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857681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CC42B51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CBE83B1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3CED8CC" w14:textId="77777777" w:rsidR="00B21174" w:rsidRPr="006666C9" w:rsidRDefault="00B21174" w:rsidP="00B21174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NAZWA WYKONAWCY:……………………………………………………………………..</w:t>
      </w:r>
    </w:p>
    <w:p w14:paraId="515FC620" w14:textId="77777777" w:rsidR="00B21174" w:rsidRPr="006666C9" w:rsidRDefault="00B21174" w:rsidP="00B21174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>
        <w:rPr>
          <w:sz w:val="22"/>
        </w:rPr>
        <w:t>….</w:t>
      </w:r>
    </w:p>
    <w:p w14:paraId="6240A66B" w14:textId="77777777" w:rsidR="00B21174" w:rsidRDefault="00B21174" w:rsidP="00B21174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ADRES:…………………………………………………………………………………………</w:t>
      </w:r>
      <w:r>
        <w:rPr>
          <w:sz w:val="22"/>
        </w:rPr>
        <w:t>.</w:t>
      </w:r>
    </w:p>
    <w:p w14:paraId="653D4D2E" w14:textId="77777777" w:rsidR="00B21174" w:rsidRPr="006666C9" w:rsidRDefault="00B21174" w:rsidP="00B2117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 zamieszkania (dotyczy osób prowadzących działalność gospodarczą):…………………..</w:t>
      </w:r>
    </w:p>
    <w:p w14:paraId="7BC6D6A4" w14:textId="77777777" w:rsidR="00B21174" w:rsidRPr="006666C9" w:rsidRDefault="00B21174" w:rsidP="00B21174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WOJEWÓDZTWO ……………………………............................................................................</w:t>
      </w:r>
    </w:p>
    <w:p w14:paraId="1625583A" w14:textId="77777777" w:rsidR="00B21174" w:rsidRPr="006666C9" w:rsidRDefault="00B21174" w:rsidP="00B21174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TEL.……………………………………………………………………………………………</w:t>
      </w:r>
      <w:r>
        <w:rPr>
          <w:sz w:val="22"/>
        </w:rPr>
        <w:t>…</w:t>
      </w:r>
    </w:p>
    <w:p w14:paraId="31B66C48" w14:textId="77777777" w:rsidR="00B21174" w:rsidRPr="006666C9" w:rsidRDefault="00B21174" w:rsidP="00B21174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FAX …………………………………………………………………………………………….</w:t>
      </w:r>
      <w:r>
        <w:rPr>
          <w:sz w:val="22"/>
        </w:rPr>
        <w:t>.</w:t>
      </w:r>
    </w:p>
    <w:p w14:paraId="3E64DD60" w14:textId="77777777" w:rsidR="00B21174" w:rsidRPr="006666C9" w:rsidRDefault="00B21174" w:rsidP="00B21174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E-MAIL………………………………………………………………………………………….</w:t>
      </w:r>
      <w:r>
        <w:rPr>
          <w:sz w:val="22"/>
        </w:rPr>
        <w:t>.</w:t>
      </w:r>
    </w:p>
    <w:p w14:paraId="3E8D6FD6" w14:textId="77777777" w:rsidR="00B21174" w:rsidRPr="006666C9" w:rsidRDefault="00B21174" w:rsidP="00B21174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NIP…………………………………. REGON:………………………………………………...</w:t>
      </w:r>
      <w:r>
        <w:rPr>
          <w:sz w:val="22"/>
        </w:rPr>
        <w:t>..</w:t>
      </w:r>
    </w:p>
    <w:p w14:paraId="530834EA" w14:textId="77777777" w:rsidR="00B21174" w:rsidRDefault="00B21174" w:rsidP="00B21174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6666C9">
        <w:rPr>
          <w:sz w:val="22"/>
        </w:rPr>
        <w:t>BANK/ NR KONTA ……………………</w:t>
      </w:r>
      <w:r>
        <w:rPr>
          <w:sz w:val="22"/>
        </w:rPr>
        <w:t>……………………………………………………….</w:t>
      </w:r>
    </w:p>
    <w:p w14:paraId="7CE2DC7B" w14:textId="77777777" w:rsidR="00B21174" w:rsidRPr="0022732C" w:rsidRDefault="00B21174" w:rsidP="00B21174">
      <w:pPr>
        <w:tabs>
          <w:tab w:val="right" w:pos="9000"/>
        </w:tabs>
        <w:spacing w:line="360" w:lineRule="auto"/>
        <w:rPr>
          <w:sz w:val="22"/>
        </w:rPr>
      </w:pPr>
    </w:p>
    <w:p w14:paraId="4D95725A" w14:textId="532AFFDE" w:rsidR="006A5D50" w:rsidRPr="006A5D50" w:rsidRDefault="006A5D50" w:rsidP="008D2AB8">
      <w:pPr>
        <w:ind w:right="-110"/>
        <w:rPr>
          <w:b/>
        </w:rPr>
      </w:pPr>
      <w:r w:rsidRPr="006A5D50">
        <w:rPr>
          <w:b/>
        </w:rPr>
        <w:t xml:space="preserve">Akademia Górniczo </w:t>
      </w:r>
      <w:r w:rsidR="00727523">
        <w:rPr>
          <w:b/>
        </w:rPr>
        <w:t>–</w:t>
      </w:r>
      <w:r w:rsidRPr="006A5D50">
        <w:rPr>
          <w:b/>
        </w:rPr>
        <w:t xml:space="preserve"> Hutnicza</w:t>
      </w:r>
      <w:r w:rsidR="00727523">
        <w:rPr>
          <w:b/>
        </w:rPr>
        <w:t xml:space="preserve"> </w:t>
      </w:r>
      <w:r w:rsidRPr="006A5D50">
        <w:rPr>
          <w:b/>
        </w:rPr>
        <w:t>im. Stanisława Staszica w Krakowie</w:t>
      </w:r>
    </w:p>
    <w:p w14:paraId="7950D2BD" w14:textId="77777777" w:rsidR="008D2AB8" w:rsidRDefault="006A5D50" w:rsidP="008D2AB8">
      <w:pPr>
        <w:ind w:right="-110"/>
        <w:rPr>
          <w:b/>
        </w:rPr>
      </w:pPr>
      <w:r w:rsidRPr="006A5D50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2CB19A04" w14:textId="77777777" w:rsidR="008D2AB8" w:rsidRDefault="006A5D50" w:rsidP="008D2AB8">
      <w:pPr>
        <w:ind w:right="-110"/>
        <w:rPr>
          <w:b/>
        </w:rPr>
      </w:pPr>
      <w:r w:rsidRPr="006A5D50">
        <w:rPr>
          <w:b/>
        </w:rPr>
        <w:t>Al. Mickiewicza</w:t>
      </w:r>
      <w:r w:rsidR="008D2AB8">
        <w:rPr>
          <w:b/>
        </w:rPr>
        <w:t xml:space="preserve"> </w:t>
      </w:r>
      <w:r w:rsidRPr="006A5D50">
        <w:rPr>
          <w:b/>
        </w:rPr>
        <w:t>30</w:t>
      </w:r>
      <w:r w:rsidR="008D2AB8">
        <w:rPr>
          <w:b/>
        </w:rPr>
        <w:t xml:space="preserve"> </w:t>
      </w:r>
    </w:p>
    <w:p w14:paraId="346E60F3" w14:textId="77777777" w:rsidR="008D2AB8" w:rsidRDefault="006A5D50" w:rsidP="008D2AB8">
      <w:pPr>
        <w:rPr>
          <w:b/>
        </w:rPr>
      </w:pPr>
      <w:r w:rsidRPr="006A5D50">
        <w:rPr>
          <w:b/>
        </w:rPr>
        <w:t>30-059</w:t>
      </w:r>
      <w:r w:rsidR="008D2AB8">
        <w:rPr>
          <w:b/>
        </w:rPr>
        <w:t xml:space="preserve"> </w:t>
      </w:r>
      <w:r w:rsidRPr="006A5D50">
        <w:rPr>
          <w:b/>
        </w:rPr>
        <w:t>Kraków</w:t>
      </w:r>
      <w:r w:rsidR="008D2AB8">
        <w:rPr>
          <w:b/>
        </w:rPr>
        <w:t xml:space="preserve">,  </w:t>
      </w:r>
    </w:p>
    <w:p w14:paraId="098A076C" w14:textId="77777777" w:rsidR="008D2AB8" w:rsidRDefault="008D2AB8" w:rsidP="008D2AB8">
      <w:pPr>
        <w:ind w:firstLine="3969"/>
        <w:rPr>
          <w:b/>
        </w:rPr>
      </w:pPr>
    </w:p>
    <w:p w14:paraId="0F4B761B" w14:textId="594F2171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727523" w:rsidRPr="00727523">
        <w:rPr>
          <w:b/>
        </w:rPr>
        <w:t xml:space="preserve">Dostawa sprzętu informatycznego stanowiącego integralny element infrastruktury systemu elektronicznej wymiany informacji i dokumentów, niezbędnego do bezpiecznej digitalizacji danych w systemie cyfrowego obiegu dokumentów  – </w:t>
      </w:r>
      <w:proofErr w:type="spellStart"/>
      <w:r w:rsidR="00727523" w:rsidRPr="00727523">
        <w:rPr>
          <w:b/>
        </w:rPr>
        <w:t>Document</w:t>
      </w:r>
      <w:proofErr w:type="spellEnd"/>
      <w:r w:rsidR="00727523" w:rsidRPr="00727523">
        <w:rPr>
          <w:b/>
        </w:rPr>
        <w:t xml:space="preserve"> Management System (DMS) w celu standaryzacji procesów komunikacji oraz umożliwiającego wydruk danych z tego systemu i maksymalizację efektywności ekonomicznej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2FA56287" w14:textId="4BC2DD1E" w:rsidR="008D2AB8" w:rsidRPr="00337349" w:rsidRDefault="008D2AB8" w:rsidP="008D2AB8">
      <w:pPr>
        <w:tabs>
          <w:tab w:val="right" w:pos="9000"/>
        </w:tabs>
        <w:rPr>
          <w:b/>
          <w:u w:val="single"/>
        </w:rPr>
      </w:pPr>
      <w:bookmarkStart w:id="0" w:name="_Hlk146797283"/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276"/>
        <w:gridCol w:w="992"/>
        <w:gridCol w:w="1417"/>
        <w:gridCol w:w="1134"/>
        <w:gridCol w:w="851"/>
        <w:gridCol w:w="1615"/>
      </w:tblGrid>
      <w:tr w:rsidR="00337349" w14:paraId="5770BA96" w14:textId="77777777" w:rsidTr="00657059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6C1A6DD" w14:textId="77777777" w:rsidR="00337349" w:rsidRPr="00E5334D" w:rsidRDefault="00337349" w:rsidP="00B66371">
            <w:pPr>
              <w:jc w:val="center"/>
              <w:rPr>
                <w:sz w:val="22"/>
                <w:szCs w:val="22"/>
              </w:rPr>
            </w:pPr>
            <w:r w:rsidRPr="00E5334D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E2B539C" w14:textId="77777777" w:rsidR="00337349" w:rsidRPr="00E5334D" w:rsidRDefault="00337349" w:rsidP="00B66371">
            <w:pPr>
              <w:jc w:val="center"/>
              <w:rPr>
                <w:b/>
                <w:sz w:val="22"/>
                <w:szCs w:val="22"/>
              </w:rPr>
            </w:pPr>
            <w:r w:rsidRPr="00E5334D">
              <w:rPr>
                <w:b/>
                <w:sz w:val="22"/>
                <w:szCs w:val="22"/>
              </w:rPr>
              <w:t>Nazwa elementu</w:t>
            </w:r>
          </w:p>
          <w:p w14:paraId="5F337417" w14:textId="77777777" w:rsidR="00337349" w:rsidRPr="00E5334D" w:rsidRDefault="00337349" w:rsidP="00B66371">
            <w:pPr>
              <w:jc w:val="center"/>
              <w:rPr>
                <w:b/>
                <w:bCs/>
                <w:sz w:val="22"/>
                <w:szCs w:val="22"/>
              </w:rPr>
            </w:pPr>
            <w:r w:rsidRPr="00E5334D">
              <w:rPr>
                <w:b/>
                <w:sz w:val="22"/>
                <w:szCs w:val="22"/>
              </w:rPr>
              <w:t>(lub usługi)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3F99043" w14:textId="77777777" w:rsidR="00337349" w:rsidRPr="00E5334D" w:rsidRDefault="00337349" w:rsidP="00B66371">
            <w:pPr>
              <w:jc w:val="center"/>
              <w:rPr>
                <w:b/>
                <w:sz w:val="22"/>
                <w:szCs w:val="22"/>
              </w:rPr>
            </w:pPr>
            <w:r w:rsidRPr="00657059">
              <w:rPr>
                <w:b/>
                <w:sz w:val="22"/>
                <w:szCs w:val="22"/>
              </w:rPr>
              <w:t>Producent/model</w:t>
            </w:r>
            <w:r w:rsidRPr="00E5334D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820487C" w14:textId="77777777" w:rsidR="00337349" w:rsidRPr="00E5334D" w:rsidRDefault="00337349" w:rsidP="00B66371">
            <w:pPr>
              <w:jc w:val="center"/>
              <w:rPr>
                <w:b/>
                <w:bCs/>
                <w:sz w:val="22"/>
                <w:szCs w:val="22"/>
              </w:rPr>
            </w:pPr>
            <w:r w:rsidRPr="00E5334D">
              <w:rPr>
                <w:b/>
                <w:bCs/>
                <w:sz w:val="22"/>
                <w:szCs w:val="22"/>
              </w:rPr>
              <w:t>Liczba</w:t>
            </w:r>
          </w:p>
          <w:p w14:paraId="79899755" w14:textId="77777777" w:rsidR="00337349" w:rsidRPr="00E5334D" w:rsidRDefault="00337349" w:rsidP="00B66371">
            <w:pPr>
              <w:jc w:val="center"/>
              <w:rPr>
                <w:b/>
                <w:bCs/>
                <w:sz w:val="22"/>
                <w:szCs w:val="22"/>
              </w:rPr>
            </w:pPr>
            <w:r w:rsidRPr="00E5334D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E7F935D" w14:textId="77777777" w:rsidR="00337349" w:rsidRPr="00E5334D" w:rsidRDefault="00337349" w:rsidP="00B66371">
            <w:pPr>
              <w:jc w:val="center"/>
              <w:rPr>
                <w:b/>
                <w:bCs/>
                <w:sz w:val="22"/>
                <w:szCs w:val="22"/>
              </w:rPr>
            </w:pPr>
            <w:r w:rsidRPr="00E5334D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E5334D">
              <w:rPr>
                <w:sz w:val="22"/>
                <w:szCs w:val="22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451772" w14:textId="77777777" w:rsidR="00337349" w:rsidRPr="00E5334D" w:rsidRDefault="00337349" w:rsidP="00B66371">
            <w:pPr>
              <w:jc w:val="center"/>
              <w:rPr>
                <w:b/>
                <w:bCs/>
                <w:sz w:val="22"/>
                <w:szCs w:val="22"/>
              </w:rPr>
            </w:pPr>
            <w:r w:rsidRPr="00E5334D">
              <w:rPr>
                <w:b/>
                <w:bCs/>
                <w:sz w:val="22"/>
                <w:szCs w:val="22"/>
              </w:rPr>
              <w:t>Wartość netto</w:t>
            </w:r>
          </w:p>
          <w:p w14:paraId="48A16740" w14:textId="77777777" w:rsidR="00337349" w:rsidRPr="00E5334D" w:rsidRDefault="00337349" w:rsidP="00B66371">
            <w:pPr>
              <w:jc w:val="center"/>
              <w:rPr>
                <w:b/>
                <w:bCs/>
                <w:sz w:val="22"/>
                <w:szCs w:val="22"/>
              </w:rPr>
            </w:pPr>
            <w:r w:rsidRPr="00E5334D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302DF62" w14:textId="77777777" w:rsidR="00337349" w:rsidRPr="00E5334D" w:rsidRDefault="00337349" w:rsidP="00B66371">
            <w:pPr>
              <w:jc w:val="center"/>
              <w:rPr>
                <w:b/>
                <w:bCs/>
                <w:sz w:val="22"/>
                <w:szCs w:val="22"/>
              </w:rPr>
            </w:pPr>
            <w:r w:rsidRPr="00E5334D">
              <w:rPr>
                <w:b/>
                <w:bCs/>
                <w:sz w:val="22"/>
                <w:szCs w:val="22"/>
              </w:rPr>
              <w:t>VAT</w:t>
            </w:r>
          </w:p>
          <w:p w14:paraId="5040AA56" w14:textId="77777777" w:rsidR="00337349" w:rsidRPr="00E5334D" w:rsidRDefault="00337349" w:rsidP="00B66371">
            <w:pPr>
              <w:jc w:val="center"/>
              <w:rPr>
                <w:sz w:val="22"/>
                <w:szCs w:val="22"/>
              </w:rPr>
            </w:pPr>
            <w:r w:rsidRPr="00E5334D">
              <w:rPr>
                <w:sz w:val="22"/>
                <w:szCs w:val="22"/>
              </w:rPr>
              <w:t>[%]</w:t>
            </w: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BD38945" w14:textId="77777777" w:rsidR="00337349" w:rsidRPr="00E5334D" w:rsidRDefault="00337349" w:rsidP="00B66371">
            <w:pPr>
              <w:jc w:val="center"/>
              <w:rPr>
                <w:b/>
                <w:bCs/>
                <w:sz w:val="22"/>
                <w:szCs w:val="22"/>
              </w:rPr>
            </w:pPr>
            <w:r w:rsidRPr="00E5334D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5D4608B6" w14:textId="77777777" w:rsidR="00337349" w:rsidRPr="00E5334D" w:rsidRDefault="00337349" w:rsidP="00B66371">
            <w:pPr>
              <w:jc w:val="center"/>
              <w:rPr>
                <w:sz w:val="22"/>
                <w:szCs w:val="22"/>
              </w:rPr>
            </w:pPr>
            <w:r w:rsidRPr="00E5334D">
              <w:rPr>
                <w:sz w:val="22"/>
                <w:szCs w:val="22"/>
              </w:rPr>
              <w:t>[PLN]</w:t>
            </w:r>
          </w:p>
          <w:p w14:paraId="62C9167E" w14:textId="77777777" w:rsidR="00337349" w:rsidRPr="00E5334D" w:rsidRDefault="00337349" w:rsidP="00B66371">
            <w:pPr>
              <w:jc w:val="center"/>
              <w:rPr>
                <w:b/>
                <w:bCs/>
                <w:sz w:val="22"/>
                <w:szCs w:val="22"/>
              </w:rPr>
            </w:pPr>
            <w:r w:rsidRPr="00E5334D">
              <w:rPr>
                <w:sz w:val="22"/>
                <w:szCs w:val="22"/>
              </w:rPr>
              <w:t xml:space="preserve"> (z doliczonym </w:t>
            </w:r>
            <w:r w:rsidRPr="00E5334D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337349" w14:paraId="4852E0B8" w14:textId="77777777" w:rsidTr="00657059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B2EC07" w14:textId="77777777" w:rsidR="00337349" w:rsidRPr="00E5334D" w:rsidRDefault="00337349" w:rsidP="00B66371">
            <w:pPr>
              <w:jc w:val="center"/>
              <w:rPr>
                <w:b/>
                <w:bCs/>
                <w:sz w:val="22"/>
                <w:szCs w:val="22"/>
              </w:rPr>
            </w:pPr>
            <w:r w:rsidRPr="00E5334D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D1592B8" w14:textId="77777777" w:rsidR="00337349" w:rsidRPr="00E5334D" w:rsidRDefault="00337349" w:rsidP="00B66371">
            <w:pPr>
              <w:jc w:val="center"/>
              <w:rPr>
                <w:b/>
                <w:bCs/>
                <w:sz w:val="22"/>
                <w:szCs w:val="22"/>
              </w:rPr>
            </w:pPr>
            <w:r w:rsidRPr="00E5334D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FAA964E" w14:textId="77777777" w:rsidR="00337349" w:rsidRPr="00E5334D" w:rsidRDefault="00337349" w:rsidP="00B66371">
            <w:pPr>
              <w:jc w:val="center"/>
              <w:rPr>
                <w:b/>
                <w:bCs/>
                <w:sz w:val="22"/>
                <w:szCs w:val="22"/>
              </w:rPr>
            </w:pPr>
            <w:r w:rsidRPr="00E5334D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E54F2AB" w14:textId="77777777" w:rsidR="00337349" w:rsidRPr="00E5334D" w:rsidRDefault="00337349" w:rsidP="00B66371">
            <w:pPr>
              <w:jc w:val="center"/>
              <w:rPr>
                <w:b/>
                <w:bCs/>
                <w:sz w:val="22"/>
                <w:szCs w:val="22"/>
              </w:rPr>
            </w:pPr>
            <w:r w:rsidRPr="00E5334D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EE7D23" w14:textId="77777777" w:rsidR="00337349" w:rsidRPr="00E5334D" w:rsidRDefault="00337349" w:rsidP="00B66371">
            <w:pPr>
              <w:jc w:val="center"/>
              <w:rPr>
                <w:b/>
                <w:bCs/>
                <w:sz w:val="22"/>
                <w:szCs w:val="22"/>
              </w:rPr>
            </w:pPr>
            <w:r w:rsidRPr="00E5334D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7437AAA" w14:textId="77777777" w:rsidR="00337349" w:rsidRPr="00E5334D" w:rsidRDefault="00337349" w:rsidP="00B66371">
            <w:pPr>
              <w:jc w:val="center"/>
              <w:rPr>
                <w:b/>
                <w:bCs/>
                <w:sz w:val="22"/>
                <w:szCs w:val="22"/>
              </w:rPr>
            </w:pPr>
            <w:r w:rsidRPr="00E5334D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2C58229" w14:textId="77777777" w:rsidR="00337349" w:rsidRPr="00E5334D" w:rsidRDefault="00337349" w:rsidP="00B66371">
            <w:pPr>
              <w:jc w:val="center"/>
              <w:rPr>
                <w:b/>
                <w:bCs/>
                <w:sz w:val="22"/>
                <w:szCs w:val="22"/>
              </w:rPr>
            </w:pPr>
            <w:r w:rsidRPr="00E5334D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E1F0D6D" w14:textId="77777777" w:rsidR="00337349" w:rsidRPr="00E5334D" w:rsidRDefault="00337349" w:rsidP="00B66371">
            <w:pPr>
              <w:jc w:val="center"/>
              <w:rPr>
                <w:b/>
                <w:bCs/>
                <w:sz w:val="22"/>
                <w:szCs w:val="22"/>
              </w:rPr>
            </w:pPr>
            <w:r w:rsidRPr="00E5334D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337349" w14:paraId="0CB6C1A0" w14:textId="77777777" w:rsidTr="0065705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3CFAE" w14:textId="77777777" w:rsidR="00337349" w:rsidRPr="00E5334D" w:rsidRDefault="00337349" w:rsidP="00B6637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5334D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32213" w14:textId="3B650101" w:rsidR="00337349" w:rsidRPr="00E5334D" w:rsidRDefault="00727523" w:rsidP="00B66371">
            <w:pPr>
              <w:rPr>
                <w:bCs/>
                <w:color w:val="FF0000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Urządzenie wielofunkcyjne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F00E8" w14:textId="77777777" w:rsidR="00337349" w:rsidRPr="00E5334D" w:rsidRDefault="00337349" w:rsidP="00B66371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27B22" w14:textId="2A41C2CF" w:rsidR="00337349" w:rsidRPr="00E5334D" w:rsidRDefault="00727523" w:rsidP="00B66371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  <w:r w:rsidR="00337349" w:rsidRPr="00E5334D"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A7953" w14:textId="77777777" w:rsidR="00337349" w:rsidRPr="00E5334D" w:rsidRDefault="00337349" w:rsidP="00B66371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D6B47" w14:textId="77777777" w:rsidR="00337349" w:rsidRPr="00E5334D" w:rsidRDefault="00337349" w:rsidP="00B6637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3293BAA" w14:textId="77777777" w:rsidR="00337349" w:rsidRPr="00E5334D" w:rsidRDefault="00337349" w:rsidP="00B66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FE2BD6D" w14:textId="77777777" w:rsidR="00337349" w:rsidRPr="00E5334D" w:rsidRDefault="00337349" w:rsidP="00B66371">
            <w:pPr>
              <w:ind w:right="425"/>
              <w:rPr>
                <w:sz w:val="22"/>
                <w:szCs w:val="22"/>
              </w:rPr>
            </w:pPr>
          </w:p>
          <w:p w14:paraId="6889E22D" w14:textId="77777777" w:rsidR="00337349" w:rsidRPr="00E5334D" w:rsidRDefault="00337349" w:rsidP="00B66371">
            <w:pPr>
              <w:ind w:right="425"/>
              <w:rPr>
                <w:sz w:val="22"/>
                <w:szCs w:val="22"/>
              </w:rPr>
            </w:pPr>
          </w:p>
        </w:tc>
      </w:tr>
      <w:tr w:rsidR="00337349" w14:paraId="38140EC1" w14:textId="77777777" w:rsidTr="00657059">
        <w:trPr>
          <w:trHeight w:val="163"/>
        </w:trPr>
        <w:tc>
          <w:tcPr>
            <w:tcW w:w="63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2ED278" w14:textId="77777777" w:rsidR="00337349" w:rsidRPr="00E5334D" w:rsidRDefault="00337349" w:rsidP="00B66371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E5334D">
              <w:rPr>
                <w:b/>
                <w:bCs/>
                <w:sz w:val="22"/>
                <w:szCs w:val="22"/>
              </w:rPr>
              <w:t>RAZEM:</w:t>
            </w:r>
          </w:p>
          <w:p w14:paraId="514D1A0A" w14:textId="77777777" w:rsidR="00337349" w:rsidRPr="00E5334D" w:rsidRDefault="00337349" w:rsidP="00B66371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CC04F" w14:textId="77777777" w:rsidR="00337349" w:rsidRPr="00E5334D" w:rsidRDefault="00337349" w:rsidP="00B66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9A65E6" w14:textId="77777777" w:rsidR="00337349" w:rsidRPr="00E5334D" w:rsidRDefault="00337349" w:rsidP="00B66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C44022B" w14:textId="77777777" w:rsidR="00337349" w:rsidRPr="00E5334D" w:rsidRDefault="00337349" w:rsidP="00B66371">
            <w:pPr>
              <w:ind w:right="425"/>
              <w:rPr>
                <w:sz w:val="22"/>
                <w:szCs w:val="22"/>
              </w:rPr>
            </w:pPr>
          </w:p>
        </w:tc>
      </w:tr>
      <w:tr w:rsidR="00337349" w14:paraId="58253E04" w14:textId="77777777" w:rsidTr="00657059">
        <w:trPr>
          <w:trHeight w:val="163"/>
        </w:trPr>
        <w:tc>
          <w:tcPr>
            <w:tcW w:w="63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6C180" w14:textId="77777777" w:rsidR="00337349" w:rsidRPr="00E5334D" w:rsidRDefault="00337349" w:rsidP="00B66371">
            <w:pPr>
              <w:rPr>
                <w:sz w:val="22"/>
                <w:szCs w:val="22"/>
              </w:rPr>
            </w:pPr>
            <w:r w:rsidRPr="00E5334D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70BA3EF6" w14:textId="77777777" w:rsidR="00337349" w:rsidRPr="00E5334D" w:rsidRDefault="00337349" w:rsidP="00B66371">
            <w:pPr>
              <w:rPr>
                <w:sz w:val="22"/>
                <w:szCs w:val="22"/>
              </w:rPr>
            </w:pPr>
            <w:r w:rsidRPr="00E5334D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E6020" w14:textId="77777777" w:rsidR="00337349" w:rsidRPr="00E5334D" w:rsidRDefault="00337349" w:rsidP="00B66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68A6FBD" w14:textId="77777777" w:rsidR="00337349" w:rsidRPr="00E5334D" w:rsidRDefault="00337349" w:rsidP="00B66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ED5D69" w14:textId="77777777" w:rsidR="00337349" w:rsidRPr="00E5334D" w:rsidRDefault="00337349" w:rsidP="00B66371">
            <w:pPr>
              <w:ind w:right="425"/>
              <w:rPr>
                <w:sz w:val="22"/>
                <w:szCs w:val="22"/>
              </w:rPr>
            </w:pPr>
          </w:p>
        </w:tc>
      </w:tr>
    </w:tbl>
    <w:p w14:paraId="27C8F420" w14:textId="77777777" w:rsidR="00337349" w:rsidRDefault="00337349" w:rsidP="008D2AB8">
      <w:pPr>
        <w:tabs>
          <w:tab w:val="right" w:pos="9000"/>
        </w:tabs>
      </w:pPr>
    </w:p>
    <w:p w14:paraId="1F8094FC" w14:textId="77777777" w:rsidR="00727523" w:rsidRPr="00727523" w:rsidRDefault="00B21174" w:rsidP="00B21174">
      <w:pPr>
        <w:widowControl w:val="0"/>
        <w:spacing w:line="360" w:lineRule="auto"/>
        <w:ind w:right="1"/>
        <w:jc w:val="both"/>
        <w:rPr>
          <w:bCs/>
        </w:rPr>
      </w:pPr>
      <w:r>
        <w:rPr>
          <w:b/>
        </w:rPr>
        <w:t xml:space="preserve">Termin realizacji umowy: </w:t>
      </w:r>
      <w:r w:rsidR="00337349" w:rsidRPr="00727523">
        <w:rPr>
          <w:bCs/>
        </w:rPr>
        <w:t xml:space="preserve">do </w:t>
      </w:r>
      <w:r w:rsidR="00727523" w:rsidRPr="00727523">
        <w:rPr>
          <w:bCs/>
        </w:rPr>
        <w:t xml:space="preserve">…….. dni od daty podpisania umowy </w:t>
      </w:r>
      <w:r w:rsidR="00727523" w:rsidRPr="00727523">
        <w:rPr>
          <w:bCs/>
          <w:highlight w:val="yellow"/>
        </w:rPr>
        <w:t>/kryterium oceny ofert/</w:t>
      </w:r>
    </w:p>
    <w:p w14:paraId="634A2CD7" w14:textId="6391E438" w:rsidR="00B21174" w:rsidRDefault="00727523" w:rsidP="00B21174">
      <w:pPr>
        <w:widowControl w:val="0"/>
        <w:spacing w:line="360" w:lineRule="auto"/>
        <w:ind w:right="1"/>
        <w:jc w:val="both"/>
        <w:rPr>
          <w:b/>
        </w:rPr>
      </w:pPr>
      <w:r w:rsidRPr="00727523">
        <w:rPr>
          <w:b/>
        </w:rPr>
        <w:t>Okres gwarancji</w:t>
      </w:r>
      <w:r>
        <w:rPr>
          <w:b/>
        </w:rPr>
        <w:t>:</w:t>
      </w:r>
      <w:r>
        <w:t xml:space="preserve"> …. miesięcy </w:t>
      </w:r>
      <w:r w:rsidRPr="00727523">
        <w:rPr>
          <w:highlight w:val="yellow"/>
        </w:rPr>
        <w:t>/kryterium oceny ofert/</w:t>
      </w:r>
      <w:r w:rsidR="00B21174">
        <w:t xml:space="preserve"> </w:t>
      </w:r>
    </w:p>
    <w:p w14:paraId="2FA71D4E" w14:textId="77777777" w:rsidR="00337349" w:rsidRDefault="00337349" w:rsidP="00B21174">
      <w:pPr>
        <w:tabs>
          <w:tab w:val="left" w:pos="426"/>
        </w:tabs>
        <w:spacing w:after="120"/>
        <w:jc w:val="both"/>
        <w:rPr>
          <w:sz w:val="22"/>
        </w:rPr>
      </w:pPr>
    </w:p>
    <w:bookmarkEnd w:id="0"/>
    <w:p w14:paraId="75323D99" w14:textId="77777777" w:rsidR="00B21174" w:rsidRPr="00FE545C" w:rsidRDefault="00B21174" w:rsidP="00B21174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2372087A" w14:textId="77777777" w:rsidR="00B21174" w:rsidRDefault="00B21174" w:rsidP="00727523">
      <w:pPr>
        <w:tabs>
          <w:tab w:val="left" w:pos="426"/>
        </w:tabs>
        <w:jc w:val="both"/>
        <w:rPr>
          <w:bCs/>
          <w:sz w:val="22"/>
          <w:szCs w:val="22"/>
        </w:rPr>
      </w:pPr>
      <w:r w:rsidRPr="00FE545C">
        <w:rPr>
          <w:b/>
          <w:sz w:val="22"/>
        </w:rPr>
        <w:t xml:space="preserve">Termin płatności: </w:t>
      </w:r>
      <w:r w:rsidRPr="00664B34">
        <w:rPr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CEA0CAE" w14:textId="77777777" w:rsidR="00727523" w:rsidRDefault="00727523" w:rsidP="00B21174">
      <w:pPr>
        <w:rPr>
          <w:b/>
          <w:sz w:val="22"/>
          <w:szCs w:val="22"/>
          <w:u w:val="single"/>
        </w:rPr>
      </w:pPr>
    </w:p>
    <w:p w14:paraId="66EFDECC" w14:textId="6EED33D3" w:rsidR="00B21174" w:rsidRDefault="00B21174" w:rsidP="00B21174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</w:t>
      </w:r>
      <w:r w:rsidRPr="00FB1B4F">
        <w:rPr>
          <w:b/>
          <w:sz w:val="22"/>
          <w:szCs w:val="22"/>
          <w:u w:val="single"/>
        </w:rPr>
        <w:t>ednocześnie oświadczamy, że:</w:t>
      </w:r>
    </w:p>
    <w:p w14:paraId="1B431852" w14:textId="77777777" w:rsidR="00B21174" w:rsidRPr="006666C9" w:rsidRDefault="00B21174" w:rsidP="00B2117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7808BDF4" w14:textId="39B87EDB" w:rsidR="00B21174" w:rsidRDefault="00B21174" w:rsidP="00B2117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666C9">
        <w:rPr>
          <w:color w:val="000000"/>
          <w:sz w:val="22"/>
          <w:szCs w:val="22"/>
        </w:rPr>
        <w:t xml:space="preserve"> i nie wnosimy do nich żadnych zastrzeżeń.</w:t>
      </w:r>
    </w:p>
    <w:p w14:paraId="743D0C59" w14:textId="650F9E27" w:rsidR="00727523" w:rsidRDefault="00363122" w:rsidP="00B2117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sz w:val="22"/>
          <w:szCs w:val="22"/>
        </w:rPr>
      </w:pPr>
      <w:r w:rsidRPr="00363122">
        <w:rPr>
          <w:b/>
          <w:color w:val="000000"/>
          <w:sz w:val="22"/>
          <w:szCs w:val="22"/>
        </w:rPr>
        <w:t xml:space="preserve">Oświadczamy, że </w:t>
      </w:r>
      <w:r w:rsidR="00727523">
        <w:rPr>
          <w:b/>
          <w:color w:val="000000"/>
          <w:sz w:val="22"/>
          <w:szCs w:val="22"/>
        </w:rPr>
        <w:t xml:space="preserve">oferowane przez nas urządzenia posiadają autoryzację SAP </w:t>
      </w:r>
      <w:proofErr w:type="spellStart"/>
      <w:r w:rsidR="00727523">
        <w:rPr>
          <w:b/>
          <w:color w:val="000000"/>
          <w:sz w:val="22"/>
          <w:szCs w:val="22"/>
        </w:rPr>
        <w:t>Printer</w:t>
      </w:r>
      <w:proofErr w:type="spellEnd"/>
      <w:r w:rsidR="00727523">
        <w:rPr>
          <w:b/>
          <w:color w:val="000000"/>
          <w:sz w:val="22"/>
          <w:szCs w:val="22"/>
        </w:rPr>
        <w:t xml:space="preserve"> </w:t>
      </w:r>
      <w:proofErr w:type="spellStart"/>
      <w:r w:rsidR="00727523">
        <w:rPr>
          <w:b/>
          <w:color w:val="000000"/>
          <w:sz w:val="22"/>
          <w:szCs w:val="22"/>
        </w:rPr>
        <w:t>Vendor</w:t>
      </w:r>
      <w:proofErr w:type="spellEnd"/>
      <w:r w:rsidR="00727523">
        <w:rPr>
          <w:b/>
          <w:color w:val="000000"/>
          <w:sz w:val="22"/>
          <w:szCs w:val="22"/>
        </w:rPr>
        <w:t xml:space="preserve"> Program.</w:t>
      </w:r>
    </w:p>
    <w:p w14:paraId="026C3461" w14:textId="77777777" w:rsidR="00B21174" w:rsidRPr="006666C9" w:rsidRDefault="00B21174" w:rsidP="00B21174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C220EBC" w14:textId="77777777" w:rsidR="00B21174" w:rsidRPr="006666C9" w:rsidRDefault="00B21174" w:rsidP="00B21174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19BFD32" w14:textId="77777777" w:rsidR="00B21174" w:rsidRPr="006666C9" w:rsidRDefault="00B21174" w:rsidP="00B21174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9947B9" w14:textId="77777777" w:rsidR="00B21174" w:rsidRPr="006666C9" w:rsidRDefault="00B21174" w:rsidP="00B2117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21174" w:rsidRPr="006666C9" w14:paraId="08691DA2" w14:textId="77777777" w:rsidTr="00D5473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615A57" w14:textId="77777777" w:rsidR="00B21174" w:rsidRPr="006666C9" w:rsidRDefault="00B21174" w:rsidP="00D5473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D37A65" w14:textId="77777777" w:rsidR="00B21174" w:rsidRPr="006666C9" w:rsidRDefault="00B21174" w:rsidP="00D5473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 xml:space="preserve">Opis części zamówienia, którą wykonawca </w:t>
            </w:r>
          </w:p>
          <w:p w14:paraId="370B56C6" w14:textId="77777777" w:rsidR="00B21174" w:rsidRPr="006666C9" w:rsidRDefault="00B21174" w:rsidP="00D5473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0CBADA" w14:textId="77777777" w:rsidR="00B21174" w:rsidRPr="006666C9" w:rsidRDefault="00B21174" w:rsidP="00D5473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Nazwa podwykonawcy</w:t>
            </w:r>
            <w:r w:rsidRPr="006666C9">
              <w:rPr>
                <w:sz w:val="18"/>
                <w:szCs w:val="22"/>
              </w:rPr>
              <w:br/>
              <w:t>(o ile jest znana)</w:t>
            </w:r>
          </w:p>
        </w:tc>
      </w:tr>
      <w:tr w:rsidR="00B21174" w:rsidRPr="006666C9" w14:paraId="4B4EC484" w14:textId="77777777" w:rsidTr="00D5473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A27A90" w14:textId="77777777" w:rsidR="00B21174" w:rsidRPr="006666C9" w:rsidRDefault="00B21174" w:rsidP="00D5473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44AE51" w14:textId="77777777" w:rsidR="00B21174" w:rsidRPr="006666C9" w:rsidRDefault="00B21174" w:rsidP="00D5473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E0489F" w14:textId="77777777" w:rsidR="00B21174" w:rsidRPr="006666C9" w:rsidRDefault="00B21174" w:rsidP="00D5473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B21174" w:rsidRPr="006666C9" w14:paraId="5CA1D74B" w14:textId="77777777" w:rsidTr="00D5473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5E41B" w14:textId="77777777" w:rsidR="00B21174" w:rsidRPr="006666C9" w:rsidRDefault="00B21174" w:rsidP="00D5473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CA5B7" w14:textId="77777777" w:rsidR="00B21174" w:rsidRPr="006666C9" w:rsidRDefault="00B21174" w:rsidP="00D5473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8E4961" w14:textId="77777777" w:rsidR="00B21174" w:rsidRPr="006666C9" w:rsidRDefault="00B21174" w:rsidP="00D5473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7CD35E8" w14:textId="77777777" w:rsidR="00B21174" w:rsidRPr="006666C9" w:rsidRDefault="00B21174" w:rsidP="00B21174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Upoważnionymi do reprezentowania naszej firmy są następujące osoby:</w:t>
      </w:r>
    </w:p>
    <w:p w14:paraId="2699E112" w14:textId="77777777" w:rsidR="00B21174" w:rsidRPr="006666C9" w:rsidRDefault="00B21174" w:rsidP="00B21174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785C3691" w14:textId="77777777" w:rsidR="00B21174" w:rsidRPr="006666C9" w:rsidRDefault="00B21174" w:rsidP="00B2117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04A66060" w14:textId="77777777" w:rsidR="00B21174" w:rsidRPr="006666C9" w:rsidRDefault="00B21174" w:rsidP="00B2117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DCBF48D" w14:textId="77777777" w:rsidR="00B21174" w:rsidRPr="006666C9" w:rsidRDefault="00B21174" w:rsidP="00B2117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1471AF79" w14:textId="77777777" w:rsidR="00B21174" w:rsidRPr="006666C9" w:rsidRDefault="00B21174" w:rsidP="00B21174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upoważnienie dla powyżej wskazanych osób wynika z następującego (</w:t>
      </w:r>
      <w:proofErr w:type="spellStart"/>
      <w:r w:rsidRPr="006666C9">
        <w:rPr>
          <w:sz w:val="22"/>
          <w:szCs w:val="22"/>
        </w:rPr>
        <w:t>ych</w:t>
      </w:r>
      <w:proofErr w:type="spellEnd"/>
      <w:r w:rsidRPr="006666C9">
        <w:rPr>
          <w:sz w:val="22"/>
          <w:szCs w:val="22"/>
        </w:rPr>
        <w:t>) dokumentu(ów)</w:t>
      </w:r>
    </w:p>
    <w:p w14:paraId="68657E4F" w14:textId="77777777" w:rsidR="00B21174" w:rsidRPr="006666C9" w:rsidRDefault="00B21174" w:rsidP="00B21174">
      <w:p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8AB963C" w14:textId="77777777" w:rsidR="00B21174" w:rsidRPr="006666C9" w:rsidRDefault="00B21174" w:rsidP="00B21174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załącznikami do niniejszej oferty są:</w:t>
      </w:r>
    </w:p>
    <w:p w14:paraId="09AF471A" w14:textId="77777777" w:rsidR="00B21174" w:rsidRPr="006666C9" w:rsidRDefault="00B21174" w:rsidP="00B2117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244778FA" w14:textId="77777777" w:rsidR="00B21174" w:rsidRPr="006666C9" w:rsidRDefault="00B21174" w:rsidP="00B2117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64F8E210" w14:textId="77777777" w:rsidR="00B21174" w:rsidRPr="006666C9" w:rsidRDefault="00B21174" w:rsidP="00B2117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lastRenderedPageBreak/>
        <w:t>..........................................................................................................................................</w:t>
      </w:r>
    </w:p>
    <w:p w14:paraId="3B057873" w14:textId="77777777" w:rsidR="00B21174" w:rsidRPr="006666C9" w:rsidRDefault="00B21174" w:rsidP="00B2117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5BEA982F" w14:textId="77777777" w:rsidR="00B21174" w:rsidRPr="006666C9" w:rsidRDefault="00B21174" w:rsidP="00B2117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51DD3D0F" w14:textId="77777777" w:rsidR="00B21174" w:rsidRPr="006666C9" w:rsidRDefault="00B21174" w:rsidP="00B2117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2F7C3733" w14:textId="77777777" w:rsidR="00FE545C" w:rsidRDefault="00FE545C" w:rsidP="00FE545C">
      <w:pPr>
        <w:jc w:val="right"/>
        <w:rPr>
          <w:sz w:val="20"/>
          <w:szCs w:val="20"/>
        </w:rPr>
      </w:pPr>
      <w:bookmarkStart w:id="1" w:name="_GoBack"/>
      <w:bookmarkEnd w:id="1"/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206236" w14:textId="77777777" w:rsidR="003A6062" w:rsidRDefault="003A6062">
      <w:r>
        <w:separator/>
      </w:r>
    </w:p>
  </w:endnote>
  <w:endnote w:type="continuationSeparator" w:id="0">
    <w:p w14:paraId="34E138CB" w14:textId="77777777" w:rsidR="003A6062" w:rsidRDefault="003A6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04D1F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317CA7" w14:textId="77777777" w:rsidR="003A6062" w:rsidRDefault="003A6062">
      <w:r>
        <w:separator/>
      </w:r>
    </w:p>
  </w:footnote>
  <w:footnote w:type="continuationSeparator" w:id="0">
    <w:p w14:paraId="786890C5" w14:textId="77777777" w:rsidR="003A6062" w:rsidRDefault="003A60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479E18" w14:textId="130E474C" w:rsidR="00267685" w:rsidRDefault="00E8787B" w:rsidP="00267685">
    <w:pPr>
      <w:pStyle w:val="Nagwek"/>
      <w:rPr>
        <w:noProof/>
      </w:rPr>
    </w:pPr>
    <w:r>
      <w:rPr>
        <w:noProof/>
      </w:rPr>
      <w:drawing>
        <wp:inline distT="0" distB="0" distL="0" distR="0" wp14:anchorId="4E78575A" wp14:editId="05867A4B">
          <wp:extent cx="5743575" cy="533400"/>
          <wp:effectExtent l="0" t="0" r="0" b="0"/>
          <wp:docPr id="1" name="Obraz 4" descr="Zasady promocji i oznakowania projektów w Programie - umowy ..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Zasady promocji i oznakowania projektów w Programie - umowy ...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D88F57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4F1"/>
    <w:rsid w:val="00012286"/>
    <w:rsid w:val="000704FC"/>
    <w:rsid w:val="00071CCC"/>
    <w:rsid w:val="000B731D"/>
    <w:rsid w:val="000D6134"/>
    <w:rsid w:val="000E09C7"/>
    <w:rsid w:val="000F6589"/>
    <w:rsid w:val="00100768"/>
    <w:rsid w:val="00106636"/>
    <w:rsid w:val="00116EC6"/>
    <w:rsid w:val="001801DD"/>
    <w:rsid w:val="001D1875"/>
    <w:rsid w:val="001D4612"/>
    <w:rsid w:val="00207E98"/>
    <w:rsid w:val="00267685"/>
    <w:rsid w:val="002723B0"/>
    <w:rsid w:val="00315A4A"/>
    <w:rsid w:val="00337349"/>
    <w:rsid w:val="00363122"/>
    <w:rsid w:val="003A6062"/>
    <w:rsid w:val="004B7300"/>
    <w:rsid w:val="004C6753"/>
    <w:rsid w:val="00595C87"/>
    <w:rsid w:val="005A0EE6"/>
    <w:rsid w:val="005D2C65"/>
    <w:rsid w:val="005E6D94"/>
    <w:rsid w:val="0063384F"/>
    <w:rsid w:val="00643C6F"/>
    <w:rsid w:val="00646202"/>
    <w:rsid w:val="0065290F"/>
    <w:rsid w:val="00657059"/>
    <w:rsid w:val="006815F6"/>
    <w:rsid w:val="006A5D50"/>
    <w:rsid w:val="00727523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A34F1"/>
    <w:rsid w:val="00A0022B"/>
    <w:rsid w:val="00A346FE"/>
    <w:rsid w:val="00A47B4D"/>
    <w:rsid w:val="00A83018"/>
    <w:rsid w:val="00B21174"/>
    <w:rsid w:val="00B63933"/>
    <w:rsid w:val="00B774DC"/>
    <w:rsid w:val="00C969A6"/>
    <w:rsid w:val="00CA7D36"/>
    <w:rsid w:val="00D24208"/>
    <w:rsid w:val="00D60C38"/>
    <w:rsid w:val="00D66893"/>
    <w:rsid w:val="00D90ACB"/>
    <w:rsid w:val="00D965F9"/>
    <w:rsid w:val="00DC1500"/>
    <w:rsid w:val="00E44371"/>
    <w:rsid w:val="00E5334D"/>
    <w:rsid w:val="00E8787B"/>
    <w:rsid w:val="00E949B0"/>
    <w:rsid w:val="00EB06A4"/>
    <w:rsid w:val="00EC0BEA"/>
    <w:rsid w:val="00ED3A1E"/>
    <w:rsid w:val="00F00591"/>
    <w:rsid w:val="00F51688"/>
    <w:rsid w:val="00F53146"/>
    <w:rsid w:val="00F91018"/>
    <w:rsid w:val="00FA0F30"/>
    <w:rsid w:val="00FA51A4"/>
    <w:rsid w:val="00FC2C6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2F8013F"/>
  <w15:chartTrackingRefBased/>
  <w15:docId w15:val="{38AFE10B-7A22-49C3-B554-257FE6A06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link w:val="Nagwek"/>
    <w:uiPriority w:val="99"/>
    <w:rsid w:val="00267685"/>
  </w:style>
  <w:style w:type="character" w:styleId="Odwoaniedokomentarza">
    <w:name w:val="annotation reference"/>
    <w:basedOn w:val="Domylnaczcionkaakapitu"/>
    <w:uiPriority w:val="99"/>
    <w:semiHidden/>
    <w:unhideWhenUsed/>
    <w:rsid w:val="00FC2C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C2C6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C2C60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C2C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C2C60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2C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2C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0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4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F2A3F-A65D-4AF0-846C-BC93EC0E7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573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1899-12-31T23:00:00Z</cp:lastPrinted>
  <dcterms:created xsi:type="dcterms:W3CDTF">2023-10-10T13:03:00Z</dcterms:created>
  <dcterms:modified xsi:type="dcterms:W3CDTF">2023-10-10T13:12:00Z</dcterms:modified>
</cp:coreProperties>
</file>