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A0BC3" w:rsidRPr="006A0BC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50215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D45D4" w:rsidRPr="004D45D4">
        <w:rPr>
          <w:rFonts w:eastAsia="Times New Roman" w:cs="Calibri"/>
          <w:b/>
          <w:lang w:eastAsia="pl-PL"/>
        </w:rPr>
        <w:t xml:space="preserve">Dostawa sprzętu informatycznego stanowiącego integralny element infrastruktury systemu elektronicznej wymiany informacji i dokumentów, niezbędnego do bezpiecznej digitalizacji danych w systemie cyfrowego obiegu dokumentów  – </w:t>
      </w:r>
      <w:proofErr w:type="spellStart"/>
      <w:r w:rsidR="004D45D4" w:rsidRPr="004D45D4">
        <w:rPr>
          <w:rFonts w:eastAsia="Times New Roman" w:cs="Calibri"/>
          <w:b/>
          <w:lang w:eastAsia="pl-PL"/>
        </w:rPr>
        <w:t>Document</w:t>
      </w:r>
      <w:proofErr w:type="spellEnd"/>
      <w:r w:rsidR="004D45D4" w:rsidRPr="004D45D4">
        <w:rPr>
          <w:rFonts w:eastAsia="Times New Roman" w:cs="Calibri"/>
          <w:b/>
          <w:lang w:eastAsia="pl-PL"/>
        </w:rPr>
        <w:t xml:space="preserve"> Management System (DMS) w celu standaryzacji procesów komunikacji oraz umożliwiającego wydruk danych z tego systemu i maksymalizację efektywności ekonomicznej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50215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50215E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5BF" w:rsidRDefault="003E35BF" w:rsidP="0038231F">
      <w:pPr>
        <w:spacing w:after="0" w:line="240" w:lineRule="auto"/>
      </w:pPr>
      <w:r>
        <w:separator/>
      </w:r>
    </w:p>
  </w:endnote>
  <w:endnote w:type="continuationSeparator" w:id="0">
    <w:p w:rsidR="003E35BF" w:rsidRDefault="003E35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5BF" w:rsidRDefault="003E35BF" w:rsidP="0038231F">
      <w:pPr>
        <w:spacing w:after="0" w:line="240" w:lineRule="auto"/>
      </w:pPr>
      <w:r>
        <w:separator/>
      </w:r>
    </w:p>
  </w:footnote>
  <w:footnote w:type="continuationSeparator" w:id="0">
    <w:p w:rsidR="003E35BF" w:rsidRDefault="003E35BF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15E" w:rsidRPr="0050215E" w:rsidRDefault="00B05A3C" w:rsidP="0050215E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sz w:val="20"/>
        <w:szCs w:val="20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>
          <wp:extent cx="5743575" cy="5334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BC3" w:rsidRDefault="006A0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E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3CE7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33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35BF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45D4"/>
    <w:rsid w:val="004D7E48"/>
    <w:rsid w:val="004F23F7"/>
    <w:rsid w:val="004F40EF"/>
    <w:rsid w:val="0050215E"/>
    <w:rsid w:val="005103B9"/>
    <w:rsid w:val="00520174"/>
    <w:rsid w:val="005641F0"/>
    <w:rsid w:val="005C39CA"/>
    <w:rsid w:val="005E176A"/>
    <w:rsid w:val="00634311"/>
    <w:rsid w:val="00641874"/>
    <w:rsid w:val="006676AE"/>
    <w:rsid w:val="006A0BC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EDA"/>
    <w:rsid w:val="00AE6FF2"/>
    <w:rsid w:val="00B0088C"/>
    <w:rsid w:val="00B05A3C"/>
    <w:rsid w:val="00B15219"/>
    <w:rsid w:val="00B15733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11465D8-D902-445C-B591-BCFDDCEB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1582A-F7CA-4A1B-949C-FD9EFCA5A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2023-10-10T13:03:00Z</dcterms:created>
  <dcterms:modified xsi:type="dcterms:W3CDTF">2023-10-10T13:12:00Z</dcterms:modified>
</cp:coreProperties>
</file>