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4E3A33B9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1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1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574766" w:rsidRPr="00574766">
        <w:rPr>
          <w:b/>
          <w:bCs/>
          <w:sz w:val="20"/>
          <w:szCs w:val="20"/>
        </w:rPr>
        <w:t xml:space="preserve">Kompleksowe mycie mechaniczne, ciśnieniowe, za pomocą środków czyszczących i grzybobójczych elewacji </w:t>
      </w:r>
      <w:r w:rsidR="00574766" w:rsidRPr="00DD262B">
        <w:rPr>
          <w:b/>
          <w:bCs/>
          <w:sz w:val="20"/>
          <w:szCs w:val="20"/>
        </w:rPr>
        <w:t>w budynkach domów studenckich na terenie Miasteczka Studenckiego AGH w Krakowie - KC-zp.272-</w:t>
      </w:r>
      <w:r w:rsidR="00DD262B" w:rsidRPr="00DD262B">
        <w:rPr>
          <w:b/>
          <w:bCs/>
          <w:sz w:val="20"/>
          <w:szCs w:val="20"/>
        </w:rPr>
        <w:t>551</w:t>
      </w:r>
      <w:r w:rsidR="00574766" w:rsidRPr="00574766">
        <w:rPr>
          <w:b/>
          <w:bCs/>
          <w:sz w:val="20"/>
          <w:szCs w:val="20"/>
        </w:rPr>
        <w:t>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0AD43738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 xml:space="preserve">Cena brutto za </w:t>
      </w:r>
      <w:r w:rsidR="007902D2">
        <w:rPr>
          <w:sz w:val="22"/>
          <w:szCs w:val="22"/>
        </w:rPr>
        <w:t>całość przedmiotu zamówienia</w:t>
      </w:r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E2D18FD" w:rsidR="00494506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646C15">
        <w:t>(słownie brutto: ………………………………………….)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579E8B0B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netto za </w:t>
      </w:r>
      <w:r w:rsidR="007902D2" w:rsidRPr="007902D2">
        <w:rPr>
          <w:sz w:val="22"/>
          <w:szCs w:val="22"/>
        </w:rPr>
        <w:t>1 m</w:t>
      </w:r>
      <w:r w:rsidR="007902D2" w:rsidRPr="00C066B4">
        <w:rPr>
          <w:sz w:val="22"/>
          <w:szCs w:val="22"/>
          <w:vertAlign w:val="superscript"/>
        </w:rPr>
        <w:t>2</w:t>
      </w:r>
      <w:r w:rsidR="007902D2" w:rsidRPr="007902D2">
        <w:rPr>
          <w:sz w:val="22"/>
          <w:szCs w:val="22"/>
        </w:rPr>
        <w:t xml:space="preserve"> powierzchni </w:t>
      </w:r>
      <w:r w:rsidR="00B732D2">
        <w:rPr>
          <w:sz w:val="22"/>
          <w:szCs w:val="22"/>
        </w:rPr>
        <w:t xml:space="preserve">elewacji </w:t>
      </w:r>
      <w:r w:rsidR="007902D2" w:rsidRPr="007902D2">
        <w:rPr>
          <w:sz w:val="22"/>
          <w:szCs w:val="22"/>
        </w:rPr>
        <w:t xml:space="preserve">do </w:t>
      </w:r>
      <w:r w:rsidR="00B732D2">
        <w:rPr>
          <w:sz w:val="22"/>
          <w:szCs w:val="22"/>
        </w:rPr>
        <w:t>mycia</w:t>
      </w:r>
      <w:r w:rsidR="007902D2" w:rsidRPr="007902D2">
        <w:rPr>
          <w:sz w:val="22"/>
          <w:szCs w:val="22"/>
        </w:rPr>
        <w:t>.</w:t>
      </w:r>
      <w:r>
        <w:rPr>
          <w:sz w:val="22"/>
          <w:szCs w:val="22"/>
        </w:rPr>
        <w:t>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38D0AF49" w14:textId="60DA5BEA" w:rsidR="00AA3DC9" w:rsidRDefault="00B864DE" w:rsidP="00494506">
      <w:pPr>
        <w:widowControl w:val="0"/>
        <w:jc w:val="both"/>
        <w:rPr>
          <w:b/>
          <w:sz w:val="22"/>
          <w:szCs w:val="22"/>
        </w:rPr>
      </w:pPr>
      <w:r w:rsidRPr="00AA3DC9">
        <w:rPr>
          <w:b/>
          <w:color w:val="FF0000"/>
          <w:sz w:val="22"/>
          <w:szCs w:val="22"/>
        </w:rPr>
        <w:t>Kryterium oceny ofert</w:t>
      </w:r>
      <w:r w:rsidR="00DD262B">
        <w:rPr>
          <w:b/>
          <w:color w:val="FF0000"/>
          <w:sz w:val="22"/>
          <w:szCs w:val="22"/>
        </w:rPr>
        <w:t>:</w:t>
      </w:r>
      <w:r w:rsidR="00AA3DC9">
        <w:rPr>
          <w:b/>
          <w:sz w:val="22"/>
          <w:szCs w:val="22"/>
        </w:rPr>
        <w:t xml:space="preserve"> </w:t>
      </w:r>
    </w:p>
    <w:p w14:paraId="51E8F8E9" w14:textId="0D8F5907" w:rsidR="004D3849" w:rsidRPr="00A37443" w:rsidRDefault="00A37443" w:rsidP="00494506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Oferuję skrócenie terminu realizacji zamówienia wskazanego w pkt 6 SWZ (tj. 60 dni od daty podpisania umowy)  </w:t>
      </w:r>
      <w:r w:rsidRPr="00A37443">
        <w:rPr>
          <w:b/>
          <w:sz w:val="22"/>
          <w:szCs w:val="22"/>
          <w:highlight w:val="yellow"/>
        </w:rPr>
        <w:t>o  ……… dni</w:t>
      </w: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480A4A15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6379"/>
      </w:tblGrid>
      <w:tr w:rsidR="00DD262B" w14:paraId="03A33D7B" w14:textId="6BFBFE2C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2130739E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DD262B" w14:paraId="3C57DF17" w14:textId="2B937242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DD262B" w:rsidRDefault="00DD262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41D9354D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D262B" w14:paraId="0C04952F" w14:textId="6EFE960A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DD262B" w:rsidRDefault="00DD262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4375353B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DD262B">
      <w:footerReference w:type="default" r:id="rId8"/>
      <w:pgSz w:w="11906" w:h="16838"/>
      <w:pgMar w:top="993" w:right="1418" w:bottom="851" w:left="1418" w:header="284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AE1138" w14:textId="77777777" w:rsidR="00001E73" w:rsidRDefault="00001E73">
      <w:r>
        <w:separator/>
      </w:r>
    </w:p>
  </w:endnote>
  <w:endnote w:type="continuationSeparator" w:id="0">
    <w:p w14:paraId="5F3DD281" w14:textId="77777777" w:rsidR="00001E73" w:rsidRDefault="0000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D5DBA" w14:textId="77777777" w:rsidR="00001E73" w:rsidRDefault="00001E73">
      <w:r>
        <w:separator/>
      </w:r>
    </w:p>
  </w:footnote>
  <w:footnote w:type="continuationSeparator" w:id="0">
    <w:p w14:paraId="3532856F" w14:textId="77777777" w:rsidR="00001E73" w:rsidRDefault="00001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1E73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B2179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07C19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74766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02D2"/>
    <w:rsid w:val="0079596A"/>
    <w:rsid w:val="007A4321"/>
    <w:rsid w:val="007A5149"/>
    <w:rsid w:val="007B059E"/>
    <w:rsid w:val="007B6362"/>
    <w:rsid w:val="0080087E"/>
    <w:rsid w:val="00824643"/>
    <w:rsid w:val="00833933"/>
    <w:rsid w:val="008365A9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37443"/>
    <w:rsid w:val="00A44B13"/>
    <w:rsid w:val="00A47B4D"/>
    <w:rsid w:val="00A579C2"/>
    <w:rsid w:val="00A83018"/>
    <w:rsid w:val="00AA2081"/>
    <w:rsid w:val="00AA33D0"/>
    <w:rsid w:val="00AA3DC9"/>
    <w:rsid w:val="00AB7D71"/>
    <w:rsid w:val="00AC7ADF"/>
    <w:rsid w:val="00AD164C"/>
    <w:rsid w:val="00B00728"/>
    <w:rsid w:val="00B03152"/>
    <w:rsid w:val="00B04FA9"/>
    <w:rsid w:val="00B620F9"/>
    <w:rsid w:val="00B732D2"/>
    <w:rsid w:val="00B770B9"/>
    <w:rsid w:val="00B774DC"/>
    <w:rsid w:val="00B864DE"/>
    <w:rsid w:val="00BA79C6"/>
    <w:rsid w:val="00BB6B97"/>
    <w:rsid w:val="00BC3299"/>
    <w:rsid w:val="00BE23DB"/>
    <w:rsid w:val="00BF6F0A"/>
    <w:rsid w:val="00C066B4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DD262B"/>
    <w:rsid w:val="00E018BF"/>
    <w:rsid w:val="00E44371"/>
    <w:rsid w:val="00E85B62"/>
    <w:rsid w:val="00E949B0"/>
    <w:rsid w:val="00EB3E67"/>
    <w:rsid w:val="00ED171D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9FAF2-21B8-4C39-A6E1-C37EC6EAC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612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2023-10-06T06:31:00Z</cp:lastPrinted>
  <dcterms:created xsi:type="dcterms:W3CDTF">2023-10-10T11:39:00Z</dcterms:created>
  <dcterms:modified xsi:type="dcterms:W3CDTF">2023-10-10T11:39:00Z</dcterms:modified>
</cp:coreProperties>
</file>