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1549EDA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296D26" w:rsidRPr="00296D26">
        <w:rPr>
          <w:rFonts w:ascii="Times New Roman" w:hAnsi="Times New Roman"/>
          <w:b/>
        </w:rPr>
        <w:t xml:space="preserve">Kompleksowe mycie mechaniczne, ciśnieniowe, za pomocą środków czyszczących i grzybobójczych elewacji w </w:t>
      </w:r>
      <w:r w:rsidR="00296D26" w:rsidRPr="00580098">
        <w:rPr>
          <w:rFonts w:ascii="Times New Roman" w:hAnsi="Times New Roman"/>
          <w:b/>
        </w:rPr>
        <w:t>budynkach domów studenckich na terenie Miasteczka Studenckiego AGH w Krakowie - KC-zp.272-</w:t>
      </w:r>
      <w:r w:rsidR="00580098" w:rsidRPr="00580098">
        <w:rPr>
          <w:rFonts w:ascii="Times New Roman" w:hAnsi="Times New Roman"/>
          <w:b/>
        </w:rPr>
        <w:t>551</w:t>
      </w:r>
      <w:bookmarkStart w:id="0" w:name="_GoBack"/>
      <w:bookmarkEnd w:id="0"/>
      <w:r w:rsidR="00296D26" w:rsidRPr="00296D26">
        <w:rPr>
          <w:rFonts w:ascii="Times New Roman" w:hAnsi="Times New Roman"/>
          <w:b/>
        </w:rPr>
        <w:t>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CB8E9" w14:textId="77777777" w:rsidR="00E8402C" w:rsidRDefault="00E8402C" w:rsidP="0038231F">
      <w:pPr>
        <w:spacing w:after="0" w:line="240" w:lineRule="auto"/>
      </w:pPr>
      <w:r>
        <w:separator/>
      </w:r>
    </w:p>
  </w:endnote>
  <w:endnote w:type="continuationSeparator" w:id="0">
    <w:p w14:paraId="2C064CF6" w14:textId="77777777" w:rsidR="00E8402C" w:rsidRDefault="00E840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889CCE" w14:textId="77777777" w:rsidR="00E8402C" w:rsidRDefault="00E8402C" w:rsidP="0038231F">
      <w:pPr>
        <w:spacing w:after="0" w:line="240" w:lineRule="auto"/>
      </w:pPr>
      <w:r>
        <w:separator/>
      </w:r>
    </w:p>
  </w:footnote>
  <w:footnote w:type="continuationSeparator" w:id="0">
    <w:p w14:paraId="63E4283F" w14:textId="77777777" w:rsidR="00E8402C" w:rsidRDefault="00E8402C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96D26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0098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85B3F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8402C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FCA22-D995-490F-A980-1739F9B6D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2023-10-05T08:59:00Z</cp:lastPrinted>
  <dcterms:created xsi:type="dcterms:W3CDTF">2023-10-04T19:48:00Z</dcterms:created>
  <dcterms:modified xsi:type="dcterms:W3CDTF">2023-10-05T08:59:00Z</dcterms:modified>
</cp:coreProperties>
</file>