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383DD" w14:textId="4DF0DB6D" w:rsidR="00AF4BA1" w:rsidRDefault="00AF4BA1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inline distT="0" distB="0" distL="0" distR="0" wp14:anchorId="2C1EB2E6" wp14:editId="0D4B4950">
            <wp:extent cx="5759450" cy="603885"/>
            <wp:effectExtent l="0" t="0" r="0" b="5715"/>
            <wp:docPr id="1" name="Obraz 1" descr="C:\Users\User\Pictures\Log1 bw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User\Pictures\Log1 bw (2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56EC" w14:textId="643CE6EA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364B9605" w:rsidR="00BD0BFE" w:rsidRPr="00532AC3" w:rsidRDefault="00BD0BFE" w:rsidP="00EF603B">
      <w:pPr>
        <w:ind w:right="-110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EF603B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EF603B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EF603B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 Publicznych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EF603B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30FE401A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Przystępując do postępowania o udzielenie zamówienia publicznego, którego przedmiotem jest</w:t>
      </w:r>
      <w:r w:rsidR="00EF603B">
        <w:rPr>
          <w:sz w:val="22"/>
          <w:szCs w:val="22"/>
        </w:rPr>
        <w:t>:</w:t>
      </w:r>
      <w:r w:rsidRPr="00532AC3">
        <w:rPr>
          <w:sz w:val="22"/>
          <w:szCs w:val="22"/>
        </w:rPr>
        <w:t xml:space="preserve"> </w:t>
      </w:r>
      <w:r w:rsidR="00EF603B" w:rsidRPr="00EF603B">
        <w:rPr>
          <w:b/>
          <w:sz w:val="22"/>
          <w:szCs w:val="22"/>
        </w:rPr>
        <w:t>Dostawa sondy do pomiaru współczynnika pochłaniania dźwięku in-situ - Kc-zp.272-481/23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2698024B" w14:textId="478C3468" w:rsidR="00EF603B" w:rsidRPr="00574B29" w:rsidRDefault="00BD0BFE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A94373">
        <w:rPr>
          <w:b/>
          <w:sz w:val="22"/>
          <w:szCs w:val="22"/>
        </w:rPr>
        <w:t xml:space="preserve">………  </w:t>
      </w:r>
      <w:r w:rsidR="0001713D">
        <w:rPr>
          <w:b/>
          <w:sz w:val="22"/>
          <w:szCs w:val="22"/>
        </w:rPr>
        <w:t>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A94373">
        <w:rPr>
          <w:b/>
          <w:sz w:val="22"/>
          <w:szCs w:val="22"/>
        </w:rPr>
        <w:t xml:space="preserve"> </w:t>
      </w:r>
      <w:bookmarkStart w:id="0" w:name="_Hlk146805614"/>
      <w:r w:rsidR="00A94373" w:rsidRPr="00D07D7C">
        <w:rPr>
          <w:sz w:val="22"/>
          <w:szCs w:val="22"/>
          <w:highlight w:val="yellow"/>
        </w:rPr>
        <w:t>(</w:t>
      </w:r>
      <w:r w:rsidR="00A94373" w:rsidRPr="00D07D7C">
        <w:rPr>
          <w:i/>
          <w:sz w:val="22"/>
          <w:szCs w:val="22"/>
          <w:highlight w:val="yellow"/>
        </w:rPr>
        <w:t>kryterium oceny ofert)</w:t>
      </w:r>
      <w:bookmarkEnd w:id="0"/>
    </w:p>
    <w:p w14:paraId="355AD663" w14:textId="1FB7501A" w:rsidR="00EF603B" w:rsidRDefault="00EF603B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bookmarkStart w:id="1" w:name="_Hlk146805605"/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="00574B29" w:rsidRPr="00D07D7C">
        <w:rPr>
          <w:sz w:val="22"/>
          <w:szCs w:val="22"/>
          <w:highlight w:val="yellow"/>
        </w:rPr>
        <w:t>(</w:t>
      </w:r>
      <w:r w:rsidR="00574B29" w:rsidRPr="00D07D7C">
        <w:rPr>
          <w:i/>
          <w:sz w:val="22"/>
          <w:szCs w:val="22"/>
          <w:highlight w:val="yellow"/>
        </w:rPr>
        <w:t>kryterium oceny ofert)</w:t>
      </w:r>
      <w:bookmarkStart w:id="2" w:name="_GoBack"/>
      <w:bookmarkEnd w:id="2"/>
    </w:p>
    <w:bookmarkEnd w:id="1"/>
    <w:p w14:paraId="26E4582A" w14:textId="737FEB33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 zaoferowanego sprzętu: …………………………..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0D5C2" w14:textId="77777777" w:rsidR="006A7A05" w:rsidRDefault="006A7A05">
      <w:r>
        <w:separator/>
      </w:r>
    </w:p>
  </w:endnote>
  <w:endnote w:type="continuationSeparator" w:id="0">
    <w:p w14:paraId="51CA6021" w14:textId="77777777" w:rsidR="006A7A05" w:rsidRDefault="006A7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2FED5" w14:textId="77777777" w:rsidR="006A7A05" w:rsidRDefault="006A7A05">
      <w:r>
        <w:separator/>
      </w:r>
    </w:p>
  </w:footnote>
  <w:footnote w:type="continuationSeparator" w:id="0">
    <w:p w14:paraId="49A91F4A" w14:textId="77777777" w:rsidR="006A7A05" w:rsidRDefault="006A7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7632E"/>
    <w:rsid w:val="00315A4A"/>
    <w:rsid w:val="003B08A7"/>
    <w:rsid w:val="003E3EB6"/>
    <w:rsid w:val="003F3F40"/>
    <w:rsid w:val="00471628"/>
    <w:rsid w:val="004B7300"/>
    <w:rsid w:val="004C6753"/>
    <w:rsid w:val="00532AC3"/>
    <w:rsid w:val="00574B29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76E8B"/>
    <w:rsid w:val="006815F6"/>
    <w:rsid w:val="006A7A05"/>
    <w:rsid w:val="006E5134"/>
    <w:rsid w:val="006F56F2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27FB"/>
    <w:rsid w:val="00A47B4D"/>
    <w:rsid w:val="00A83018"/>
    <w:rsid w:val="00A94373"/>
    <w:rsid w:val="00AD46E2"/>
    <w:rsid w:val="00AF4BA1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ED1857"/>
    <w:rsid w:val="00EF603B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64F-90D7-4044-B379-4F321235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2023-10-10T07:47:00Z</cp:lastPrinted>
  <dcterms:created xsi:type="dcterms:W3CDTF">2023-10-10T07:47:00Z</dcterms:created>
  <dcterms:modified xsi:type="dcterms:W3CDTF">2023-10-10T07:47:00Z</dcterms:modified>
</cp:coreProperties>
</file>