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F489A" w14:textId="77777777" w:rsidR="00D665F5" w:rsidRDefault="0082078B" w:rsidP="00D665F5">
      <w:pPr>
        <w:spacing w:after="240"/>
        <w:jc w:val="right"/>
        <w:rPr>
          <w:sz w:val="22"/>
          <w:szCs w:val="22"/>
        </w:rPr>
      </w:pPr>
      <w:r w:rsidRPr="008207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078B">
        <w:rPr>
          <w:sz w:val="22"/>
          <w:szCs w:val="22"/>
        </w:rPr>
        <w:t>2023-10-11</w:t>
      </w:r>
    </w:p>
    <w:p w14:paraId="3FF12F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A6461C" w14:textId="77777777" w:rsidR="0082078B" w:rsidRPr="0082078B" w:rsidRDefault="0082078B" w:rsidP="00577BC6">
      <w:pPr>
        <w:spacing w:after="40"/>
        <w:rPr>
          <w:b/>
          <w:bCs/>
          <w:sz w:val="22"/>
          <w:szCs w:val="22"/>
        </w:rPr>
      </w:pPr>
      <w:r w:rsidRPr="0082078B">
        <w:rPr>
          <w:b/>
          <w:bCs/>
          <w:sz w:val="22"/>
          <w:szCs w:val="22"/>
        </w:rPr>
        <w:t>Akademia Górniczo - Hutnicza</w:t>
      </w:r>
    </w:p>
    <w:p w14:paraId="5FDC71D8" w14:textId="77777777" w:rsidR="0082078B" w:rsidRPr="0082078B" w:rsidRDefault="0082078B" w:rsidP="00577BC6">
      <w:pPr>
        <w:spacing w:after="40"/>
        <w:rPr>
          <w:b/>
          <w:bCs/>
          <w:sz w:val="22"/>
          <w:szCs w:val="22"/>
        </w:rPr>
      </w:pPr>
      <w:r w:rsidRPr="0082078B">
        <w:rPr>
          <w:b/>
          <w:bCs/>
          <w:sz w:val="22"/>
          <w:szCs w:val="22"/>
        </w:rPr>
        <w:t>im. Stanisława Staszica w Krakowie</w:t>
      </w:r>
    </w:p>
    <w:p w14:paraId="270844DC" w14:textId="77777777" w:rsidR="00D665F5" w:rsidRPr="00D91931" w:rsidRDefault="0082078B" w:rsidP="00577BC6">
      <w:pPr>
        <w:spacing w:after="40"/>
        <w:rPr>
          <w:b/>
          <w:bCs/>
          <w:sz w:val="22"/>
          <w:szCs w:val="22"/>
        </w:rPr>
      </w:pPr>
      <w:r w:rsidRPr="0082078B">
        <w:rPr>
          <w:b/>
          <w:bCs/>
          <w:sz w:val="22"/>
          <w:szCs w:val="22"/>
        </w:rPr>
        <w:t>Dział Zamówień Publicznych</w:t>
      </w:r>
    </w:p>
    <w:p w14:paraId="03467A27" w14:textId="77777777" w:rsidR="00D665F5" w:rsidRPr="00BD5546" w:rsidRDefault="0082078B" w:rsidP="00D665F5">
      <w:pPr>
        <w:rPr>
          <w:sz w:val="22"/>
          <w:szCs w:val="22"/>
        </w:rPr>
      </w:pPr>
      <w:r w:rsidRPr="008207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078B">
        <w:rPr>
          <w:sz w:val="22"/>
          <w:szCs w:val="22"/>
        </w:rPr>
        <w:t>30</w:t>
      </w:r>
    </w:p>
    <w:p w14:paraId="41C8CF8F" w14:textId="77777777" w:rsidR="00D665F5" w:rsidRPr="00BD5546" w:rsidRDefault="0082078B" w:rsidP="00D665F5">
      <w:pPr>
        <w:rPr>
          <w:sz w:val="22"/>
          <w:szCs w:val="22"/>
        </w:rPr>
      </w:pPr>
      <w:r w:rsidRPr="008207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078B">
        <w:rPr>
          <w:sz w:val="22"/>
          <w:szCs w:val="22"/>
        </w:rPr>
        <w:t>Kraków</w:t>
      </w:r>
    </w:p>
    <w:p w14:paraId="4FCF6C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078B" w:rsidRPr="0082078B">
        <w:rPr>
          <w:b/>
          <w:sz w:val="22"/>
          <w:szCs w:val="22"/>
        </w:rPr>
        <w:t>KC-</w:t>
      </w:r>
      <w:proofErr w:type="spellStart"/>
      <w:r w:rsidR="0082078B" w:rsidRPr="0082078B">
        <w:rPr>
          <w:b/>
          <w:sz w:val="22"/>
          <w:szCs w:val="22"/>
        </w:rPr>
        <w:t>zp</w:t>
      </w:r>
      <w:proofErr w:type="spellEnd"/>
      <w:r w:rsidR="0082078B" w:rsidRPr="0082078B">
        <w:rPr>
          <w:b/>
          <w:sz w:val="22"/>
          <w:szCs w:val="22"/>
        </w:rPr>
        <w:t>. 272-536/23</w:t>
      </w:r>
      <w:r w:rsidR="00A80738">
        <w:rPr>
          <w:sz w:val="24"/>
        </w:rPr>
        <w:tab/>
        <w:t xml:space="preserve"> </w:t>
      </w:r>
    </w:p>
    <w:p w14:paraId="6392B7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A90A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F178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A75E9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E4E69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6F85A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078B" w:rsidRPr="0082078B">
        <w:rPr>
          <w:sz w:val="22"/>
          <w:szCs w:val="22"/>
        </w:rPr>
        <w:t xml:space="preserve">Tryb podstawowy bez negocjacji - art. 275 pkt. 1 ustawy </w:t>
      </w:r>
      <w:proofErr w:type="spellStart"/>
      <w:r w:rsidR="0082078B" w:rsidRPr="0082078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680EB3" w14:textId="77777777" w:rsidR="00A80738" w:rsidRPr="00577BC6" w:rsidRDefault="008207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078B">
        <w:rPr>
          <w:b/>
          <w:sz w:val="22"/>
          <w:szCs w:val="22"/>
        </w:rPr>
        <w:t xml:space="preserve">Dostawa mikroskopów stereoskopowych umożliwiających wykonanie obserwacji i zdjęć minerałów przy świetle przechodzącym i odbitym dla </w:t>
      </w:r>
      <w:proofErr w:type="spellStart"/>
      <w:r w:rsidRPr="0082078B">
        <w:rPr>
          <w:b/>
          <w:sz w:val="22"/>
          <w:szCs w:val="22"/>
        </w:rPr>
        <w:t>WGGiOŚ</w:t>
      </w:r>
      <w:proofErr w:type="spellEnd"/>
      <w:r w:rsidRPr="0082078B">
        <w:rPr>
          <w:b/>
          <w:sz w:val="22"/>
          <w:szCs w:val="22"/>
        </w:rPr>
        <w:t xml:space="preserve"> - KC-</w:t>
      </w:r>
      <w:proofErr w:type="spellStart"/>
      <w:r w:rsidRPr="0082078B">
        <w:rPr>
          <w:b/>
          <w:sz w:val="22"/>
          <w:szCs w:val="22"/>
        </w:rPr>
        <w:t>zp</w:t>
      </w:r>
      <w:proofErr w:type="spellEnd"/>
      <w:r w:rsidRPr="0082078B">
        <w:rPr>
          <w:b/>
          <w:sz w:val="22"/>
          <w:szCs w:val="22"/>
        </w:rPr>
        <w:t>. 272-536/23</w:t>
      </w:r>
    </w:p>
    <w:p w14:paraId="3E089C21" w14:textId="76BAFB4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2349CF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2349CF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5A732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078B" w:rsidRPr="0082078B">
        <w:rPr>
          <w:sz w:val="22"/>
          <w:szCs w:val="22"/>
        </w:rPr>
        <w:t>11/10/2023</w:t>
      </w:r>
      <w:r w:rsidR="00FF4AB1" w:rsidRPr="00577BC6">
        <w:rPr>
          <w:sz w:val="22"/>
          <w:szCs w:val="22"/>
        </w:rPr>
        <w:t xml:space="preserve"> o godz. </w:t>
      </w:r>
      <w:r w:rsidR="0082078B" w:rsidRPr="0082078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4F245E6" w14:textId="77777777" w:rsidTr="002349CF">
        <w:tc>
          <w:tcPr>
            <w:tcW w:w="993" w:type="dxa"/>
            <w:shd w:val="clear" w:color="auto" w:fill="auto"/>
            <w:vAlign w:val="center"/>
          </w:tcPr>
          <w:p w14:paraId="080199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7281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CFC6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078B" w:rsidRPr="00493F8C" w14:paraId="7B396E9C" w14:textId="77777777" w:rsidTr="002349CF">
        <w:tc>
          <w:tcPr>
            <w:tcW w:w="993" w:type="dxa"/>
            <w:shd w:val="clear" w:color="auto" w:fill="auto"/>
            <w:vAlign w:val="center"/>
          </w:tcPr>
          <w:p w14:paraId="6D706012" w14:textId="77777777" w:rsidR="0082078B" w:rsidRPr="00490DC0" w:rsidRDefault="0082078B" w:rsidP="00F3325E">
            <w:pPr>
              <w:spacing w:before="120" w:after="120"/>
              <w:jc w:val="center"/>
            </w:pPr>
            <w:r w:rsidRPr="0082078B">
              <w:t>1</w:t>
            </w:r>
          </w:p>
        </w:tc>
        <w:tc>
          <w:tcPr>
            <w:tcW w:w="5244" w:type="dxa"/>
            <w:shd w:val="clear" w:color="auto" w:fill="auto"/>
          </w:tcPr>
          <w:p w14:paraId="0B227260" w14:textId="77777777" w:rsidR="0082078B" w:rsidRPr="00490DC0" w:rsidRDefault="0082078B" w:rsidP="00F3325E">
            <w:pPr>
              <w:spacing w:before="40"/>
            </w:pPr>
            <w:r w:rsidRPr="0082078B">
              <w:t>MERAZET Spółka Akcyjna</w:t>
            </w:r>
          </w:p>
          <w:p w14:paraId="438A8CA4" w14:textId="2E84E091" w:rsidR="0082078B" w:rsidRPr="00490DC0" w:rsidRDefault="002349CF" w:rsidP="00F3325E">
            <w:r>
              <w:t xml:space="preserve">ul. </w:t>
            </w:r>
            <w:r w:rsidR="0082078B" w:rsidRPr="0082078B">
              <w:t>J.</w:t>
            </w:r>
            <w:r>
              <w:t xml:space="preserve"> </w:t>
            </w:r>
            <w:proofErr w:type="spellStart"/>
            <w:r w:rsidR="0082078B" w:rsidRPr="0082078B">
              <w:t>Krauthofera</w:t>
            </w:r>
            <w:proofErr w:type="spellEnd"/>
            <w:r w:rsidR="0082078B" w:rsidRPr="00490DC0">
              <w:t xml:space="preserve"> </w:t>
            </w:r>
            <w:r w:rsidR="0082078B" w:rsidRPr="0082078B">
              <w:t>36</w:t>
            </w:r>
            <w:r w:rsidR="0082078B" w:rsidRPr="00490DC0">
              <w:t xml:space="preserve"> </w:t>
            </w:r>
          </w:p>
          <w:p w14:paraId="35423929" w14:textId="77777777" w:rsidR="0082078B" w:rsidRPr="00490DC0" w:rsidRDefault="0082078B" w:rsidP="00F3325E">
            <w:pPr>
              <w:spacing w:after="40"/>
              <w:jc w:val="both"/>
            </w:pPr>
            <w:r w:rsidRPr="0082078B">
              <w:t>60-203</w:t>
            </w:r>
            <w:r w:rsidRPr="00490DC0">
              <w:t xml:space="preserve"> </w:t>
            </w:r>
            <w:r w:rsidRPr="0082078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79B9B" w14:textId="77777777" w:rsidR="0082078B" w:rsidRPr="00490DC0" w:rsidRDefault="0082078B" w:rsidP="00F3325E">
            <w:pPr>
              <w:spacing w:before="120" w:after="120"/>
              <w:jc w:val="both"/>
            </w:pPr>
            <w:r w:rsidRPr="0082078B">
              <w:t>32 226.00 zł</w:t>
            </w:r>
          </w:p>
        </w:tc>
      </w:tr>
      <w:tr w:rsidR="0082078B" w:rsidRPr="00493F8C" w14:paraId="35C245F5" w14:textId="77777777" w:rsidTr="002349CF">
        <w:tc>
          <w:tcPr>
            <w:tcW w:w="993" w:type="dxa"/>
            <w:shd w:val="clear" w:color="auto" w:fill="auto"/>
            <w:vAlign w:val="center"/>
          </w:tcPr>
          <w:p w14:paraId="655546B0" w14:textId="77777777" w:rsidR="0082078B" w:rsidRPr="00490DC0" w:rsidRDefault="0082078B" w:rsidP="00F3325E">
            <w:pPr>
              <w:spacing w:before="120" w:after="120"/>
              <w:jc w:val="center"/>
            </w:pPr>
            <w:r w:rsidRPr="0082078B">
              <w:t>2</w:t>
            </w:r>
          </w:p>
        </w:tc>
        <w:tc>
          <w:tcPr>
            <w:tcW w:w="5244" w:type="dxa"/>
            <w:shd w:val="clear" w:color="auto" w:fill="auto"/>
          </w:tcPr>
          <w:p w14:paraId="1385BD0F" w14:textId="77777777" w:rsidR="0082078B" w:rsidRPr="00490DC0" w:rsidRDefault="0082078B" w:rsidP="00F3325E">
            <w:pPr>
              <w:spacing w:before="40"/>
            </w:pPr>
            <w:r w:rsidRPr="0082078B">
              <w:t xml:space="preserve">Firma Handlowa PRYMUS Violetta </w:t>
            </w:r>
            <w:proofErr w:type="spellStart"/>
            <w:r w:rsidRPr="0082078B">
              <w:t>Burgielska</w:t>
            </w:r>
            <w:proofErr w:type="spellEnd"/>
          </w:p>
          <w:p w14:paraId="0CB2AA3D" w14:textId="29B8F350" w:rsidR="0082078B" w:rsidRPr="00490DC0" w:rsidRDefault="002349CF" w:rsidP="00F3325E">
            <w:r>
              <w:t xml:space="preserve">ul. </w:t>
            </w:r>
            <w:r w:rsidR="0082078B" w:rsidRPr="0082078B">
              <w:t>Wałowa</w:t>
            </w:r>
            <w:r w:rsidR="0082078B" w:rsidRPr="00490DC0">
              <w:t xml:space="preserve"> </w:t>
            </w:r>
            <w:r w:rsidR="0082078B" w:rsidRPr="0082078B">
              <w:t>31</w:t>
            </w:r>
            <w:r w:rsidR="0082078B" w:rsidRPr="00490DC0">
              <w:t xml:space="preserve"> </w:t>
            </w:r>
          </w:p>
          <w:p w14:paraId="3D39AC12" w14:textId="77777777" w:rsidR="0082078B" w:rsidRPr="00490DC0" w:rsidRDefault="0082078B" w:rsidP="00F3325E">
            <w:pPr>
              <w:spacing w:after="40"/>
              <w:jc w:val="both"/>
            </w:pPr>
            <w:r w:rsidRPr="0082078B">
              <w:t>57-220</w:t>
            </w:r>
            <w:r w:rsidRPr="00490DC0">
              <w:t xml:space="preserve"> </w:t>
            </w:r>
            <w:r w:rsidRPr="0082078B">
              <w:t>Ziębice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AF412" w14:textId="77777777" w:rsidR="0082078B" w:rsidRPr="00490DC0" w:rsidRDefault="0082078B" w:rsidP="00F3325E">
            <w:pPr>
              <w:spacing w:before="120" w:after="120"/>
              <w:jc w:val="both"/>
            </w:pPr>
            <w:r w:rsidRPr="0082078B">
              <w:t>18 573.00 zł</w:t>
            </w:r>
          </w:p>
        </w:tc>
      </w:tr>
      <w:tr w:rsidR="0082078B" w:rsidRPr="00493F8C" w14:paraId="0A68784D" w14:textId="77777777" w:rsidTr="002349CF">
        <w:tc>
          <w:tcPr>
            <w:tcW w:w="993" w:type="dxa"/>
            <w:shd w:val="clear" w:color="auto" w:fill="auto"/>
            <w:vAlign w:val="center"/>
          </w:tcPr>
          <w:p w14:paraId="7902A5A9" w14:textId="77777777" w:rsidR="0082078B" w:rsidRPr="00490DC0" w:rsidRDefault="0082078B" w:rsidP="00F3325E">
            <w:pPr>
              <w:spacing w:before="120" w:after="120"/>
              <w:jc w:val="center"/>
            </w:pPr>
            <w:r w:rsidRPr="0082078B">
              <w:t>3</w:t>
            </w:r>
          </w:p>
        </w:tc>
        <w:tc>
          <w:tcPr>
            <w:tcW w:w="5244" w:type="dxa"/>
            <w:shd w:val="clear" w:color="auto" w:fill="auto"/>
          </w:tcPr>
          <w:p w14:paraId="759A468B" w14:textId="77777777" w:rsidR="0082078B" w:rsidRPr="00490DC0" w:rsidRDefault="0082078B" w:rsidP="00F3325E">
            <w:pPr>
              <w:spacing w:before="40"/>
            </w:pPr>
            <w:proofErr w:type="spellStart"/>
            <w:r w:rsidRPr="0082078B">
              <w:t>Opta</w:t>
            </w:r>
            <w:proofErr w:type="spellEnd"/>
            <w:r w:rsidRPr="0082078B">
              <w:t>-Tech Sp. z o.o.</w:t>
            </w:r>
          </w:p>
          <w:p w14:paraId="3A912FF8" w14:textId="0AC801BE" w:rsidR="0082078B" w:rsidRPr="00490DC0" w:rsidRDefault="0082078B" w:rsidP="00F3325E">
            <w:r w:rsidRPr="0082078B">
              <w:t>A</w:t>
            </w:r>
            <w:r w:rsidR="002349CF" w:rsidRPr="0082078B">
              <w:t>l</w:t>
            </w:r>
            <w:r w:rsidRPr="0082078B">
              <w:t>. KEN</w:t>
            </w:r>
            <w:r w:rsidRPr="00490DC0">
              <w:t xml:space="preserve"> </w:t>
            </w:r>
            <w:r w:rsidRPr="0082078B">
              <w:t>36/U211</w:t>
            </w:r>
            <w:r w:rsidRPr="00490DC0">
              <w:t xml:space="preserve"> </w:t>
            </w:r>
          </w:p>
          <w:p w14:paraId="6EE9FF1A" w14:textId="39A3261D" w:rsidR="0082078B" w:rsidRPr="00490DC0" w:rsidRDefault="0082078B" w:rsidP="00F3325E">
            <w:pPr>
              <w:spacing w:after="40"/>
              <w:jc w:val="both"/>
            </w:pPr>
            <w:r w:rsidRPr="0082078B">
              <w:t>02-797</w:t>
            </w:r>
            <w:r w:rsidRPr="00490DC0">
              <w:t xml:space="preserve"> </w:t>
            </w:r>
            <w:r w:rsidRPr="0082078B">
              <w:t>W</w:t>
            </w:r>
            <w:r w:rsidR="002349CF" w:rsidRPr="0082078B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C89A0" w14:textId="77777777" w:rsidR="0082078B" w:rsidRPr="00490DC0" w:rsidRDefault="0082078B" w:rsidP="00F3325E">
            <w:pPr>
              <w:spacing w:before="120" w:after="120"/>
              <w:jc w:val="both"/>
            </w:pPr>
            <w:r w:rsidRPr="0082078B">
              <w:t>34 560.00 zł</w:t>
            </w:r>
          </w:p>
        </w:tc>
      </w:tr>
      <w:tr w:rsidR="0082078B" w:rsidRPr="00493F8C" w14:paraId="594E6506" w14:textId="77777777" w:rsidTr="002349CF">
        <w:tc>
          <w:tcPr>
            <w:tcW w:w="993" w:type="dxa"/>
            <w:shd w:val="clear" w:color="auto" w:fill="auto"/>
            <w:vAlign w:val="center"/>
          </w:tcPr>
          <w:p w14:paraId="64DBC5C9" w14:textId="77777777" w:rsidR="0082078B" w:rsidRPr="00490DC0" w:rsidRDefault="0082078B" w:rsidP="00F3325E">
            <w:pPr>
              <w:spacing w:before="120" w:after="120"/>
              <w:jc w:val="center"/>
            </w:pPr>
            <w:r w:rsidRPr="0082078B">
              <w:t>4</w:t>
            </w:r>
          </w:p>
        </w:tc>
        <w:tc>
          <w:tcPr>
            <w:tcW w:w="5244" w:type="dxa"/>
            <w:shd w:val="clear" w:color="auto" w:fill="auto"/>
          </w:tcPr>
          <w:p w14:paraId="5E3FA97A" w14:textId="4AB071F7" w:rsidR="0082078B" w:rsidRPr="00490DC0" w:rsidRDefault="0082078B" w:rsidP="00F3325E">
            <w:pPr>
              <w:spacing w:before="40"/>
            </w:pPr>
            <w:r w:rsidRPr="0082078B">
              <w:t xml:space="preserve">Delta Optical </w:t>
            </w:r>
            <w:r w:rsidR="002349CF">
              <w:t>Sp. z o.o. Sp. k.</w:t>
            </w:r>
          </w:p>
          <w:p w14:paraId="4B559805" w14:textId="77777777" w:rsidR="0082078B" w:rsidRPr="00490DC0" w:rsidRDefault="0082078B" w:rsidP="00F3325E">
            <w:r w:rsidRPr="0082078B">
              <w:t>Nowe Osiny, ul. Piękna</w:t>
            </w:r>
            <w:r w:rsidRPr="00490DC0">
              <w:t xml:space="preserve"> </w:t>
            </w:r>
            <w:r w:rsidRPr="0082078B">
              <w:t>1</w:t>
            </w:r>
            <w:r w:rsidRPr="00490DC0">
              <w:t xml:space="preserve"> </w:t>
            </w:r>
          </w:p>
          <w:p w14:paraId="2DB5C478" w14:textId="77777777" w:rsidR="0082078B" w:rsidRPr="00490DC0" w:rsidRDefault="0082078B" w:rsidP="00F3325E">
            <w:pPr>
              <w:spacing w:after="40"/>
              <w:jc w:val="both"/>
            </w:pPr>
            <w:r w:rsidRPr="0082078B">
              <w:t>05-300</w:t>
            </w:r>
            <w:r w:rsidRPr="00490DC0">
              <w:t xml:space="preserve"> </w:t>
            </w:r>
            <w:r w:rsidRPr="0082078B">
              <w:t>Mińsk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F0277" w14:textId="77777777" w:rsidR="0082078B" w:rsidRPr="00490DC0" w:rsidRDefault="0082078B" w:rsidP="00F3325E">
            <w:pPr>
              <w:spacing w:before="120" w:after="120"/>
              <w:jc w:val="both"/>
            </w:pPr>
            <w:r w:rsidRPr="0082078B">
              <w:t>16 785.00 zł</w:t>
            </w:r>
          </w:p>
        </w:tc>
      </w:tr>
    </w:tbl>
    <w:p w14:paraId="2F86703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8B853" w14:textId="77777777" w:rsidR="004A43DE" w:rsidRDefault="004A43DE">
      <w:r>
        <w:separator/>
      </w:r>
    </w:p>
  </w:endnote>
  <w:endnote w:type="continuationSeparator" w:id="0">
    <w:p w14:paraId="14960FA2" w14:textId="77777777" w:rsidR="004A43DE" w:rsidRDefault="004A4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E36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00A9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93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A7F52B">
        <v:line id="_x0000_s1025" style="position:absolute;left:0;text-align:left;z-index:251657728" from="-3.85pt,8.7pt" to="455.15pt,8.7pt"/>
      </w:pict>
    </w:r>
  </w:p>
  <w:p w14:paraId="54D1F5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FB7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C5FD0D" w14:textId="77777777" w:rsidR="009F189D" w:rsidRDefault="009F189D">
    <w:pPr>
      <w:pStyle w:val="Stopka"/>
      <w:tabs>
        <w:tab w:val="clear" w:pos="4536"/>
      </w:tabs>
      <w:jc w:val="center"/>
    </w:pPr>
  </w:p>
  <w:p w14:paraId="0C89C5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03482" w14:textId="77777777" w:rsidR="004A43DE" w:rsidRDefault="004A43DE">
      <w:r>
        <w:separator/>
      </w:r>
    </w:p>
  </w:footnote>
  <w:footnote w:type="continuationSeparator" w:id="0">
    <w:p w14:paraId="2CA0EB5D" w14:textId="77777777" w:rsidR="004A43DE" w:rsidRDefault="004A4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EB68" w14:textId="77777777" w:rsidR="0082078B" w:rsidRDefault="00820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23E3A" w14:textId="77777777" w:rsidR="0082078B" w:rsidRDefault="00820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B26B" w14:textId="77777777" w:rsidR="0082078B" w:rsidRDefault="008207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3D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49CF"/>
    <w:rsid w:val="003B6B36"/>
    <w:rsid w:val="003D72FD"/>
    <w:rsid w:val="003F57CD"/>
    <w:rsid w:val="00423179"/>
    <w:rsid w:val="00490DC0"/>
    <w:rsid w:val="00493F8C"/>
    <w:rsid w:val="004A43DE"/>
    <w:rsid w:val="004C7E9B"/>
    <w:rsid w:val="005324A5"/>
    <w:rsid w:val="00577BC6"/>
    <w:rsid w:val="00601802"/>
    <w:rsid w:val="0069085C"/>
    <w:rsid w:val="0073323E"/>
    <w:rsid w:val="007965DC"/>
    <w:rsid w:val="0082078B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093B1"/>
  <w15:chartTrackingRefBased/>
  <w15:docId w15:val="{6437401C-92F1-48C3-82A8-A92F5F5F2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2023-10-11T13:02:00Z</cp:lastPrinted>
  <dcterms:created xsi:type="dcterms:W3CDTF">2023-10-11T13:02:00Z</dcterms:created>
  <dcterms:modified xsi:type="dcterms:W3CDTF">2023-10-11T13:02:00Z</dcterms:modified>
</cp:coreProperties>
</file>