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432A1" w:rsidRDefault="00BF121E" w:rsidP="009363BE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F121E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="009363BE">
        <w:rPr>
          <w:rFonts w:ascii="Arial" w:hAnsi="Arial" w:cs="Arial"/>
          <w:sz w:val="24"/>
          <w:szCs w:val="24"/>
        </w:rPr>
        <w:t>2023-10-02</w:t>
      </w:r>
    </w:p>
    <w:p w:rsidR="00986737" w:rsidRPr="009432A1" w:rsidRDefault="00BF121E" w:rsidP="009363B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121E">
        <w:rPr>
          <w:rFonts w:ascii="Arial" w:hAnsi="Arial" w:cs="Arial"/>
          <w:b/>
          <w:bCs/>
          <w:sz w:val="24"/>
          <w:szCs w:val="24"/>
        </w:rPr>
        <w:t>Gmina Szerzyny</w:t>
      </w:r>
    </w:p>
    <w:p w:rsidR="00986737" w:rsidRPr="009432A1" w:rsidRDefault="00BF121E" w:rsidP="009363BE">
      <w:pPr>
        <w:spacing w:line="360" w:lineRule="auto"/>
        <w:rPr>
          <w:rFonts w:ascii="Arial" w:hAnsi="Arial" w:cs="Arial"/>
          <w:sz w:val="24"/>
          <w:szCs w:val="24"/>
        </w:rPr>
      </w:pPr>
      <w:r w:rsidRPr="00BF121E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F121E">
        <w:rPr>
          <w:rFonts w:ascii="Arial" w:hAnsi="Arial" w:cs="Arial"/>
          <w:sz w:val="24"/>
          <w:szCs w:val="24"/>
        </w:rPr>
        <w:t>521</w:t>
      </w:r>
    </w:p>
    <w:p w:rsidR="00986737" w:rsidRPr="009432A1" w:rsidRDefault="00BF121E" w:rsidP="009363BE">
      <w:pPr>
        <w:rPr>
          <w:rFonts w:ascii="Arial" w:hAnsi="Arial" w:cs="Arial"/>
          <w:sz w:val="24"/>
          <w:szCs w:val="24"/>
        </w:rPr>
      </w:pPr>
      <w:r w:rsidRPr="00BF121E">
        <w:rPr>
          <w:rFonts w:ascii="Arial" w:hAnsi="Arial" w:cs="Arial"/>
          <w:sz w:val="24"/>
          <w:szCs w:val="24"/>
        </w:rPr>
        <w:t>38-246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F121E">
        <w:rPr>
          <w:rFonts w:ascii="Arial" w:hAnsi="Arial" w:cs="Arial"/>
          <w:sz w:val="24"/>
          <w:szCs w:val="24"/>
        </w:rPr>
        <w:t>Szerzyny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BF121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121E">
              <w:rPr>
                <w:rFonts w:ascii="Arial" w:hAnsi="Arial" w:cs="Arial"/>
                <w:bCs/>
                <w:sz w:val="24"/>
                <w:szCs w:val="24"/>
              </w:rPr>
              <w:t>Remont dróg gminnych miejscowości Szerzyny i Ołpiny, gmina Szerzyny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121E" w:rsidRPr="004E4B64" w:rsidTr="00F10F78">
        <w:tc>
          <w:tcPr>
            <w:tcW w:w="2269" w:type="dxa"/>
            <w:shd w:val="clear" w:color="auto" w:fill="auto"/>
          </w:tcPr>
          <w:p w:rsidR="00BF121E" w:rsidRPr="004E4B64" w:rsidRDefault="00BF121E" w:rsidP="00F10F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121E" w:rsidRPr="004E4B64" w:rsidRDefault="00BF121E" w:rsidP="00F10F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121E">
              <w:rPr>
                <w:rFonts w:ascii="Arial" w:hAnsi="Arial" w:cs="Arial"/>
                <w:bCs/>
                <w:sz w:val="24"/>
                <w:szCs w:val="24"/>
              </w:rPr>
              <w:t>FER.271.13.2023</w:t>
            </w:r>
          </w:p>
        </w:tc>
      </w:tr>
    </w:tbl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F121E" w:rsidRPr="00BF121E">
        <w:rPr>
          <w:rFonts w:ascii="Arial" w:hAnsi="Arial" w:cs="Arial"/>
          <w:sz w:val="24"/>
          <w:szCs w:val="24"/>
        </w:rPr>
        <w:t>(</w:t>
      </w:r>
      <w:proofErr w:type="spellStart"/>
      <w:r w:rsidR="00BF121E" w:rsidRPr="00BF121E">
        <w:rPr>
          <w:rFonts w:ascii="Arial" w:hAnsi="Arial" w:cs="Arial"/>
          <w:sz w:val="24"/>
          <w:szCs w:val="24"/>
        </w:rPr>
        <w:t>t.j</w:t>
      </w:r>
      <w:proofErr w:type="spellEnd"/>
      <w:r w:rsidR="00BF121E" w:rsidRPr="00BF121E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F121E" w:rsidRPr="00BF121E">
        <w:rPr>
          <w:rFonts w:ascii="Arial" w:hAnsi="Arial" w:cs="Arial"/>
          <w:sz w:val="24"/>
          <w:szCs w:val="24"/>
        </w:rPr>
        <w:t>02/10/2023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F121E" w:rsidRPr="00BF121E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F121E" w:rsidRPr="00BB547B" w:rsidTr="00F10F78">
        <w:tc>
          <w:tcPr>
            <w:tcW w:w="1276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F121E" w:rsidRPr="00986737" w:rsidRDefault="00BF121E" w:rsidP="00F10F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BF121E" w:rsidRPr="00986737" w:rsidRDefault="00BF121E" w:rsidP="00F10F78">
            <w:pPr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Skrzyszów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21E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121E" w:rsidRPr="00986737" w:rsidRDefault="00BF121E" w:rsidP="00F10F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33-156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21E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1 377 777.00 zł</w:t>
            </w:r>
          </w:p>
        </w:tc>
      </w:tr>
      <w:tr w:rsidR="00BF121E" w:rsidRPr="00BB547B" w:rsidTr="00F10F78">
        <w:tc>
          <w:tcPr>
            <w:tcW w:w="1276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F121E" w:rsidRPr="00986737" w:rsidRDefault="00BF121E" w:rsidP="00F10F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BF121E" w:rsidRPr="00986737" w:rsidRDefault="00BF121E" w:rsidP="00F10F78">
            <w:pPr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Skrzyszów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21E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121E" w:rsidRPr="00986737" w:rsidRDefault="00BF121E" w:rsidP="00F10F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33-156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21E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340 000.01 zł</w:t>
            </w:r>
          </w:p>
        </w:tc>
      </w:tr>
      <w:tr w:rsidR="00BF121E" w:rsidRPr="00BB547B" w:rsidTr="00F10F78">
        <w:tc>
          <w:tcPr>
            <w:tcW w:w="1276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F121E" w:rsidRPr="00986737" w:rsidRDefault="00BF121E" w:rsidP="00F10F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BF121E" w:rsidRPr="00986737" w:rsidRDefault="00BF121E" w:rsidP="00F10F78">
            <w:pPr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21E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121E" w:rsidRPr="00986737" w:rsidRDefault="00BF121E" w:rsidP="00F10F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21E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1 577 889.44 zł</w:t>
            </w:r>
          </w:p>
        </w:tc>
      </w:tr>
      <w:tr w:rsidR="00BF121E" w:rsidRPr="00BB547B" w:rsidTr="00F10F78">
        <w:tc>
          <w:tcPr>
            <w:tcW w:w="1276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F121E" w:rsidRPr="00986737" w:rsidRDefault="00BF121E" w:rsidP="00F10F7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BF121E" w:rsidRPr="00986737" w:rsidRDefault="00BF121E" w:rsidP="00F10F78">
            <w:pPr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21E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121E" w:rsidRPr="00986737" w:rsidRDefault="00BF121E" w:rsidP="00F10F7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21E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121E" w:rsidRPr="00986737" w:rsidRDefault="00BF121E" w:rsidP="00F10F7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21E">
              <w:rPr>
                <w:rFonts w:ascii="Arial" w:hAnsi="Arial" w:cs="Arial"/>
                <w:sz w:val="24"/>
                <w:szCs w:val="24"/>
              </w:rPr>
              <w:t>449 693.76 zł</w:t>
            </w:r>
          </w:p>
        </w:tc>
      </w:tr>
    </w:tbl>
    <w:p w:rsidR="00A80738" w:rsidRPr="00BB547B" w:rsidRDefault="00A80738" w:rsidP="009363BE">
      <w:pPr>
        <w:pStyle w:val="Tekstpodstawowy"/>
        <w:spacing w:before="600" w:after="480"/>
        <w:ind w:left="3119" w:firstLine="425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sectPr w:rsidR="00A80738" w:rsidRPr="00BB547B" w:rsidSect="009363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4F3" w:rsidRDefault="003D44F3">
      <w:r>
        <w:separator/>
      </w:r>
    </w:p>
  </w:endnote>
  <w:endnote w:type="continuationSeparator" w:id="1">
    <w:p w:rsidR="003D44F3" w:rsidRDefault="003D4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6575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6575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63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4F3" w:rsidRDefault="003D44F3">
      <w:r>
        <w:separator/>
      </w:r>
    </w:p>
  </w:footnote>
  <w:footnote w:type="continuationSeparator" w:id="1">
    <w:p w:rsidR="003D44F3" w:rsidRDefault="003D44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21E" w:rsidRDefault="00BF12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21E" w:rsidRDefault="00BF12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21E" w:rsidRDefault="00BF121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F121E"/>
    <w:rsid w:val="00007727"/>
    <w:rsid w:val="00017720"/>
    <w:rsid w:val="00035488"/>
    <w:rsid w:val="000D7F25"/>
    <w:rsid w:val="000E00E5"/>
    <w:rsid w:val="00173B20"/>
    <w:rsid w:val="001C69FF"/>
    <w:rsid w:val="0023318D"/>
    <w:rsid w:val="003D44F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6575E"/>
    <w:rsid w:val="00843263"/>
    <w:rsid w:val="00861E75"/>
    <w:rsid w:val="009363BE"/>
    <w:rsid w:val="00965851"/>
    <w:rsid w:val="00986737"/>
    <w:rsid w:val="009D19BD"/>
    <w:rsid w:val="009F189D"/>
    <w:rsid w:val="00A80738"/>
    <w:rsid w:val="00BB547B"/>
    <w:rsid w:val="00BF121E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2023-10-10T08:38:00Z</cp:lastPrinted>
  <dcterms:created xsi:type="dcterms:W3CDTF">2023-10-10T08:39:00Z</dcterms:created>
  <dcterms:modified xsi:type="dcterms:W3CDTF">2023-10-10T08:39:00Z</dcterms:modified>
</cp:coreProperties>
</file>