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0F9AF0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45441C2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2874" w:rsidRPr="00272874">
        <w:rPr>
          <w:b/>
          <w:bCs/>
        </w:rPr>
        <w:t>dostawa asortymentu do treningu motorycznego do Hali Sportowej AGH przy</w:t>
      </w:r>
      <w:r w:rsidR="00814341">
        <w:rPr>
          <w:b/>
          <w:bCs/>
        </w:rPr>
        <w:br/>
      </w:r>
      <w:r w:rsidR="00272874" w:rsidRPr="00272874">
        <w:rPr>
          <w:b/>
          <w:bCs/>
        </w:rPr>
        <w:t xml:space="preserve"> ul.</w:t>
      </w:r>
      <w:r w:rsidR="00814341">
        <w:rPr>
          <w:b/>
          <w:bCs/>
        </w:rPr>
        <w:t xml:space="preserve"> </w:t>
      </w:r>
      <w:r w:rsidR="00272874" w:rsidRPr="00272874">
        <w:rPr>
          <w:b/>
          <w:bCs/>
        </w:rPr>
        <w:t>Armii Krajowej SA w Krakowie  - KC-zp.272-580/23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42F3F8AD" w14:textId="6DD4562E" w:rsidR="003F7371" w:rsidRPr="00272874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3F7371">
        <w:t>.</w:t>
      </w:r>
    </w:p>
    <w:p w14:paraId="151EB597" w14:textId="3FA58D7E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bookmarkStart w:id="0" w:name="_Hlk146876905"/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0"/>
      <w:r w:rsidR="00F359CA">
        <w:rPr>
          <w:i/>
        </w:rPr>
        <w:t>*)</w:t>
      </w:r>
    </w:p>
    <w:p w14:paraId="4724E958" w14:textId="0DEFBA53" w:rsidR="00F359CA" w:rsidRPr="007B0A2F" w:rsidRDefault="00F359CA" w:rsidP="00F359C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*)</w:t>
      </w: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11BC4753" w14:textId="77777777" w:rsidR="00F359CA" w:rsidRDefault="00F359C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564EC3B" w14:textId="77777777" w:rsidR="00F359CA" w:rsidRDefault="00F359C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07ADCC7" w14:textId="77777777" w:rsidR="00F359CA" w:rsidRDefault="00F359C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802E1C3" w14:textId="77777777" w:rsidR="00F359CA" w:rsidRDefault="00F359C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5ED64AB" w14:textId="77777777" w:rsidR="00F359CA" w:rsidRDefault="00F359C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16EE4A4C" w14:textId="77777777" w:rsidR="00F359CA" w:rsidRDefault="00F359CA" w:rsidP="008D2AB8">
      <w:pPr>
        <w:widowControl w:val="0"/>
        <w:spacing w:line="360" w:lineRule="auto"/>
        <w:ind w:right="1"/>
        <w:jc w:val="both"/>
        <w:rPr>
          <w:b/>
        </w:rPr>
      </w:pP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FFBA2" w14:textId="77777777" w:rsidR="005446B5" w:rsidRDefault="005446B5">
      <w:r>
        <w:separator/>
      </w:r>
    </w:p>
  </w:endnote>
  <w:endnote w:type="continuationSeparator" w:id="0">
    <w:p w14:paraId="3E1DCBC0" w14:textId="77777777" w:rsidR="005446B5" w:rsidRDefault="0054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B61A1" w14:textId="77777777" w:rsidR="005446B5" w:rsidRDefault="005446B5">
      <w:r>
        <w:separator/>
      </w:r>
    </w:p>
  </w:footnote>
  <w:footnote w:type="continuationSeparator" w:id="0">
    <w:p w14:paraId="32C78783" w14:textId="77777777" w:rsidR="005446B5" w:rsidRDefault="00544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1809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2119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1075633">
    <w:abstractNumId w:val="0"/>
  </w:num>
  <w:num w:numId="4" w16cid:durableId="1480343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B3210"/>
    <w:rsid w:val="001D4612"/>
    <w:rsid w:val="00207E98"/>
    <w:rsid w:val="002723B0"/>
    <w:rsid w:val="00272874"/>
    <w:rsid w:val="002C1AE0"/>
    <w:rsid w:val="00315A4A"/>
    <w:rsid w:val="00323B65"/>
    <w:rsid w:val="00387356"/>
    <w:rsid w:val="003F7371"/>
    <w:rsid w:val="00401C9D"/>
    <w:rsid w:val="00426CDF"/>
    <w:rsid w:val="00461058"/>
    <w:rsid w:val="0047571B"/>
    <w:rsid w:val="004B7300"/>
    <w:rsid w:val="004C6753"/>
    <w:rsid w:val="004E1467"/>
    <w:rsid w:val="004F7C3C"/>
    <w:rsid w:val="005446B5"/>
    <w:rsid w:val="00595C87"/>
    <w:rsid w:val="005D2C65"/>
    <w:rsid w:val="005E6D94"/>
    <w:rsid w:val="0063384F"/>
    <w:rsid w:val="00643C6F"/>
    <w:rsid w:val="00646202"/>
    <w:rsid w:val="0065290F"/>
    <w:rsid w:val="006815F6"/>
    <w:rsid w:val="006C0EEB"/>
    <w:rsid w:val="00700CFF"/>
    <w:rsid w:val="007134B9"/>
    <w:rsid w:val="00740CE9"/>
    <w:rsid w:val="00764BA4"/>
    <w:rsid w:val="007748F0"/>
    <w:rsid w:val="00787378"/>
    <w:rsid w:val="007A4321"/>
    <w:rsid w:val="007C05B4"/>
    <w:rsid w:val="0081434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C52"/>
    <w:rsid w:val="00AF045A"/>
    <w:rsid w:val="00B774DC"/>
    <w:rsid w:val="00BA1DFC"/>
    <w:rsid w:val="00C969A6"/>
    <w:rsid w:val="00CA7D36"/>
    <w:rsid w:val="00D24208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EE42E2"/>
    <w:rsid w:val="00F00591"/>
    <w:rsid w:val="00F359C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10BE6-537D-43C6-9650-E47F2253F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530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2023-10-06T07:19:00Z</cp:lastPrinted>
  <dcterms:created xsi:type="dcterms:W3CDTF">2023-10-09T07:03:00Z</dcterms:created>
  <dcterms:modified xsi:type="dcterms:W3CDTF">2023-10-09T07:03:00Z</dcterms:modified>
</cp:coreProperties>
</file>