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5789" w14:textId="6ED7A2D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9660D2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1401C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C19E9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5EEE1811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6F1E1EC3" w14:textId="77777777" w:rsidR="00323B65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18F0FD4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185F34ED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77E13C9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5AC9B586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0745B5AB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8570863" w14:textId="77777777" w:rsidR="00323B65" w:rsidRPr="006666C9" w:rsidRDefault="00323B65" w:rsidP="00323B65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DE97855" w14:textId="77777777" w:rsidR="00323B65" w:rsidRDefault="00323B65" w:rsidP="00323B65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4EC9D05" w14:textId="410031A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04506AF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C2518CB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5634F604" w14:textId="77777777" w:rsidR="002C1AE0" w:rsidRPr="002C1AE0" w:rsidRDefault="002C1AE0" w:rsidP="008D2AB8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48CEE23A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3C99EB1" w14:textId="77777777" w:rsidR="008D2AB8" w:rsidRDefault="002C1AE0" w:rsidP="008D2AB8">
      <w:pPr>
        <w:ind w:right="-110"/>
        <w:rPr>
          <w:b/>
        </w:rPr>
      </w:pPr>
      <w:r w:rsidRPr="002C1AE0">
        <w:rPr>
          <w:b/>
        </w:rPr>
        <w:t>Al. Mickiewicza</w:t>
      </w:r>
      <w:r w:rsidR="008D2AB8">
        <w:rPr>
          <w:b/>
        </w:rPr>
        <w:t xml:space="preserve"> </w:t>
      </w:r>
      <w:r w:rsidRPr="002C1AE0">
        <w:rPr>
          <w:b/>
        </w:rPr>
        <w:t>30</w:t>
      </w:r>
      <w:r w:rsidR="008D2AB8">
        <w:rPr>
          <w:b/>
        </w:rPr>
        <w:t xml:space="preserve"> </w:t>
      </w:r>
    </w:p>
    <w:p w14:paraId="28D9BB0D" w14:textId="77777777" w:rsidR="008D2AB8" w:rsidRDefault="002C1AE0" w:rsidP="008D2AB8">
      <w:pPr>
        <w:rPr>
          <w:b/>
        </w:rPr>
      </w:pPr>
      <w:r w:rsidRPr="002C1AE0">
        <w:rPr>
          <w:b/>
        </w:rPr>
        <w:t>30-059</w:t>
      </w:r>
      <w:r w:rsidR="008D2AB8">
        <w:rPr>
          <w:b/>
        </w:rPr>
        <w:t xml:space="preserve"> </w:t>
      </w:r>
      <w:r w:rsidRPr="002C1AE0">
        <w:rPr>
          <w:b/>
        </w:rPr>
        <w:t>Kraków</w:t>
      </w:r>
      <w:r w:rsidR="008D2AB8">
        <w:rPr>
          <w:b/>
        </w:rPr>
        <w:t xml:space="preserve">,  </w:t>
      </w:r>
    </w:p>
    <w:p w14:paraId="43E9B7E4" w14:textId="77777777" w:rsidR="008D2AB8" w:rsidRDefault="008D2AB8" w:rsidP="008D2AB8">
      <w:pPr>
        <w:ind w:firstLine="3969"/>
        <w:rPr>
          <w:b/>
        </w:rPr>
      </w:pPr>
    </w:p>
    <w:p w14:paraId="78407B51" w14:textId="729F8419" w:rsidR="008D2AB8" w:rsidRPr="00B34D60" w:rsidRDefault="008D2AB8" w:rsidP="008D2AB8">
      <w:pPr>
        <w:widowControl w:val="0"/>
        <w:ind w:right="1"/>
        <w:jc w:val="both"/>
        <w:rPr>
          <w:b/>
          <w:bCs/>
        </w:rPr>
      </w:pPr>
      <w:r>
        <w:t xml:space="preserve">Przystępując do postępowania o udzielenie zamówienia publicznego, którego przedmiotem jest </w:t>
      </w:r>
      <w:bookmarkStart w:id="0" w:name="_Hlk146958331"/>
      <w:bookmarkStart w:id="1" w:name="_Hlk146876444"/>
      <w:r w:rsidR="00B34D60" w:rsidRPr="00B34D60">
        <w:rPr>
          <w:b/>
          <w:bCs/>
        </w:rPr>
        <w:t>dostawa ławeczek gimnastycznych do Hali Sportowej AGH przy ul.</w:t>
      </w:r>
      <w:r w:rsidR="00B34D60">
        <w:rPr>
          <w:b/>
          <w:bCs/>
        </w:rPr>
        <w:t xml:space="preserve"> </w:t>
      </w:r>
      <w:r w:rsidR="00B34D60" w:rsidRPr="00B34D60">
        <w:rPr>
          <w:b/>
          <w:bCs/>
        </w:rPr>
        <w:t>Armii Krajowej 5A w Krakowie - KC-zp.272-581/23</w:t>
      </w:r>
      <w:bookmarkEnd w:id="0"/>
      <w:bookmarkEnd w:id="1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0731F7D7" w14:textId="77777777" w:rsidR="00A85D22" w:rsidRDefault="00A85D22" w:rsidP="00A85D22">
      <w:pPr>
        <w:pStyle w:val="Tekstpodstawowy"/>
      </w:pPr>
    </w:p>
    <w:p w14:paraId="52D7EA68" w14:textId="74449C6D" w:rsidR="00A85D22" w:rsidRDefault="00A85D22" w:rsidP="00A85D22">
      <w:pPr>
        <w:pStyle w:val="Tekstpodstawowy"/>
      </w:pPr>
      <w:r>
        <w:t>C</w:t>
      </w:r>
      <w:r>
        <w:t xml:space="preserve">ena jednostkowa netto: </w:t>
      </w:r>
      <w:r w:rsidRPr="00041BD9">
        <w:rPr>
          <w:b w:val="0"/>
          <w:bCs/>
        </w:rPr>
        <w:t>…………………</w:t>
      </w:r>
      <w:r>
        <w:rPr>
          <w:b w:val="0"/>
          <w:bCs/>
        </w:rPr>
        <w:t>..</w:t>
      </w:r>
      <w:r w:rsidRPr="00041BD9">
        <w:rPr>
          <w:b w:val="0"/>
          <w:bCs/>
        </w:rPr>
        <w:t xml:space="preserve">….. </w:t>
      </w:r>
      <w:r>
        <w:t xml:space="preserve">zł. </w:t>
      </w:r>
    </w:p>
    <w:p w14:paraId="7A5B0B79" w14:textId="0F619A6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EC47DA">
        <w:rPr>
          <w:b/>
        </w:rPr>
        <w:t xml:space="preserve"> za całość zamówienia</w:t>
      </w:r>
      <w:r w:rsidR="00041BD9">
        <w:rPr>
          <w:b/>
        </w:rPr>
        <w:t xml:space="preserve"> ( 40 szt. )</w:t>
      </w:r>
      <w:r>
        <w:rPr>
          <w:b/>
        </w:rPr>
        <w:t xml:space="preserve">: </w:t>
      </w:r>
      <w:r w:rsidR="00041BD9">
        <w:rPr>
          <w:b/>
        </w:rPr>
        <w:br/>
      </w:r>
      <w:r>
        <w:rPr>
          <w:b/>
        </w:rPr>
        <w:t>.......................................................................</w:t>
      </w:r>
      <w:r w:rsidR="00041BD9">
        <w:rPr>
          <w:b/>
        </w:rPr>
        <w:t>.........................................................</w:t>
      </w:r>
      <w:r>
        <w:rPr>
          <w:b/>
        </w:rPr>
        <w:t>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11D4262F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2C98B0E" w14:textId="0BB545D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EC47DA">
        <w:rPr>
          <w:b/>
        </w:rPr>
        <w:t xml:space="preserve"> za całość zamówienia</w:t>
      </w:r>
      <w:r w:rsidR="00041BD9">
        <w:rPr>
          <w:b/>
        </w:rPr>
        <w:t xml:space="preserve"> ( 40 szt.) </w:t>
      </w:r>
      <w:r>
        <w:rPr>
          <w:b/>
        </w:rPr>
        <w:t xml:space="preserve">: </w:t>
      </w:r>
      <w:r w:rsidR="00041BD9">
        <w:rPr>
          <w:b/>
        </w:rPr>
        <w:br/>
        <w:t>…………………………………….</w:t>
      </w:r>
      <w:r>
        <w:rPr>
          <w:b/>
        </w:rPr>
        <w:t>.........................................................................</w:t>
      </w:r>
      <w:r w:rsidR="004E1467">
        <w:rPr>
          <w:b/>
        </w:rPr>
        <w:t xml:space="preserve"> </w:t>
      </w:r>
      <w:r>
        <w:rPr>
          <w:b/>
        </w:rPr>
        <w:t>PLN</w:t>
      </w:r>
    </w:p>
    <w:p w14:paraId="58E8517B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38ABAC4" w14:textId="51650774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4E1467">
        <w:t xml:space="preserve"> </w:t>
      </w:r>
      <w:r w:rsidRPr="00FB1B4F">
        <w:t>.......................................................................................................................</w:t>
      </w:r>
    </w:p>
    <w:p w14:paraId="01428CB1" w14:textId="77777777" w:rsidR="001A3C89" w:rsidRDefault="001A3C89" w:rsidP="001A3C89">
      <w:pPr>
        <w:pStyle w:val="Tekstpodstawowy"/>
      </w:pPr>
      <w:r>
        <w:t>Powyższa cena zawiera podatek VAT w wysokości .......... % tj. ……………………. PLN</w:t>
      </w:r>
    </w:p>
    <w:p w14:paraId="72036569" w14:textId="2781265F" w:rsidR="00FE545C" w:rsidRDefault="004E1467" w:rsidP="008D2AB8">
      <w:pPr>
        <w:pStyle w:val="Tekstpodstawowy"/>
      </w:pPr>
      <w:r>
        <w:t>Producent/model</w:t>
      </w:r>
      <w:r w:rsidR="00FE545C">
        <w:t xml:space="preserve"> zaoferowan</w:t>
      </w:r>
      <w:r>
        <w:t>ych</w:t>
      </w:r>
      <w:r w:rsidR="00FE545C">
        <w:t xml:space="preserve"> </w:t>
      </w:r>
      <w:r w:rsidR="00B34D60">
        <w:t xml:space="preserve">ławeczek gimnastycznych </w:t>
      </w:r>
      <w:r>
        <w:t>:</w:t>
      </w:r>
      <w:r w:rsidR="00FE545C" w:rsidRPr="00FE545C">
        <w:rPr>
          <w:b w:val="0"/>
        </w:rPr>
        <w:t>……………</w:t>
      </w:r>
      <w:r>
        <w:rPr>
          <w:b w:val="0"/>
        </w:rPr>
        <w:t>……………..</w:t>
      </w:r>
    </w:p>
    <w:p w14:paraId="66BE16F1" w14:textId="77777777" w:rsidR="00A85D22" w:rsidRDefault="008D2AB8" w:rsidP="0040278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374F8">
        <w:rPr>
          <w:b/>
          <w:bCs/>
        </w:rPr>
        <w:t>……</w:t>
      </w:r>
      <w:r w:rsidR="00B34D60">
        <w:rPr>
          <w:b/>
          <w:bCs/>
        </w:rPr>
        <w:t>…………………….</w:t>
      </w:r>
      <w:r w:rsidRPr="001374F8">
        <w:rPr>
          <w:b/>
          <w:bCs/>
        </w:rPr>
        <w:t>…</w:t>
      </w:r>
      <w:r w:rsidR="004E1467" w:rsidRPr="001374F8">
        <w:rPr>
          <w:b/>
          <w:bCs/>
        </w:rPr>
        <w:t xml:space="preserve"> dni od daty podpisania umowy</w:t>
      </w:r>
      <w:r w:rsidR="004E1467">
        <w:t xml:space="preserve"> </w:t>
      </w:r>
      <w:r w:rsidR="003F7371">
        <w:t>.</w:t>
      </w:r>
      <w:r w:rsidR="00041BD9">
        <w:br/>
      </w:r>
    </w:p>
    <w:p w14:paraId="151EB597" w14:textId="6F3F3416" w:rsidR="008D2AB8" w:rsidRDefault="008D2AB8" w:rsidP="0040278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Okres udzielonej gwarancji</w:t>
      </w:r>
      <w:r w:rsidR="00B34D60">
        <w:rPr>
          <w:b/>
        </w:rPr>
        <w:t xml:space="preserve"> na  ławeczki gimnastyczne </w:t>
      </w:r>
      <w:r>
        <w:rPr>
          <w:b/>
        </w:rPr>
        <w:t>wynosi:</w:t>
      </w:r>
      <w:r w:rsidR="00B34D60">
        <w:rPr>
          <w:b/>
        </w:rPr>
        <w:br/>
      </w:r>
      <w:r w:rsidRPr="00FB1B4F">
        <w:t xml:space="preserve"> </w:t>
      </w:r>
      <w:r w:rsidRPr="001374F8">
        <w:rPr>
          <w:b/>
          <w:bCs/>
        </w:rPr>
        <w:t>…</w:t>
      </w:r>
      <w:r w:rsidR="00B34D60">
        <w:rPr>
          <w:b/>
          <w:bCs/>
        </w:rPr>
        <w:t>………..</w:t>
      </w:r>
      <w:r w:rsidRPr="001374F8">
        <w:rPr>
          <w:b/>
          <w:bCs/>
        </w:rPr>
        <w:t>…</w:t>
      </w:r>
      <w:r w:rsidR="00041BD9">
        <w:rPr>
          <w:b/>
          <w:bCs/>
        </w:rPr>
        <w:t>……………………</w:t>
      </w:r>
      <w:r w:rsidRPr="001374F8">
        <w:rPr>
          <w:b/>
          <w:bCs/>
        </w:rPr>
        <w:t>…</w:t>
      </w:r>
      <w:r w:rsidR="004E1467" w:rsidRPr="001374F8">
        <w:rPr>
          <w:b/>
          <w:bCs/>
        </w:rPr>
        <w:t xml:space="preserve"> miesięcy</w:t>
      </w:r>
      <w:r w:rsidR="004E1467">
        <w:t xml:space="preserve"> </w:t>
      </w:r>
      <w:bookmarkStart w:id="2" w:name="_Hlk146876905"/>
      <w:r w:rsidRPr="004E1467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bookmarkEnd w:id="2"/>
    </w:p>
    <w:p w14:paraId="56290D03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673B0F8" w14:textId="77777777" w:rsidR="007C05B4" w:rsidRDefault="008D2AB8" w:rsidP="007C05B4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7C05B4"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FE51DE7" w14:textId="2F59053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3812934" w14:textId="5E163929" w:rsidR="00151E89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69FB0" w14:textId="77777777" w:rsidR="00151E89" w:rsidRPr="006666C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7F8D6B7" w14:textId="77777777" w:rsidR="00151E89" w:rsidRDefault="00151E89" w:rsidP="00151E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2B0CFAB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41B7C8F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863E95" w14:textId="77777777" w:rsidR="00151E89" w:rsidRPr="006666C9" w:rsidRDefault="00151E89" w:rsidP="00151E89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1BC2A8" w14:textId="77777777" w:rsidR="00151E89" w:rsidRPr="006666C9" w:rsidRDefault="00151E89" w:rsidP="00151E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51E89" w:rsidRPr="006666C9" w14:paraId="404D5527" w14:textId="77777777" w:rsidTr="00FA61E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7696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64052A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7126E742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2C85B" w14:textId="77777777" w:rsidR="00151E89" w:rsidRPr="006666C9" w:rsidRDefault="00151E89" w:rsidP="00FA61E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51E89" w:rsidRPr="006666C9" w14:paraId="78D7D20C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88A03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94EB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4D0B7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51E89" w:rsidRPr="006666C9" w14:paraId="377BBB80" w14:textId="77777777" w:rsidTr="00FA61E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00D6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C991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F7F85" w14:textId="77777777" w:rsidR="00151E89" w:rsidRPr="006666C9" w:rsidRDefault="00151E89" w:rsidP="00FA61E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D50175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26A5A4D2" w14:textId="77777777" w:rsidR="00151E89" w:rsidRPr="006666C9" w:rsidRDefault="00151E89" w:rsidP="00151E89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BB0D26C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98553AD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AE7D08A" w14:textId="77777777" w:rsidR="00151E89" w:rsidRPr="006666C9" w:rsidRDefault="00151E89" w:rsidP="00151E8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381CEC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25BA3498" w14:textId="77777777" w:rsidR="00151E89" w:rsidRPr="006666C9" w:rsidRDefault="00151E89" w:rsidP="00151E89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808129" w14:textId="77777777" w:rsidR="00151E89" w:rsidRPr="006666C9" w:rsidRDefault="00151E89" w:rsidP="00151E89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23E7E8D9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12DC967D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3860217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0B0D8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13312A" w14:textId="77777777" w:rsidR="00151E89" w:rsidRPr="006666C9" w:rsidRDefault="00151E89" w:rsidP="00151E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51DD6C" w14:textId="77777777" w:rsidR="00151E89" w:rsidRPr="006666C9" w:rsidRDefault="00151E89" w:rsidP="00151E89">
      <w:pPr>
        <w:spacing w:line="360" w:lineRule="auto"/>
        <w:ind w:left="1440"/>
        <w:jc w:val="both"/>
        <w:rPr>
          <w:sz w:val="22"/>
          <w:szCs w:val="22"/>
        </w:rPr>
      </w:pPr>
    </w:p>
    <w:p w14:paraId="3CA81E73" w14:textId="77777777" w:rsidR="00151E89" w:rsidRPr="006666C9" w:rsidRDefault="00151E89" w:rsidP="00151E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2BC5AE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B639A" w14:textId="77777777" w:rsidR="00C8337B" w:rsidRDefault="00C8337B">
      <w:r>
        <w:separator/>
      </w:r>
    </w:p>
  </w:endnote>
  <w:endnote w:type="continuationSeparator" w:id="0">
    <w:p w14:paraId="48411249" w14:textId="77777777" w:rsidR="00C8337B" w:rsidRDefault="00C83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F102F" w14:textId="77777777" w:rsidR="002C1AE0" w:rsidRDefault="002C1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E880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0E3F" w14:textId="77777777" w:rsidR="002C1AE0" w:rsidRDefault="002C1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AE6E8" w14:textId="77777777" w:rsidR="00C8337B" w:rsidRDefault="00C8337B">
      <w:r>
        <w:separator/>
      </w:r>
    </w:p>
  </w:footnote>
  <w:footnote w:type="continuationSeparator" w:id="0">
    <w:p w14:paraId="21460F63" w14:textId="77777777" w:rsidR="00C8337B" w:rsidRDefault="00C83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0FB7" w14:textId="77777777" w:rsidR="002C1AE0" w:rsidRDefault="002C1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81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D460" w14:textId="77777777" w:rsidR="002C1AE0" w:rsidRDefault="002C1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44792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14639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1436529">
    <w:abstractNumId w:val="0"/>
  </w:num>
  <w:num w:numId="4" w16cid:durableId="617562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FF"/>
    <w:rsid w:val="00012286"/>
    <w:rsid w:val="00041BD9"/>
    <w:rsid w:val="000704FC"/>
    <w:rsid w:val="00071CCC"/>
    <w:rsid w:val="000B731D"/>
    <w:rsid w:val="000D6134"/>
    <w:rsid w:val="000E09C7"/>
    <w:rsid w:val="000F6589"/>
    <w:rsid w:val="00106636"/>
    <w:rsid w:val="00116EC6"/>
    <w:rsid w:val="001243E2"/>
    <w:rsid w:val="001374F8"/>
    <w:rsid w:val="00151E89"/>
    <w:rsid w:val="001801DD"/>
    <w:rsid w:val="001A3C89"/>
    <w:rsid w:val="001B3210"/>
    <w:rsid w:val="001D4612"/>
    <w:rsid w:val="00207E98"/>
    <w:rsid w:val="002723B0"/>
    <w:rsid w:val="002C1AE0"/>
    <w:rsid w:val="00315A4A"/>
    <w:rsid w:val="00323B65"/>
    <w:rsid w:val="003F7371"/>
    <w:rsid w:val="00401C9D"/>
    <w:rsid w:val="00402780"/>
    <w:rsid w:val="00426CDF"/>
    <w:rsid w:val="0047571B"/>
    <w:rsid w:val="004B7300"/>
    <w:rsid w:val="004C6753"/>
    <w:rsid w:val="004E1467"/>
    <w:rsid w:val="00516544"/>
    <w:rsid w:val="00595C87"/>
    <w:rsid w:val="005D2C65"/>
    <w:rsid w:val="005E6D94"/>
    <w:rsid w:val="0063384F"/>
    <w:rsid w:val="00643C6F"/>
    <w:rsid w:val="00646202"/>
    <w:rsid w:val="0065290F"/>
    <w:rsid w:val="006815F6"/>
    <w:rsid w:val="006C0EEB"/>
    <w:rsid w:val="00700CFF"/>
    <w:rsid w:val="00764ACE"/>
    <w:rsid w:val="00764BA4"/>
    <w:rsid w:val="007748F0"/>
    <w:rsid w:val="00787378"/>
    <w:rsid w:val="007A4321"/>
    <w:rsid w:val="007C05B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85D22"/>
    <w:rsid w:val="00A90C52"/>
    <w:rsid w:val="00AF045A"/>
    <w:rsid w:val="00B34D60"/>
    <w:rsid w:val="00B774DC"/>
    <w:rsid w:val="00BA1DFC"/>
    <w:rsid w:val="00C8337B"/>
    <w:rsid w:val="00C969A6"/>
    <w:rsid w:val="00CA7D36"/>
    <w:rsid w:val="00D24208"/>
    <w:rsid w:val="00D60C38"/>
    <w:rsid w:val="00D66893"/>
    <w:rsid w:val="00D90ACB"/>
    <w:rsid w:val="00DC1500"/>
    <w:rsid w:val="00E44371"/>
    <w:rsid w:val="00E529D7"/>
    <w:rsid w:val="00E949B0"/>
    <w:rsid w:val="00EC0BEA"/>
    <w:rsid w:val="00EC47DA"/>
    <w:rsid w:val="00EE42E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8E24CA"/>
  <w15:chartTrackingRefBased/>
  <w15:docId w15:val="{F4A36EE9-93D2-4B5A-9A70-42622550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64CD1-F26F-4300-9C87-E10DC384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2023-10-04T13:02:00Z</cp:lastPrinted>
  <dcterms:created xsi:type="dcterms:W3CDTF">2023-10-04T13:02:00Z</dcterms:created>
  <dcterms:modified xsi:type="dcterms:W3CDTF">2023-10-05T06:07:00Z</dcterms:modified>
</cp:coreProperties>
</file>