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D26F0" w14:textId="46E0CB35" w:rsidR="00D665F5" w:rsidRPr="001C6D9D" w:rsidRDefault="00107136" w:rsidP="001C6D9D">
      <w:pPr>
        <w:spacing w:after="240"/>
        <w:jc w:val="right"/>
        <w:rPr>
          <w:sz w:val="24"/>
          <w:szCs w:val="24"/>
        </w:rPr>
      </w:pPr>
      <w:bookmarkStart w:id="0" w:name="_Hlk52197885"/>
      <w:r w:rsidRPr="001C6D9D">
        <w:rPr>
          <w:sz w:val="24"/>
          <w:szCs w:val="24"/>
        </w:rPr>
        <w:t>Kraków</w:t>
      </w:r>
      <w:r w:rsidR="00D665F5" w:rsidRPr="001C6D9D">
        <w:rPr>
          <w:sz w:val="24"/>
          <w:szCs w:val="24"/>
        </w:rPr>
        <w:t xml:space="preserve"> dnia: </w:t>
      </w:r>
      <w:r w:rsidRPr="001C6D9D">
        <w:rPr>
          <w:sz w:val="24"/>
          <w:szCs w:val="24"/>
        </w:rPr>
        <w:t>2023-10-09</w:t>
      </w:r>
    </w:p>
    <w:p w14:paraId="5EEB81F4" w14:textId="77777777" w:rsidR="00107136" w:rsidRPr="001C6D9D" w:rsidRDefault="00107136" w:rsidP="00577BC6">
      <w:pPr>
        <w:spacing w:after="40"/>
        <w:rPr>
          <w:b/>
          <w:bCs/>
          <w:sz w:val="24"/>
          <w:szCs w:val="24"/>
        </w:rPr>
      </w:pPr>
      <w:r w:rsidRPr="001C6D9D">
        <w:rPr>
          <w:b/>
          <w:bCs/>
          <w:sz w:val="24"/>
          <w:szCs w:val="24"/>
        </w:rPr>
        <w:t>Szpital Miejski Specjalistyczny</w:t>
      </w:r>
    </w:p>
    <w:p w14:paraId="0BE55366" w14:textId="77777777" w:rsidR="00107136" w:rsidRPr="001C6D9D" w:rsidRDefault="00107136" w:rsidP="00577BC6">
      <w:pPr>
        <w:spacing w:after="40"/>
        <w:rPr>
          <w:b/>
          <w:bCs/>
          <w:sz w:val="24"/>
          <w:szCs w:val="24"/>
        </w:rPr>
      </w:pPr>
      <w:r w:rsidRPr="001C6D9D">
        <w:rPr>
          <w:b/>
          <w:bCs/>
          <w:sz w:val="24"/>
          <w:szCs w:val="24"/>
        </w:rPr>
        <w:t>im. Gabriela Narutowicza w Krakowie</w:t>
      </w:r>
    </w:p>
    <w:p w14:paraId="2C204011" w14:textId="77777777" w:rsidR="00D665F5" w:rsidRPr="001C6D9D" w:rsidRDefault="00107136" w:rsidP="00D665F5">
      <w:pPr>
        <w:rPr>
          <w:sz w:val="24"/>
          <w:szCs w:val="24"/>
        </w:rPr>
      </w:pPr>
      <w:r w:rsidRPr="001C6D9D">
        <w:rPr>
          <w:sz w:val="24"/>
          <w:szCs w:val="24"/>
        </w:rPr>
        <w:t>ul. Prądnicka</w:t>
      </w:r>
      <w:r w:rsidR="00D665F5" w:rsidRPr="001C6D9D">
        <w:rPr>
          <w:sz w:val="24"/>
          <w:szCs w:val="24"/>
        </w:rPr>
        <w:t xml:space="preserve"> </w:t>
      </w:r>
      <w:r w:rsidRPr="001C6D9D">
        <w:rPr>
          <w:sz w:val="24"/>
          <w:szCs w:val="24"/>
        </w:rPr>
        <w:t>35-37</w:t>
      </w:r>
    </w:p>
    <w:p w14:paraId="6C46893D" w14:textId="77777777" w:rsidR="00D665F5" w:rsidRPr="001C6D9D" w:rsidRDefault="00107136" w:rsidP="00D665F5">
      <w:pPr>
        <w:rPr>
          <w:sz w:val="24"/>
          <w:szCs w:val="24"/>
        </w:rPr>
      </w:pPr>
      <w:r w:rsidRPr="001C6D9D">
        <w:rPr>
          <w:sz w:val="24"/>
          <w:szCs w:val="24"/>
        </w:rPr>
        <w:t>31-202</w:t>
      </w:r>
      <w:r w:rsidR="00D665F5" w:rsidRPr="001C6D9D">
        <w:rPr>
          <w:sz w:val="24"/>
          <w:szCs w:val="24"/>
        </w:rPr>
        <w:t xml:space="preserve"> </w:t>
      </w:r>
      <w:r w:rsidRPr="001C6D9D">
        <w:rPr>
          <w:sz w:val="24"/>
          <w:szCs w:val="24"/>
        </w:rPr>
        <w:t>Kraków</w:t>
      </w:r>
    </w:p>
    <w:p w14:paraId="00973A0E" w14:textId="77777777" w:rsidR="00D665F5" w:rsidRPr="001C6D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9ADB0A" w14:textId="77777777" w:rsidR="00A80738" w:rsidRPr="001C6D9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C6D9D">
        <w:rPr>
          <w:sz w:val="24"/>
          <w:szCs w:val="24"/>
        </w:rPr>
        <w:t>Znak sprawy:</w:t>
      </w:r>
      <w:r w:rsidRPr="001C6D9D">
        <w:rPr>
          <w:b/>
          <w:sz w:val="24"/>
          <w:szCs w:val="24"/>
        </w:rPr>
        <w:t xml:space="preserve"> </w:t>
      </w:r>
      <w:r w:rsidR="00107136" w:rsidRPr="001C6D9D">
        <w:rPr>
          <w:b/>
          <w:sz w:val="24"/>
          <w:szCs w:val="24"/>
        </w:rPr>
        <w:t>ZP/37/2023</w:t>
      </w:r>
      <w:r w:rsidR="00A80738" w:rsidRPr="001C6D9D">
        <w:rPr>
          <w:sz w:val="24"/>
          <w:szCs w:val="24"/>
        </w:rPr>
        <w:tab/>
        <w:t xml:space="preserve"> </w:t>
      </w:r>
    </w:p>
    <w:p w14:paraId="03D1F211" w14:textId="77777777" w:rsidR="00A80738" w:rsidRPr="001C6D9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0368A" w14:textId="77777777" w:rsidR="00A80738" w:rsidRPr="001C6D9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792719" w14:textId="77777777" w:rsidR="00A80738" w:rsidRPr="001C6D9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DDB131" w14:textId="77777777" w:rsidR="00A80738" w:rsidRPr="001C6D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C6D9D">
        <w:rPr>
          <w:b/>
          <w:spacing w:val="20"/>
          <w:sz w:val="28"/>
        </w:rPr>
        <w:t>INFORMACJA Z OTWARCIA OFERT</w:t>
      </w:r>
    </w:p>
    <w:p w14:paraId="1FE366BD" w14:textId="77777777" w:rsidR="00A80738" w:rsidRPr="001C6D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E93481" w14:textId="491781C4"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1C6D9D">
        <w:rPr>
          <w:bCs/>
          <w:sz w:val="24"/>
          <w:szCs w:val="24"/>
        </w:rPr>
        <w:t xml:space="preserve">Dotyczy </w:t>
      </w:r>
      <w:r w:rsidRPr="001C6D9D">
        <w:rPr>
          <w:sz w:val="24"/>
          <w:szCs w:val="24"/>
        </w:rPr>
        <w:t xml:space="preserve">postępowania o udzielenie zamówienia publicznego prowadzonego w trybie </w:t>
      </w:r>
      <w:r w:rsidR="00107136" w:rsidRPr="001C6D9D">
        <w:rPr>
          <w:sz w:val="24"/>
          <w:szCs w:val="24"/>
        </w:rPr>
        <w:t>przetarg</w:t>
      </w:r>
      <w:r w:rsidR="001C6D9D">
        <w:rPr>
          <w:sz w:val="24"/>
          <w:szCs w:val="24"/>
        </w:rPr>
        <w:t>u</w:t>
      </w:r>
      <w:r w:rsidR="00107136" w:rsidRPr="001C6D9D">
        <w:rPr>
          <w:sz w:val="24"/>
          <w:szCs w:val="24"/>
        </w:rPr>
        <w:t xml:space="preserve"> nieograniczon</w:t>
      </w:r>
      <w:r w:rsidR="001C6D9D">
        <w:rPr>
          <w:sz w:val="24"/>
          <w:szCs w:val="24"/>
        </w:rPr>
        <w:t>ego</w:t>
      </w:r>
      <w:r w:rsidRPr="001C6D9D">
        <w:rPr>
          <w:sz w:val="24"/>
          <w:szCs w:val="24"/>
        </w:rPr>
        <w:t xml:space="preserve"> na:</w:t>
      </w:r>
    </w:p>
    <w:p w14:paraId="25DA2661" w14:textId="77777777" w:rsidR="001C6D9D" w:rsidRPr="001C6D9D" w:rsidRDefault="001C6D9D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14:paraId="1A901C85" w14:textId="77777777" w:rsidR="00A80738" w:rsidRPr="001C6D9D" w:rsidRDefault="0010713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C6D9D">
        <w:rPr>
          <w:b/>
          <w:szCs w:val="24"/>
        </w:rPr>
        <w:t>Zakup i dostawa wyrobów medycznych II (obłożenia, środki opatrunkowe, pozostałe materiały medyczne)</w:t>
      </w:r>
    </w:p>
    <w:p w14:paraId="25A2E446" w14:textId="77777777" w:rsidR="00D665F5" w:rsidRPr="001C6D9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C6D9D">
        <w:rPr>
          <w:sz w:val="24"/>
          <w:szCs w:val="24"/>
        </w:rPr>
        <w:t>Zamawiający, działając na podstawie art. 22</w:t>
      </w:r>
      <w:r w:rsidR="00FC7F5E" w:rsidRPr="001C6D9D">
        <w:rPr>
          <w:sz w:val="24"/>
          <w:szCs w:val="24"/>
        </w:rPr>
        <w:t>2</w:t>
      </w:r>
      <w:r w:rsidRPr="001C6D9D">
        <w:rPr>
          <w:sz w:val="24"/>
          <w:szCs w:val="24"/>
        </w:rPr>
        <w:t xml:space="preserve"> ust. 5 </w:t>
      </w:r>
      <w:r w:rsidRPr="001C6D9D">
        <w:rPr>
          <w:bCs/>
          <w:sz w:val="24"/>
          <w:szCs w:val="24"/>
        </w:rPr>
        <w:t>ustawy z dnia 11 września 2019 r. Prawo zamówień publicznych</w:t>
      </w:r>
      <w:r w:rsidRPr="001C6D9D">
        <w:rPr>
          <w:sz w:val="24"/>
          <w:szCs w:val="24"/>
        </w:rPr>
        <w:t xml:space="preserve"> </w:t>
      </w:r>
      <w:r w:rsidR="00107136" w:rsidRPr="001C6D9D">
        <w:rPr>
          <w:sz w:val="24"/>
          <w:szCs w:val="24"/>
        </w:rPr>
        <w:t>(</w:t>
      </w:r>
      <w:proofErr w:type="spellStart"/>
      <w:r w:rsidR="00107136" w:rsidRPr="001C6D9D">
        <w:rPr>
          <w:sz w:val="24"/>
          <w:szCs w:val="24"/>
        </w:rPr>
        <w:t>t.j</w:t>
      </w:r>
      <w:proofErr w:type="spellEnd"/>
      <w:r w:rsidR="00107136" w:rsidRPr="001C6D9D">
        <w:rPr>
          <w:sz w:val="24"/>
          <w:szCs w:val="24"/>
        </w:rPr>
        <w:t>. Dz. U. z 2022r. poz. 1710)</w:t>
      </w:r>
      <w:r w:rsidR="00490DC0" w:rsidRPr="001C6D9D">
        <w:rPr>
          <w:sz w:val="24"/>
          <w:szCs w:val="24"/>
        </w:rPr>
        <w:t xml:space="preserve"> </w:t>
      </w:r>
      <w:r w:rsidRPr="001C6D9D">
        <w:rPr>
          <w:sz w:val="24"/>
          <w:szCs w:val="24"/>
        </w:rPr>
        <w:t>udostępnia</w:t>
      </w:r>
      <w:r w:rsidR="00F95C33" w:rsidRPr="001C6D9D">
        <w:rPr>
          <w:sz w:val="24"/>
          <w:szCs w:val="24"/>
        </w:rPr>
        <w:t xml:space="preserve"> </w:t>
      </w:r>
      <w:r w:rsidR="004C7E9B" w:rsidRPr="001C6D9D">
        <w:rPr>
          <w:sz w:val="24"/>
          <w:szCs w:val="24"/>
        </w:rPr>
        <w:t>informacj</w:t>
      </w:r>
      <w:r w:rsidR="00577BC6" w:rsidRPr="001C6D9D">
        <w:rPr>
          <w:sz w:val="24"/>
          <w:szCs w:val="24"/>
        </w:rPr>
        <w:t>ę</w:t>
      </w:r>
      <w:r w:rsidR="00035488" w:rsidRPr="001C6D9D">
        <w:rPr>
          <w:sz w:val="24"/>
          <w:szCs w:val="24"/>
        </w:rPr>
        <w:t xml:space="preserve"> z otwarcia ofert</w:t>
      </w:r>
      <w:r w:rsidR="00577BC6" w:rsidRPr="001C6D9D">
        <w:rPr>
          <w:sz w:val="24"/>
          <w:szCs w:val="24"/>
        </w:rPr>
        <w:t>.</w:t>
      </w:r>
    </w:p>
    <w:p w14:paraId="751C0F9E" w14:textId="77777777" w:rsidR="00A80738" w:rsidRPr="001C6D9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C6D9D">
        <w:rPr>
          <w:sz w:val="24"/>
          <w:szCs w:val="24"/>
        </w:rPr>
        <w:t>Podczas otwarcia ofert, mającego miejsce</w:t>
      </w:r>
      <w:r w:rsidR="00FF4AB1" w:rsidRPr="001C6D9D">
        <w:rPr>
          <w:sz w:val="24"/>
          <w:szCs w:val="24"/>
        </w:rPr>
        <w:t xml:space="preserve"> w dniu </w:t>
      </w:r>
      <w:r w:rsidR="00107136" w:rsidRPr="001C6D9D">
        <w:rPr>
          <w:sz w:val="24"/>
          <w:szCs w:val="24"/>
        </w:rPr>
        <w:t>09/10/2023</w:t>
      </w:r>
      <w:r w:rsidR="00FF4AB1" w:rsidRPr="001C6D9D">
        <w:rPr>
          <w:sz w:val="24"/>
          <w:szCs w:val="24"/>
        </w:rPr>
        <w:t xml:space="preserve"> o godz. </w:t>
      </w:r>
      <w:r w:rsidR="00107136" w:rsidRPr="001C6D9D">
        <w:rPr>
          <w:sz w:val="24"/>
          <w:szCs w:val="24"/>
        </w:rPr>
        <w:t>12:00</w:t>
      </w:r>
      <w:r w:rsidRPr="001C6D9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C6D9D" w14:paraId="0E028F9D" w14:textId="77777777" w:rsidTr="00C82837">
        <w:tc>
          <w:tcPr>
            <w:tcW w:w="993" w:type="dxa"/>
            <w:shd w:val="clear" w:color="auto" w:fill="auto"/>
            <w:vAlign w:val="center"/>
          </w:tcPr>
          <w:p w14:paraId="50901775" w14:textId="77777777" w:rsidR="006B27ED" w:rsidRPr="001C6D9D" w:rsidRDefault="006B27ED" w:rsidP="00C82837">
            <w:pPr>
              <w:spacing w:before="120" w:after="120"/>
              <w:jc w:val="center"/>
            </w:pPr>
            <w:r w:rsidRPr="001C6D9D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E0D578" w14:textId="77777777" w:rsidR="006B27ED" w:rsidRPr="001C6D9D" w:rsidRDefault="006B27ED" w:rsidP="00C82837">
            <w:pPr>
              <w:spacing w:before="120" w:after="120"/>
              <w:jc w:val="center"/>
            </w:pPr>
            <w:r w:rsidRPr="001C6D9D">
              <w:t>Nr</w:t>
            </w:r>
            <w:r w:rsidR="00C82837" w:rsidRPr="001C6D9D">
              <w:t xml:space="preserve"> </w:t>
            </w:r>
            <w:r w:rsidRPr="001C6D9D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66A40FF" w14:textId="77777777" w:rsidR="006B27ED" w:rsidRPr="001C6D9D" w:rsidRDefault="006B27ED" w:rsidP="00BB547B">
            <w:pPr>
              <w:spacing w:before="120" w:after="120"/>
              <w:jc w:val="center"/>
            </w:pPr>
            <w:r w:rsidRPr="001C6D9D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C5FC2" w14:textId="6635F6AB" w:rsidR="006B27ED" w:rsidRPr="001C6D9D" w:rsidRDefault="001C6D9D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07136" w:rsidRPr="001C6D9D" w14:paraId="291DAA50" w14:textId="77777777" w:rsidTr="00F525D9">
        <w:tc>
          <w:tcPr>
            <w:tcW w:w="993" w:type="dxa"/>
            <w:shd w:val="clear" w:color="auto" w:fill="auto"/>
            <w:vAlign w:val="center"/>
          </w:tcPr>
          <w:p w14:paraId="134C3083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EDC716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8</w:t>
            </w:r>
          </w:p>
        </w:tc>
        <w:tc>
          <w:tcPr>
            <w:tcW w:w="4110" w:type="dxa"/>
            <w:shd w:val="clear" w:color="auto" w:fill="auto"/>
          </w:tcPr>
          <w:p w14:paraId="78FB8B5A" w14:textId="1465F9E5" w:rsidR="00107136" w:rsidRPr="001C6D9D" w:rsidRDefault="001C6D9D" w:rsidP="00F525D9">
            <w:pPr>
              <w:spacing w:before="80"/>
            </w:pPr>
            <w:proofErr w:type="spellStart"/>
            <w:r>
              <w:t>Schulke</w:t>
            </w:r>
            <w:proofErr w:type="spellEnd"/>
            <w:r>
              <w:t xml:space="preserve"> Polska Sp. z o.o.</w:t>
            </w:r>
          </w:p>
          <w:p w14:paraId="651DFF58" w14:textId="27C046A5" w:rsidR="00107136" w:rsidRPr="001C6D9D" w:rsidRDefault="001C6D9D" w:rsidP="00F525D9">
            <w:r>
              <w:t>Al. Jerozolimskie 132</w:t>
            </w:r>
          </w:p>
          <w:p w14:paraId="4AD9B25A" w14:textId="0C00A96F" w:rsidR="00107136" w:rsidRPr="001C6D9D" w:rsidRDefault="00107136" w:rsidP="00F525D9">
            <w:pPr>
              <w:spacing w:after="80"/>
              <w:jc w:val="both"/>
            </w:pPr>
            <w:r w:rsidRPr="001C6D9D">
              <w:t>02-305</w:t>
            </w:r>
            <w:r w:rsidRPr="001C6D9D">
              <w:t xml:space="preserve"> </w:t>
            </w:r>
            <w:r w:rsidRPr="001C6D9D">
              <w:t>W</w:t>
            </w:r>
            <w:r w:rsidR="001C6D9D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9C094E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1 114.56 zł</w:t>
            </w:r>
          </w:p>
        </w:tc>
      </w:tr>
      <w:tr w:rsidR="00107136" w:rsidRPr="001C6D9D" w14:paraId="7C51904C" w14:textId="77777777" w:rsidTr="00F525D9">
        <w:tc>
          <w:tcPr>
            <w:tcW w:w="993" w:type="dxa"/>
            <w:shd w:val="clear" w:color="auto" w:fill="auto"/>
            <w:vAlign w:val="center"/>
          </w:tcPr>
          <w:p w14:paraId="721B82A5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6FEE00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9</w:t>
            </w:r>
          </w:p>
        </w:tc>
        <w:tc>
          <w:tcPr>
            <w:tcW w:w="4110" w:type="dxa"/>
            <w:shd w:val="clear" w:color="auto" w:fill="auto"/>
          </w:tcPr>
          <w:p w14:paraId="750A4BCA" w14:textId="77777777" w:rsidR="00107136" w:rsidRPr="001C6D9D" w:rsidRDefault="00107136" w:rsidP="00F525D9">
            <w:pPr>
              <w:spacing w:before="80"/>
            </w:pPr>
            <w:r w:rsidRPr="001C6D9D">
              <w:t>IHT Polska Sp. z o.o.</w:t>
            </w:r>
          </w:p>
          <w:p w14:paraId="270A83C3" w14:textId="4731794E" w:rsidR="00107136" w:rsidRPr="001C6D9D" w:rsidRDefault="001C6D9D" w:rsidP="00F525D9">
            <w:r>
              <w:t xml:space="preserve">ul. </w:t>
            </w:r>
            <w:r w:rsidR="00107136" w:rsidRPr="001C6D9D">
              <w:t>Europejska</w:t>
            </w:r>
            <w:r w:rsidR="00107136" w:rsidRPr="001C6D9D">
              <w:t xml:space="preserve"> </w:t>
            </w:r>
            <w:r w:rsidR="00107136" w:rsidRPr="001C6D9D">
              <w:t>14D</w:t>
            </w:r>
            <w:r w:rsidR="00107136" w:rsidRPr="001C6D9D">
              <w:t xml:space="preserve"> </w:t>
            </w:r>
          </w:p>
          <w:p w14:paraId="596DA196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02-964</w:t>
            </w:r>
            <w:r w:rsidRPr="001C6D9D">
              <w:t xml:space="preserve"> </w:t>
            </w:r>
            <w:r w:rsidRPr="001C6D9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CD7D9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816.48 zł</w:t>
            </w:r>
          </w:p>
        </w:tc>
      </w:tr>
      <w:tr w:rsidR="00107136" w:rsidRPr="001C6D9D" w14:paraId="1FA93B4B" w14:textId="77777777" w:rsidTr="00F525D9">
        <w:tc>
          <w:tcPr>
            <w:tcW w:w="993" w:type="dxa"/>
            <w:shd w:val="clear" w:color="auto" w:fill="auto"/>
            <w:vAlign w:val="center"/>
          </w:tcPr>
          <w:p w14:paraId="6019A619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5FBE6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7</w:t>
            </w:r>
          </w:p>
        </w:tc>
        <w:tc>
          <w:tcPr>
            <w:tcW w:w="4110" w:type="dxa"/>
            <w:shd w:val="clear" w:color="auto" w:fill="auto"/>
          </w:tcPr>
          <w:p w14:paraId="279D9932" w14:textId="77777777" w:rsidR="00107136" w:rsidRPr="001C6D9D" w:rsidRDefault="00107136" w:rsidP="00F525D9">
            <w:pPr>
              <w:spacing w:before="80"/>
            </w:pPr>
            <w:r w:rsidRPr="001C6D9D">
              <w:t>Paul Hartmann Polska Sp. z o.o.</w:t>
            </w:r>
          </w:p>
          <w:p w14:paraId="640AE98E" w14:textId="77777777" w:rsidR="00107136" w:rsidRPr="001C6D9D" w:rsidRDefault="00107136" w:rsidP="00F525D9">
            <w:r w:rsidRPr="001C6D9D">
              <w:t>ul. Żeromskiego</w:t>
            </w:r>
            <w:r w:rsidRPr="001C6D9D">
              <w:t xml:space="preserve"> </w:t>
            </w:r>
            <w:r w:rsidRPr="001C6D9D">
              <w:t>17</w:t>
            </w:r>
            <w:r w:rsidRPr="001C6D9D">
              <w:t xml:space="preserve"> </w:t>
            </w:r>
          </w:p>
          <w:p w14:paraId="11AED6FD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95-200</w:t>
            </w:r>
            <w:r w:rsidRPr="001C6D9D">
              <w:t xml:space="preserve"> </w:t>
            </w:r>
            <w:r w:rsidRPr="001C6D9D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A58AF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16 985.61 zł</w:t>
            </w:r>
          </w:p>
        </w:tc>
      </w:tr>
      <w:tr w:rsidR="00107136" w:rsidRPr="001C6D9D" w14:paraId="1E9DF547" w14:textId="77777777" w:rsidTr="00F525D9">
        <w:tc>
          <w:tcPr>
            <w:tcW w:w="993" w:type="dxa"/>
            <w:shd w:val="clear" w:color="auto" w:fill="auto"/>
            <w:vAlign w:val="center"/>
          </w:tcPr>
          <w:p w14:paraId="3A5480B1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D9D4F9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9</w:t>
            </w:r>
          </w:p>
        </w:tc>
        <w:tc>
          <w:tcPr>
            <w:tcW w:w="4110" w:type="dxa"/>
            <w:shd w:val="clear" w:color="auto" w:fill="auto"/>
          </w:tcPr>
          <w:p w14:paraId="7DCC4A04" w14:textId="77777777" w:rsidR="00107136" w:rsidRPr="001C6D9D" w:rsidRDefault="00107136" w:rsidP="00F525D9">
            <w:pPr>
              <w:spacing w:before="80"/>
            </w:pPr>
            <w:r w:rsidRPr="001C6D9D">
              <w:t>Paul Hartmann Polska Sp. z o.o.</w:t>
            </w:r>
          </w:p>
          <w:p w14:paraId="21407B6F" w14:textId="77777777" w:rsidR="00107136" w:rsidRPr="001C6D9D" w:rsidRDefault="00107136" w:rsidP="00F525D9">
            <w:r w:rsidRPr="001C6D9D">
              <w:t>ul. Żeromskiego</w:t>
            </w:r>
            <w:r w:rsidRPr="001C6D9D">
              <w:t xml:space="preserve"> </w:t>
            </w:r>
            <w:r w:rsidRPr="001C6D9D">
              <w:t>17</w:t>
            </w:r>
            <w:r w:rsidRPr="001C6D9D">
              <w:t xml:space="preserve"> </w:t>
            </w:r>
          </w:p>
          <w:p w14:paraId="41CC0E17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95-200</w:t>
            </w:r>
            <w:r w:rsidRPr="001C6D9D">
              <w:t xml:space="preserve"> </w:t>
            </w:r>
            <w:r w:rsidRPr="001C6D9D"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456E1C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1 782.00 zł</w:t>
            </w:r>
          </w:p>
        </w:tc>
      </w:tr>
      <w:tr w:rsidR="00107136" w:rsidRPr="001C6D9D" w14:paraId="31E2D99E" w14:textId="77777777" w:rsidTr="00F525D9">
        <w:tc>
          <w:tcPr>
            <w:tcW w:w="993" w:type="dxa"/>
            <w:shd w:val="clear" w:color="auto" w:fill="auto"/>
            <w:vAlign w:val="center"/>
          </w:tcPr>
          <w:p w14:paraId="2CD754C0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B06D1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2</w:t>
            </w:r>
          </w:p>
        </w:tc>
        <w:tc>
          <w:tcPr>
            <w:tcW w:w="4110" w:type="dxa"/>
            <w:shd w:val="clear" w:color="auto" w:fill="auto"/>
          </w:tcPr>
          <w:p w14:paraId="7CA15B2F" w14:textId="50077462" w:rsidR="00107136" w:rsidRPr="001C6D9D" w:rsidRDefault="00107136" w:rsidP="00F525D9">
            <w:pPr>
              <w:spacing w:before="80"/>
            </w:pPr>
            <w:proofErr w:type="spellStart"/>
            <w:r w:rsidRPr="001C6D9D">
              <w:t>Egis</w:t>
            </w:r>
            <w:proofErr w:type="spellEnd"/>
            <w:r w:rsidRPr="001C6D9D">
              <w:t xml:space="preserve"> Polska Dystrybucja Sp.</w:t>
            </w:r>
            <w:r w:rsidR="001C6D9D">
              <w:t xml:space="preserve"> </w:t>
            </w:r>
            <w:r w:rsidRPr="001C6D9D">
              <w:t>z o.o.</w:t>
            </w:r>
          </w:p>
          <w:p w14:paraId="5534236B" w14:textId="7445184C" w:rsidR="00107136" w:rsidRPr="001C6D9D" w:rsidRDefault="001C6D9D" w:rsidP="00F525D9">
            <w:r>
              <w:t xml:space="preserve">ul. </w:t>
            </w:r>
            <w:r w:rsidR="00107136" w:rsidRPr="001C6D9D">
              <w:t>Komitetu Obrony Robotników</w:t>
            </w:r>
            <w:r w:rsidR="00107136" w:rsidRPr="001C6D9D">
              <w:t xml:space="preserve"> </w:t>
            </w:r>
            <w:r w:rsidR="00107136" w:rsidRPr="001C6D9D">
              <w:t>45D</w:t>
            </w:r>
            <w:r w:rsidR="00107136" w:rsidRPr="001C6D9D">
              <w:t xml:space="preserve"> </w:t>
            </w:r>
          </w:p>
          <w:p w14:paraId="4C3F97C3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02-146</w:t>
            </w:r>
            <w:r w:rsidRPr="001C6D9D">
              <w:t xml:space="preserve"> </w:t>
            </w:r>
            <w:r w:rsidRPr="001C6D9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DF027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4 132.80 zł</w:t>
            </w:r>
          </w:p>
        </w:tc>
      </w:tr>
      <w:tr w:rsidR="00107136" w:rsidRPr="001C6D9D" w14:paraId="5FB61812" w14:textId="77777777" w:rsidTr="00F525D9">
        <w:tc>
          <w:tcPr>
            <w:tcW w:w="993" w:type="dxa"/>
            <w:shd w:val="clear" w:color="auto" w:fill="auto"/>
            <w:vAlign w:val="center"/>
          </w:tcPr>
          <w:p w14:paraId="66C346E1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326B0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3</w:t>
            </w:r>
          </w:p>
        </w:tc>
        <w:tc>
          <w:tcPr>
            <w:tcW w:w="4110" w:type="dxa"/>
            <w:shd w:val="clear" w:color="auto" w:fill="auto"/>
          </w:tcPr>
          <w:p w14:paraId="7E701EED" w14:textId="77777777" w:rsidR="00107136" w:rsidRPr="001C6D9D" w:rsidRDefault="00107136" w:rsidP="00F525D9">
            <w:pPr>
              <w:spacing w:before="80"/>
            </w:pPr>
            <w:proofErr w:type="spellStart"/>
            <w:r w:rsidRPr="001C6D9D">
              <w:t>Medicus</w:t>
            </w:r>
            <w:proofErr w:type="spellEnd"/>
            <w:r w:rsidRPr="001C6D9D">
              <w:t xml:space="preserve"> </w:t>
            </w:r>
            <w:proofErr w:type="spellStart"/>
            <w:r w:rsidRPr="001C6D9D">
              <w:t>Sp</w:t>
            </w:r>
            <w:proofErr w:type="spellEnd"/>
            <w:r w:rsidRPr="001C6D9D">
              <w:t xml:space="preserve"> z o.o. S.K.A.</w:t>
            </w:r>
          </w:p>
          <w:p w14:paraId="2E5F6701" w14:textId="6800489E" w:rsidR="00107136" w:rsidRPr="001C6D9D" w:rsidRDefault="001C6D9D" w:rsidP="00F525D9">
            <w:r>
              <w:t xml:space="preserve">ul. </w:t>
            </w:r>
            <w:r w:rsidR="00107136" w:rsidRPr="001C6D9D">
              <w:t>Browarowa</w:t>
            </w:r>
            <w:r w:rsidR="00107136" w:rsidRPr="001C6D9D">
              <w:t xml:space="preserve"> </w:t>
            </w:r>
            <w:r w:rsidR="00107136" w:rsidRPr="001C6D9D">
              <w:t>21</w:t>
            </w:r>
            <w:r w:rsidR="00107136" w:rsidRPr="001C6D9D">
              <w:t xml:space="preserve"> </w:t>
            </w:r>
          </w:p>
          <w:p w14:paraId="1CFF636A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43-100</w:t>
            </w:r>
            <w:r w:rsidRPr="001C6D9D">
              <w:t xml:space="preserve"> </w:t>
            </w:r>
            <w:r w:rsidRPr="001C6D9D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958904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13 628.74 zł</w:t>
            </w:r>
          </w:p>
        </w:tc>
      </w:tr>
      <w:tr w:rsidR="00107136" w:rsidRPr="001C6D9D" w14:paraId="71B3E583" w14:textId="77777777" w:rsidTr="00F525D9">
        <w:tc>
          <w:tcPr>
            <w:tcW w:w="993" w:type="dxa"/>
            <w:shd w:val="clear" w:color="auto" w:fill="auto"/>
            <w:vAlign w:val="center"/>
          </w:tcPr>
          <w:p w14:paraId="67C65E87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41C7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6</w:t>
            </w:r>
          </w:p>
        </w:tc>
        <w:tc>
          <w:tcPr>
            <w:tcW w:w="4110" w:type="dxa"/>
            <w:shd w:val="clear" w:color="auto" w:fill="auto"/>
          </w:tcPr>
          <w:p w14:paraId="705935DF" w14:textId="28F43AC1" w:rsidR="00107136" w:rsidRPr="001C6D9D" w:rsidRDefault="00107136" w:rsidP="00F525D9">
            <w:pPr>
              <w:spacing w:before="80"/>
            </w:pPr>
            <w:r w:rsidRPr="001C6D9D">
              <w:t xml:space="preserve">Zarys International Group </w:t>
            </w:r>
            <w:r w:rsidR="001C6D9D">
              <w:t>Sp. z o.o. Sp. k.</w:t>
            </w:r>
          </w:p>
          <w:p w14:paraId="2974B043" w14:textId="57ABB95B" w:rsidR="00107136" w:rsidRPr="001C6D9D" w:rsidRDefault="001C6D9D" w:rsidP="00F525D9">
            <w:r>
              <w:t xml:space="preserve">ul. </w:t>
            </w:r>
            <w:r w:rsidR="00107136" w:rsidRPr="001C6D9D">
              <w:t>Pod Borem</w:t>
            </w:r>
            <w:r w:rsidR="00107136" w:rsidRPr="001C6D9D">
              <w:t xml:space="preserve"> </w:t>
            </w:r>
            <w:r w:rsidR="00107136" w:rsidRPr="001C6D9D">
              <w:t>18</w:t>
            </w:r>
            <w:r w:rsidR="00107136" w:rsidRPr="001C6D9D">
              <w:t xml:space="preserve"> </w:t>
            </w:r>
          </w:p>
          <w:p w14:paraId="7C9AC4BE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41-808</w:t>
            </w:r>
            <w:r w:rsidRPr="001C6D9D">
              <w:t xml:space="preserve"> </w:t>
            </w:r>
            <w:r w:rsidRPr="001C6D9D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7A9506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9 375.48 zł</w:t>
            </w:r>
          </w:p>
        </w:tc>
      </w:tr>
      <w:tr w:rsidR="00107136" w:rsidRPr="001C6D9D" w14:paraId="281B3B17" w14:textId="77777777" w:rsidTr="00F525D9">
        <w:tc>
          <w:tcPr>
            <w:tcW w:w="993" w:type="dxa"/>
            <w:shd w:val="clear" w:color="auto" w:fill="auto"/>
            <w:vAlign w:val="center"/>
          </w:tcPr>
          <w:p w14:paraId="1D78C6BB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6CBC64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9</w:t>
            </w:r>
          </w:p>
        </w:tc>
        <w:tc>
          <w:tcPr>
            <w:tcW w:w="4110" w:type="dxa"/>
            <w:shd w:val="clear" w:color="auto" w:fill="auto"/>
          </w:tcPr>
          <w:p w14:paraId="0F84149C" w14:textId="78E01F23" w:rsidR="00107136" w:rsidRPr="001C6D9D" w:rsidRDefault="00107136" w:rsidP="00F525D9">
            <w:pPr>
              <w:spacing w:before="80"/>
            </w:pPr>
            <w:r w:rsidRPr="001C6D9D">
              <w:t xml:space="preserve">Zarys International Group </w:t>
            </w:r>
            <w:r w:rsidR="001C6D9D">
              <w:t>Sp. z o.o. Sp. k.</w:t>
            </w:r>
          </w:p>
          <w:p w14:paraId="591754B3" w14:textId="77777777" w:rsidR="00107136" w:rsidRPr="001C6D9D" w:rsidRDefault="00107136" w:rsidP="00F525D9">
            <w:r w:rsidRPr="001C6D9D">
              <w:t>Pod Borem</w:t>
            </w:r>
            <w:r w:rsidRPr="001C6D9D">
              <w:t xml:space="preserve"> </w:t>
            </w:r>
            <w:r w:rsidRPr="001C6D9D">
              <w:t>18</w:t>
            </w:r>
            <w:r w:rsidRPr="001C6D9D">
              <w:t xml:space="preserve"> </w:t>
            </w:r>
          </w:p>
          <w:p w14:paraId="6F19416C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41-808</w:t>
            </w:r>
            <w:r w:rsidRPr="001C6D9D">
              <w:t xml:space="preserve"> </w:t>
            </w:r>
            <w:r w:rsidRPr="001C6D9D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FC9BD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1 458.00 zł</w:t>
            </w:r>
          </w:p>
        </w:tc>
      </w:tr>
      <w:tr w:rsidR="00107136" w:rsidRPr="001C6D9D" w14:paraId="50483310" w14:textId="77777777" w:rsidTr="00F525D9">
        <w:tc>
          <w:tcPr>
            <w:tcW w:w="993" w:type="dxa"/>
            <w:shd w:val="clear" w:color="auto" w:fill="auto"/>
            <w:vAlign w:val="center"/>
          </w:tcPr>
          <w:p w14:paraId="37B6BC9E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EDC60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3</w:t>
            </w:r>
          </w:p>
        </w:tc>
        <w:tc>
          <w:tcPr>
            <w:tcW w:w="4110" w:type="dxa"/>
            <w:shd w:val="clear" w:color="auto" w:fill="auto"/>
          </w:tcPr>
          <w:p w14:paraId="50094D0E" w14:textId="58237D00" w:rsidR="00107136" w:rsidRPr="001C6D9D" w:rsidRDefault="00107136" w:rsidP="00F525D9">
            <w:pPr>
              <w:spacing w:before="80"/>
            </w:pPr>
            <w:proofErr w:type="spellStart"/>
            <w:r w:rsidRPr="001C6D9D">
              <w:t>Promedica</w:t>
            </w:r>
            <w:proofErr w:type="spellEnd"/>
            <w:r w:rsidRPr="001C6D9D">
              <w:t xml:space="preserve"> Toruń </w:t>
            </w:r>
            <w:r w:rsidR="001C6D9D">
              <w:t>Sp. z o.o.</w:t>
            </w:r>
          </w:p>
          <w:p w14:paraId="0FDDE76F" w14:textId="4913C845" w:rsidR="00107136" w:rsidRPr="001C6D9D" w:rsidRDefault="001C6D9D" w:rsidP="00F525D9">
            <w:r>
              <w:t xml:space="preserve">ul. </w:t>
            </w:r>
            <w:r w:rsidR="00107136" w:rsidRPr="001C6D9D">
              <w:t>Grudziądzka</w:t>
            </w:r>
            <w:r w:rsidR="00107136" w:rsidRPr="001C6D9D">
              <w:t xml:space="preserve"> </w:t>
            </w:r>
            <w:r w:rsidR="00107136" w:rsidRPr="001C6D9D">
              <w:t>159a</w:t>
            </w:r>
            <w:r w:rsidR="00107136" w:rsidRPr="001C6D9D">
              <w:t xml:space="preserve"> </w:t>
            </w:r>
          </w:p>
          <w:p w14:paraId="4F043C87" w14:textId="77777777" w:rsidR="00107136" w:rsidRPr="001C6D9D" w:rsidRDefault="00107136" w:rsidP="00F525D9">
            <w:pPr>
              <w:spacing w:after="80"/>
              <w:jc w:val="both"/>
            </w:pPr>
            <w:r w:rsidRPr="001C6D9D">
              <w:t>87-100</w:t>
            </w:r>
            <w:r w:rsidRPr="001C6D9D">
              <w:t xml:space="preserve"> </w:t>
            </w:r>
            <w:r w:rsidRPr="001C6D9D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92F183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12 630.82 zł</w:t>
            </w:r>
          </w:p>
        </w:tc>
      </w:tr>
      <w:tr w:rsidR="00107136" w:rsidRPr="001C6D9D" w14:paraId="628EB848" w14:textId="77777777" w:rsidTr="00F525D9">
        <w:tc>
          <w:tcPr>
            <w:tcW w:w="993" w:type="dxa"/>
            <w:shd w:val="clear" w:color="auto" w:fill="auto"/>
            <w:vAlign w:val="center"/>
          </w:tcPr>
          <w:p w14:paraId="7CDBCC0B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2FBD08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1</w:t>
            </w:r>
          </w:p>
        </w:tc>
        <w:tc>
          <w:tcPr>
            <w:tcW w:w="4110" w:type="dxa"/>
            <w:shd w:val="clear" w:color="auto" w:fill="auto"/>
          </w:tcPr>
          <w:p w14:paraId="1D739946" w14:textId="2CA04F33" w:rsidR="00107136" w:rsidRPr="001C6D9D" w:rsidRDefault="00107136" w:rsidP="00F525D9">
            <w:pPr>
              <w:spacing w:before="80"/>
            </w:pPr>
            <w:r w:rsidRPr="001C6D9D">
              <w:t xml:space="preserve">IMC </w:t>
            </w:r>
            <w:proofErr w:type="spellStart"/>
            <w:r w:rsidR="001C6D9D">
              <w:t>Impomed</w:t>
            </w:r>
            <w:proofErr w:type="spellEnd"/>
            <w:r w:rsidR="001C6D9D">
              <w:t xml:space="preserve"> Centrum S.A.</w:t>
            </w:r>
          </w:p>
          <w:p w14:paraId="76CBE333" w14:textId="4E2760B3" w:rsidR="00107136" w:rsidRPr="001C6D9D" w:rsidRDefault="001C6D9D" w:rsidP="00F525D9">
            <w:r>
              <w:t>ul. Skrzyneckiego</w:t>
            </w:r>
            <w:r w:rsidR="00107136" w:rsidRPr="001C6D9D">
              <w:t xml:space="preserve"> </w:t>
            </w:r>
            <w:r w:rsidR="00107136" w:rsidRPr="001C6D9D">
              <w:t>38</w:t>
            </w:r>
            <w:r w:rsidR="00107136" w:rsidRPr="001C6D9D">
              <w:t xml:space="preserve"> </w:t>
            </w:r>
          </w:p>
          <w:p w14:paraId="06D81464" w14:textId="0F2411C4" w:rsidR="00107136" w:rsidRPr="001C6D9D" w:rsidRDefault="00107136" w:rsidP="00F525D9">
            <w:pPr>
              <w:spacing w:after="80"/>
              <w:jc w:val="both"/>
            </w:pPr>
            <w:r w:rsidRPr="001C6D9D">
              <w:t>04-563</w:t>
            </w:r>
            <w:r w:rsidRPr="001C6D9D">
              <w:t xml:space="preserve"> </w:t>
            </w:r>
            <w:r w:rsidRPr="001C6D9D">
              <w:t>W</w:t>
            </w:r>
            <w:r w:rsidR="001C6D9D"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92F35B" w14:textId="77777777" w:rsidR="00107136" w:rsidRPr="001C6D9D" w:rsidRDefault="00107136" w:rsidP="00F525D9">
            <w:pPr>
              <w:spacing w:before="80" w:after="80"/>
              <w:jc w:val="center"/>
            </w:pPr>
            <w:r w:rsidRPr="001C6D9D">
              <w:t>7 020.00 zł</w:t>
            </w:r>
          </w:p>
        </w:tc>
      </w:tr>
      <w:bookmarkEnd w:id="0"/>
    </w:tbl>
    <w:p w14:paraId="00850D69" w14:textId="75CA5328" w:rsidR="00C236D3" w:rsidRPr="001C6D9D" w:rsidRDefault="00C236D3" w:rsidP="00173B20">
      <w:pPr>
        <w:jc w:val="right"/>
        <w:rPr>
          <w:sz w:val="22"/>
          <w:szCs w:val="22"/>
        </w:rPr>
      </w:pPr>
    </w:p>
    <w:sectPr w:rsidR="00C236D3" w:rsidRPr="001C6D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42178" w14:textId="77777777" w:rsidR="00162201" w:rsidRDefault="00162201">
      <w:r>
        <w:separator/>
      </w:r>
    </w:p>
  </w:endnote>
  <w:endnote w:type="continuationSeparator" w:id="0">
    <w:p w14:paraId="26225F82" w14:textId="77777777" w:rsidR="00162201" w:rsidRDefault="0016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0CB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740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57D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D3E46B">
        <v:line id="_x0000_s1025" style="position:absolute;left:0;text-align:left;z-index:251657728" from="-3.85pt,8.7pt" to="455.15pt,8.7pt"/>
      </w:pict>
    </w:r>
  </w:p>
  <w:p w14:paraId="68AD9988" w14:textId="7E016ADD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98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0F6E8D" w14:textId="77777777" w:rsidR="009F189D" w:rsidRDefault="009F189D">
    <w:pPr>
      <w:pStyle w:val="Stopka"/>
      <w:tabs>
        <w:tab w:val="clear" w:pos="4536"/>
      </w:tabs>
      <w:jc w:val="center"/>
    </w:pPr>
  </w:p>
  <w:p w14:paraId="0F111A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67CFA" w14:textId="77777777" w:rsidR="00162201" w:rsidRDefault="00162201">
      <w:r>
        <w:separator/>
      </w:r>
    </w:p>
  </w:footnote>
  <w:footnote w:type="continuationSeparator" w:id="0">
    <w:p w14:paraId="56095C30" w14:textId="77777777" w:rsidR="00162201" w:rsidRDefault="00162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4D6E1" w14:textId="77777777" w:rsidR="00107136" w:rsidRDefault="00107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D3A63" w14:textId="77777777" w:rsidR="00107136" w:rsidRDefault="00107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C624" w14:textId="77777777" w:rsidR="00107136" w:rsidRDefault="001071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2201"/>
    <w:rsid w:val="00007727"/>
    <w:rsid w:val="00017720"/>
    <w:rsid w:val="00035488"/>
    <w:rsid w:val="000D7F25"/>
    <w:rsid w:val="000E00E5"/>
    <w:rsid w:val="00107136"/>
    <w:rsid w:val="00162201"/>
    <w:rsid w:val="00173B20"/>
    <w:rsid w:val="001C69FF"/>
    <w:rsid w:val="001C6D9D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E9102"/>
  <w15:chartTrackingRefBased/>
  <w15:docId w15:val="{E44E9BA0-7D53-49D2-A901-D7A3C5C8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264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2023-10-09T10:27:00Z</cp:lastPrinted>
  <dcterms:created xsi:type="dcterms:W3CDTF">2023-10-09T10:20:00Z</dcterms:created>
  <dcterms:modified xsi:type="dcterms:W3CDTF">2023-10-09T10:27:00Z</dcterms:modified>
</cp:coreProperties>
</file>