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4A9CD39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64D1C" w:rsidRPr="00C64D1C">
        <w:rPr>
          <w:b/>
          <w:bCs/>
        </w:rPr>
        <w:t xml:space="preserve">dostawa sprzętu sportowego do badmintona do Hali Sportowej AGH  przy </w:t>
      </w:r>
      <w:r w:rsidR="00C64D1C">
        <w:rPr>
          <w:b/>
          <w:bCs/>
        </w:rPr>
        <w:br/>
      </w:r>
      <w:r w:rsidR="00C64D1C" w:rsidRPr="00C64D1C">
        <w:rPr>
          <w:b/>
          <w:bCs/>
        </w:rPr>
        <w:t>ul.</w:t>
      </w:r>
      <w:r w:rsidR="00C64D1C">
        <w:rPr>
          <w:b/>
          <w:bCs/>
        </w:rPr>
        <w:t xml:space="preserve"> </w:t>
      </w:r>
      <w:r w:rsidR="00C64D1C" w:rsidRPr="00C64D1C">
        <w:rPr>
          <w:b/>
          <w:bCs/>
        </w:rPr>
        <w:t>Armii Krajowej 5A w Krakowie - KC-zp.272-582/23</w:t>
      </w:r>
      <w:r w:rsidR="00C64D1C">
        <w:rPr>
          <w:b/>
          <w:bCs/>
        </w:rPr>
        <w:t xml:space="preserve">,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58ED6C5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1B0C722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5C2BDE4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07564EEE" w14:textId="36B6C424" w:rsidR="008D2AB8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dni od daty podpisania umowy</w:t>
      </w:r>
      <w:r w:rsidR="004E1467">
        <w:t xml:space="preserve"> </w:t>
      </w:r>
      <w:r w:rsidR="003F7371">
        <w:t>.</w:t>
      </w:r>
    </w:p>
    <w:p w14:paraId="31B17ADA" w14:textId="601A5757" w:rsidR="001F7BD6" w:rsidRPr="001F7BD6" w:rsidRDefault="001F7BD6" w:rsidP="008D2AB8">
      <w:pPr>
        <w:widowControl w:val="0"/>
        <w:spacing w:line="360" w:lineRule="auto"/>
        <w:ind w:right="1"/>
        <w:jc w:val="both"/>
        <w:rPr>
          <w:b/>
          <w:bCs/>
        </w:rPr>
      </w:pPr>
      <w:r w:rsidRPr="001F7BD6">
        <w:rPr>
          <w:b/>
          <w:bCs/>
        </w:rPr>
        <w:t xml:space="preserve">Okres gwarancji na wyposażenie : </w:t>
      </w:r>
      <w:r>
        <w:rPr>
          <w:b/>
          <w:bCs/>
        </w:rPr>
        <w:t>……………. m-</w:t>
      </w:r>
      <w:proofErr w:type="spellStart"/>
      <w:r>
        <w:rPr>
          <w:b/>
          <w:bCs/>
        </w:rPr>
        <w:t>cy</w:t>
      </w:r>
      <w:proofErr w:type="spellEnd"/>
      <w:r>
        <w:rPr>
          <w:b/>
          <w:bCs/>
        </w:rPr>
        <w:t xml:space="preserve">. </w:t>
      </w:r>
    </w:p>
    <w:p w14:paraId="151EB597" w14:textId="6A40ACB2" w:rsidR="008D2AB8" w:rsidRDefault="008D2AB8" w:rsidP="009751BB">
      <w:pPr>
        <w:widowControl w:val="0"/>
        <w:spacing w:line="360" w:lineRule="auto"/>
        <w:ind w:right="1"/>
        <w:rPr>
          <w:b/>
        </w:rPr>
      </w:pPr>
      <w:r>
        <w:rPr>
          <w:b/>
        </w:rPr>
        <w:t xml:space="preserve">Okres udzielonej gwarancji </w:t>
      </w:r>
      <w:r w:rsidR="001F7BD6">
        <w:rPr>
          <w:b/>
        </w:rPr>
        <w:t xml:space="preserve">na kort </w:t>
      </w:r>
      <w:r w:rsidR="009751BB">
        <w:rPr>
          <w:b/>
        </w:rPr>
        <w:t xml:space="preserve">do badmintona </w:t>
      </w:r>
      <w:r>
        <w:rPr>
          <w:b/>
        </w:rPr>
        <w:t>wynosi:</w:t>
      </w:r>
      <w:r w:rsidRPr="00FB1B4F">
        <w:t xml:space="preserve">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miesięcy</w:t>
      </w:r>
      <w:r w:rsidR="004E1467">
        <w:t xml:space="preserve"> </w:t>
      </w:r>
      <w:bookmarkStart w:id="0" w:name="_Hlk146876905"/>
      <w:r w:rsidR="009751BB">
        <w:br/>
      </w:r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bookmarkEnd w:id="0"/>
      <w:r w:rsidR="00D41E21">
        <w:rPr>
          <w:i/>
        </w:rPr>
        <w:br/>
      </w:r>
      <w:r w:rsidR="00D41E21">
        <w:rPr>
          <w:i/>
        </w:rPr>
        <w:br/>
      </w: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2EFCB" w14:textId="77777777" w:rsidR="001B3210" w:rsidRDefault="001B3210">
      <w:r>
        <w:separator/>
      </w:r>
    </w:p>
  </w:endnote>
  <w:endnote w:type="continuationSeparator" w:id="0">
    <w:p w14:paraId="265DD6A5" w14:textId="77777777" w:rsidR="001B3210" w:rsidRDefault="001B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102F" w14:textId="77777777" w:rsidR="002C1AE0" w:rsidRDefault="002C1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0E3F" w14:textId="77777777" w:rsidR="002C1AE0" w:rsidRDefault="002C1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9DAC9" w14:textId="77777777" w:rsidR="001B3210" w:rsidRDefault="001B3210">
      <w:r>
        <w:separator/>
      </w:r>
    </w:p>
  </w:footnote>
  <w:footnote w:type="continuationSeparator" w:id="0">
    <w:p w14:paraId="42B48E3D" w14:textId="77777777" w:rsidR="001B3210" w:rsidRDefault="001B3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0FB7" w14:textId="77777777" w:rsidR="002C1AE0" w:rsidRDefault="002C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D460" w14:textId="77777777" w:rsidR="002C1AE0" w:rsidRDefault="002C1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19516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9800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827239">
    <w:abstractNumId w:val="0"/>
  </w:num>
  <w:num w:numId="4" w16cid:durableId="516507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43E2"/>
    <w:rsid w:val="001374F8"/>
    <w:rsid w:val="00151E89"/>
    <w:rsid w:val="001801DD"/>
    <w:rsid w:val="001B3210"/>
    <w:rsid w:val="001D4612"/>
    <w:rsid w:val="001F7BD6"/>
    <w:rsid w:val="00207E98"/>
    <w:rsid w:val="002723B0"/>
    <w:rsid w:val="002C1AE0"/>
    <w:rsid w:val="00315A4A"/>
    <w:rsid w:val="00323B65"/>
    <w:rsid w:val="003F7371"/>
    <w:rsid w:val="00401C9D"/>
    <w:rsid w:val="00426CDF"/>
    <w:rsid w:val="0047571B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290F"/>
    <w:rsid w:val="006815F6"/>
    <w:rsid w:val="006C0EEB"/>
    <w:rsid w:val="00700CFF"/>
    <w:rsid w:val="00764BA4"/>
    <w:rsid w:val="007748F0"/>
    <w:rsid w:val="00787378"/>
    <w:rsid w:val="007A4321"/>
    <w:rsid w:val="007C05B4"/>
    <w:rsid w:val="00833933"/>
    <w:rsid w:val="00853083"/>
    <w:rsid w:val="008B2F0C"/>
    <w:rsid w:val="008B4928"/>
    <w:rsid w:val="008D2AB8"/>
    <w:rsid w:val="008F1C66"/>
    <w:rsid w:val="00970FE4"/>
    <w:rsid w:val="009751BB"/>
    <w:rsid w:val="00A0022B"/>
    <w:rsid w:val="00A346FE"/>
    <w:rsid w:val="00A47B4D"/>
    <w:rsid w:val="00A83018"/>
    <w:rsid w:val="00A90C52"/>
    <w:rsid w:val="00AF045A"/>
    <w:rsid w:val="00B774DC"/>
    <w:rsid w:val="00BA1DFC"/>
    <w:rsid w:val="00C64D1C"/>
    <w:rsid w:val="00C969A6"/>
    <w:rsid w:val="00CA7D36"/>
    <w:rsid w:val="00D24208"/>
    <w:rsid w:val="00D41E21"/>
    <w:rsid w:val="00D60C38"/>
    <w:rsid w:val="00D66893"/>
    <w:rsid w:val="00D90ACB"/>
    <w:rsid w:val="00DC1500"/>
    <w:rsid w:val="00E44371"/>
    <w:rsid w:val="00E529D7"/>
    <w:rsid w:val="00E949B0"/>
    <w:rsid w:val="00EC0BEA"/>
    <w:rsid w:val="00EC47DA"/>
    <w:rsid w:val="00EE42E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5558-DD56-42D8-BB82-ADB35992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531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9</cp:revision>
  <cp:lastPrinted>1899-12-31T23:00:00Z</cp:lastPrinted>
  <dcterms:created xsi:type="dcterms:W3CDTF">2023-09-29T08:37:00Z</dcterms:created>
  <dcterms:modified xsi:type="dcterms:W3CDTF">2023-10-05T08:38:00Z</dcterms:modified>
</cp:coreProperties>
</file>