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DBD1" w14:textId="2FCC350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CABAFF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18AD58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19F0312" w14:textId="77777777" w:rsidR="00C73067" w:rsidRPr="006666C9" w:rsidRDefault="00C73067" w:rsidP="00C7306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6C459451" w14:textId="77777777" w:rsidR="00C73067" w:rsidRPr="006666C9" w:rsidRDefault="00C73067" w:rsidP="00C7306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457CBE8" w14:textId="77777777" w:rsidR="00C73067" w:rsidRDefault="00C73067" w:rsidP="00C7306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9381B9B" w14:textId="77777777" w:rsidR="00C73067" w:rsidRPr="006666C9" w:rsidRDefault="00C73067" w:rsidP="00C7306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7888089C" w14:textId="77777777" w:rsidR="00C73067" w:rsidRPr="006666C9" w:rsidRDefault="00C73067" w:rsidP="00C7306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15BF39E4" w14:textId="77777777" w:rsidR="00C73067" w:rsidRPr="006666C9" w:rsidRDefault="00C73067" w:rsidP="00C7306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641CA4FC" w14:textId="77777777" w:rsidR="00C73067" w:rsidRPr="006666C9" w:rsidRDefault="00C73067" w:rsidP="00C7306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39F24A7D" w14:textId="77777777" w:rsidR="00C73067" w:rsidRPr="006666C9" w:rsidRDefault="00C73067" w:rsidP="00C7306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1F206951" w14:textId="77777777" w:rsidR="00C73067" w:rsidRDefault="00C73067" w:rsidP="00C73067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3974FBFA" w14:textId="77777777" w:rsidR="00C73067" w:rsidRPr="0022732C" w:rsidRDefault="00C73067" w:rsidP="00C73067">
      <w:pPr>
        <w:tabs>
          <w:tab w:val="right" w:pos="9000"/>
        </w:tabs>
        <w:spacing w:line="360" w:lineRule="auto"/>
        <w:rPr>
          <w:sz w:val="22"/>
        </w:rPr>
      </w:pPr>
    </w:p>
    <w:p w14:paraId="57F37E76" w14:textId="77777777" w:rsidR="00C73067" w:rsidRDefault="00C73067" w:rsidP="00C73067">
      <w:pPr>
        <w:spacing w:line="360" w:lineRule="auto"/>
      </w:pPr>
      <w:r>
        <w:t>Do: Nazwa i siedziba Zamawiającego:</w:t>
      </w:r>
    </w:p>
    <w:p w14:paraId="33474A23" w14:textId="77777777" w:rsidR="00C73067" w:rsidRPr="009E4AC8" w:rsidRDefault="00C73067" w:rsidP="00C73067">
      <w:pPr>
        <w:ind w:right="-110"/>
        <w:rPr>
          <w:b/>
        </w:rPr>
      </w:pPr>
      <w:r w:rsidRPr="009E4AC8">
        <w:rPr>
          <w:b/>
        </w:rPr>
        <w:t>Akademia Górniczo - Hutnicza</w:t>
      </w:r>
    </w:p>
    <w:p w14:paraId="50F3EF50" w14:textId="77777777" w:rsidR="00C73067" w:rsidRPr="009E4AC8" w:rsidRDefault="00C73067" w:rsidP="00C73067">
      <w:pPr>
        <w:ind w:right="-110"/>
        <w:rPr>
          <w:b/>
        </w:rPr>
      </w:pPr>
      <w:r w:rsidRPr="009E4AC8">
        <w:rPr>
          <w:b/>
        </w:rPr>
        <w:t>im. Stanisława Staszica w Krakowie</w:t>
      </w:r>
    </w:p>
    <w:p w14:paraId="3930BEA8" w14:textId="77777777" w:rsidR="00C73067" w:rsidRDefault="00C73067" w:rsidP="00C73067">
      <w:pPr>
        <w:ind w:right="-110"/>
        <w:rPr>
          <w:b/>
        </w:rPr>
      </w:pPr>
      <w:r w:rsidRPr="009E4AC8">
        <w:rPr>
          <w:b/>
        </w:rPr>
        <w:t>Dział Zamówień Publicznych</w:t>
      </w:r>
      <w:r>
        <w:rPr>
          <w:b/>
        </w:rPr>
        <w:t xml:space="preserve">  </w:t>
      </w:r>
    </w:p>
    <w:p w14:paraId="1E0F10C5" w14:textId="77777777" w:rsidR="00C73067" w:rsidRDefault="00C73067" w:rsidP="00C73067">
      <w:pPr>
        <w:ind w:right="-110"/>
        <w:rPr>
          <w:b/>
        </w:rPr>
      </w:pPr>
      <w:r w:rsidRPr="009E4AC8">
        <w:rPr>
          <w:b/>
        </w:rPr>
        <w:t>Al. Mickiewicza</w:t>
      </w:r>
      <w:r>
        <w:rPr>
          <w:b/>
        </w:rPr>
        <w:t xml:space="preserve"> </w:t>
      </w:r>
      <w:r w:rsidRPr="009E4AC8">
        <w:rPr>
          <w:b/>
        </w:rPr>
        <w:t>30</w:t>
      </w:r>
      <w:r>
        <w:rPr>
          <w:b/>
        </w:rPr>
        <w:t xml:space="preserve"> </w:t>
      </w:r>
    </w:p>
    <w:p w14:paraId="430311F5" w14:textId="77777777" w:rsidR="00C73067" w:rsidRDefault="00C73067" w:rsidP="00C73067">
      <w:pPr>
        <w:rPr>
          <w:b/>
        </w:rPr>
      </w:pPr>
      <w:r w:rsidRPr="009E4AC8">
        <w:rPr>
          <w:b/>
        </w:rPr>
        <w:t>30-059</w:t>
      </w:r>
      <w:r>
        <w:rPr>
          <w:b/>
        </w:rPr>
        <w:t xml:space="preserve"> </w:t>
      </w:r>
      <w:r w:rsidRPr="009E4AC8">
        <w:rPr>
          <w:b/>
        </w:rPr>
        <w:t>Kraków</w:t>
      </w:r>
      <w:r>
        <w:rPr>
          <w:b/>
        </w:rPr>
        <w:t xml:space="preserve">,  </w:t>
      </w:r>
    </w:p>
    <w:p w14:paraId="67D4CD47" w14:textId="77777777" w:rsidR="00C73067" w:rsidRDefault="00C73067" w:rsidP="00C73067">
      <w:pPr>
        <w:ind w:firstLine="3969"/>
        <w:rPr>
          <w:b/>
        </w:rPr>
      </w:pPr>
    </w:p>
    <w:p w14:paraId="69D3FE7F" w14:textId="05F5FB56" w:rsidR="00C73067" w:rsidRDefault="00C73067" w:rsidP="00C7306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9E4AC8">
        <w:rPr>
          <w:b/>
        </w:rPr>
        <w:t xml:space="preserve">dostawa spektrofotometru z możliwością pomiaru absorbancji z kropli roztworu dla </w:t>
      </w:r>
      <w:proofErr w:type="spellStart"/>
      <w:r w:rsidRPr="009E4AC8">
        <w:rPr>
          <w:b/>
        </w:rPr>
        <w:t>WIMiC</w:t>
      </w:r>
      <w:proofErr w:type="spellEnd"/>
      <w:r w:rsidRPr="009E4AC8">
        <w:rPr>
          <w:b/>
        </w:rPr>
        <w:t xml:space="preserve"> - KC-zp.272-</w:t>
      </w:r>
      <w:r>
        <w:rPr>
          <w:b/>
        </w:rPr>
        <w:t>59</w:t>
      </w:r>
      <w:r w:rsidRPr="009E4AC8">
        <w:rPr>
          <w:b/>
        </w:rPr>
        <w:t>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04D748F3" w14:textId="77777777" w:rsidR="00C73067" w:rsidRDefault="00C73067" w:rsidP="00C73067">
      <w:pPr>
        <w:tabs>
          <w:tab w:val="right" w:pos="9000"/>
        </w:tabs>
      </w:pPr>
    </w:p>
    <w:p w14:paraId="52163A97" w14:textId="77777777" w:rsidR="00C73067" w:rsidRDefault="00C73067" w:rsidP="00C73067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  ......................................................................... PLN</w:t>
      </w:r>
    </w:p>
    <w:p w14:paraId="39D2820E" w14:textId="77777777" w:rsidR="00C73067" w:rsidRDefault="00C73067" w:rsidP="00C73067">
      <w:pPr>
        <w:widowControl w:val="0"/>
        <w:spacing w:line="264" w:lineRule="auto"/>
        <w:ind w:right="1"/>
        <w:rPr>
          <w:b/>
        </w:rPr>
      </w:pPr>
    </w:p>
    <w:p w14:paraId="5BD42CB3" w14:textId="77777777" w:rsidR="00C73067" w:rsidRDefault="00C73067" w:rsidP="00C73067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75C3B228" w14:textId="77777777" w:rsidR="00C73067" w:rsidRPr="00FB1B4F" w:rsidRDefault="00C73067" w:rsidP="00C73067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F968E48" w14:textId="77777777" w:rsidR="00C73067" w:rsidRPr="00FB1B4F" w:rsidRDefault="00C73067" w:rsidP="00C73067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7DDD53C4" w14:textId="77777777" w:rsidR="00C73067" w:rsidRPr="00FB1B4F" w:rsidRDefault="00C73067" w:rsidP="00C73067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EE390E6" w14:textId="77777777" w:rsidR="00C73067" w:rsidRDefault="00C73067" w:rsidP="00C73067">
      <w:pPr>
        <w:pStyle w:val="Tekstpodstawowy"/>
      </w:pPr>
      <w:r>
        <w:t>Powyższa cena zawiera podatek VAT w wysokości .......... % tj. ……………………. PLN</w:t>
      </w:r>
    </w:p>
    <w:p w14:paraId="6B3A836C" w14:textId="77777777" w:rsidR="00C73067" w:rsidRDefault="00C73067" w:rsidP="00C73067">
      <w:pPr>
        <w:widowControl w:val="0"/>
        <w:spacing w:line="360" w:lineRule="auto"/>
        <w:ind w:right="1"/>
        <w:jc w:val="both"/>
      </w:pPr>
      <w:r w:rsidRPr="005E5BFA">
        <w:rPr>
          <w:b/>
        </w:rPr>
        <w:t xml:space="preserve">Termin realizacji umowy: </w:t>
      </w:r>
      <w:r w:rsidRPr="005E5BFA">
        <w:t>do 28 dni od daty podpisania umowy.</w:t>
      </w:r>
    </w:p>
    <w:p w14:paraId="3ED0A518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/>
          <w:iCs/>
          <w:color w:val="000000"/>
        </w:rPr>
        <w:t>S</w:t>
      </w:r>
      <w:r w:rsidRPr="00062477">
        <w:rPr>
          <w:b/>
          <w:iCs/>
          <w:color w:val="000000"/>
        </w:rPr>
        <w:t>pektrofotometr</w:t>
      </w:r>
      <w:r>
        <w:rPr>
          <w:bCs/>
          <w:iCs/>
          <w:color w:val="000000"/>
        </w:rPr>
        <w:t>:</w:t>
      </w:r>
    </w:p>
    <w:p w14:paraId="655A620F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Producent - ……………………………………………………………………………………</w:t>
      </w:r>
    </w:p>
    <w:p w14:paraId="5770B935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Model: …………………………………………………………………………………………</w:t>
      </w:r>
    </w:p>
    <w:p w14:paraId="1A7E0557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Typ: ……………………………………………………………………………………………</w:t>
      </w:r>
    </w:p>
    <w:p w14:paraId="6F9FA156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Kraj produkcji: ………………………………………………………………………………….</w:t>
      </w:r>
    </w:p>
    <w:p w14:paraId="59FD4C10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/>
          <w:iCs/>
          <w:color w:val="000000"/>
        </w:rPr>
        <w:lastRenderedPageBreak/>
        <w:t>P</w:t>
      </w:r>
      <w:r w:rsidRPr="00062477">
        <w:rPr>
          <w:b/>
          <w:iCs/>
          <w:color w:val="000000"/>
        </w:rPr>
        <w:t>rocesor</w:t>
      </w:r>
      <w:r>
        <w:rPr>
          <w:b/>
          <w:iCs/>
          <w:color w:val="000000"/>
        </w:rPr>
        <w:t>:</w:t>
      </w:r>
    </w:p>
    <w:p w14:paraId="655BEA56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Nazwa: …………………………………………………………………………………………</w:t>
      </w:r>
    </w:p>
    <w:p w14:paraId="1239CDFF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Rodzaj procesora: ……………………………………………………………………………….</w:t>
      </w:r>
    </w:p>
    <w:p w14:paraId="4EA06090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/>
          <w:iCs/>
          <w:color w:val="000000"/>
        </w:rPr>
        <w:t>M</w:t>
      </w:r>
      <w:r w:rsidRPr="00062477">
        <w:rPr>
          <w:b/>
          <w:iCs/>
          <w:color w:val="000000"/>
        </w:rPr>
        <w:t>onitor LCD z matrycą IPS</w:t>
      </w:r>
      <w:r>
        <w:rPr>
          <w:bCs/>
          <w:iCs/>
          <w:color w:val="000000"/>
        </w:rPr>
        <w:t>:</w:t>
      </w:r>
    </w:p>
    <w:p w14:paraId="79A5659A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Producent: ………………………………………………………………………………………</w:t>
      </w:r>
    </w:p>
    <w:p w14:paraId="5937B75C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Nazwa: …………………………………………………………………………………………</w:t>
      </w:r>
    </w:p>
    <w:p w14:paraId="49822C59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Model: …………………………………………………………………………………………..</w:t>
      </w:r>
    </w:p>
    <w:p w14:paraId="21EC29B3" w14:textId="77777777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/>
          <w:iCs/>
          <w:color w:val="000000"/>
        </w:rPr>
      </w:pPr>
      <w:r>
        <w:rPr>
          <w:b/>
          <w:iCs/>
          <w:color w:val="000000"/>
        </w:rPr>
        <w:t>O</w:t>
      </w:r>
      <w:r w:rsidRPr="00062477">
        <w:rPr>
          <w:b/>
          <w:iCs/>
          <w:color w:val="000000"/>
        </w:rPr>
        <w:t>programowanie</w:t>
      </w:r>
      <w:r>
        <w:rPr>
          <w:b/>
          <w:iCs/>
          <w:color w:val="000000"/>
        </w:rPr>
        <w:t>:</w:t>
      </w:r>
    </w:p>
    <w:p w14:paraId="0DBA21C6" w14:textId="0D11E540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Producent: ………………………………………………………………………………………</w:t>
      </w:r>
    </w:p>
    <w:p w14:paraId="122D69B3" w14:textId="5C922EAE" w:rsidR="00C73067" w:rsidRDefault="00C73067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Kraj produkcji: ………………………………………………………………………………….</w:t>
      </w:r>
    </w:p>
    <w:p w14:paraId="2E75C05E" w14:textId="77777777" w:rsidR="007E4659" w:rsidRPr="00FA1EA6" w:rsidRDefault="007E4659" w:rsidP="00C73067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</w:p>
    <w:p w14:paraId="733CBD55" w14:textId="77777777" w:rsidR="00C73067" w:rsidRPr="005E5BFA" w:rsidRDefault="00C73067" w:rsidP="00C73067">
      <w:pPr>
        <w:widowControl w:val="0"/>
        <w:spacing w:line="360" w:lineRule="auto"/>
        <w:ind w:right="1"/>
        <w:jc w:val="both"/>
        <w:rPr>
          <w:b/>
          <w:bCs/>
        </w:rPr>
      </w:pPr>
      <w:r w:rsidRPr="005E5BFA">
        <w:rPr>
          <w:b/>
          <w:bCs/>
          <w:highlight w:val="cyan"/>
        </w:rPr>
        <w:t>KRYTERIA OCENY OFERT:</w:t>
      </w:r>
    </w:p>
    <w:p w14:paraId="7C3866C1" w14:textId="77777777" w:rsidR="00C73067" w:rsidRDefault="00C73067" w:rsidP="00C73067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/>
          <w:bCs/>
          <w:iCs/>
        </w:rPr>
      </w:pPr>
      <w:r w:rsidRPr="003C79E1">
        <w:rPr>
          <w:b/>
          <w:bCs/>
          <w:iCs/>
        </w:rPr>
        <w:t xml:space="preserve">Pomiar absorbancji w zakresie 190 – 1100 </w:t>
      </w:r>
      <w:proofErr w:type="spellStart"/>
      <w:r w:rsidRPr="003C79E1">
        <w:rPr>
          <w:b/>
          <w:bCs/>
          <w:iCs/>
        </w:rPr>
        <w:t>nm</w:t>
      </w:r>
      <w:proofErr w:type="spellEnd"/>
    </w:p>
    <w:p w14:paraId="1ACAE424" w14:textId="77777777" w:rsidR="00C73067" w:rsidRDefault="00C73067" w:rsidP="00C73067">
      <w:pPr>
        <w:widowControl w:val="0"/>
        <w:spacing w:line="360" w:lineRule="auto"/>
        <w:ind w:left="720" w:right="1"/>
        <w:jc w:val="both"/>
        <w:rPr>
          <w:iCs/>
          <w:color w:val="FF0000"/>
        </w:rPr>
      </w:pPr>
      <w:r>
        <w:rPr>
          <w:b/>
          <w:bCs/>
          <w:iCs/>
        </w:rPr>
        <w:t xml:space="preserve">- zakres spektralny: 190 – 1100 </w:t>
      </w:r>
      <w:proofErr w:type="spellStart"/>
      <w:r>
        <w:rPr>
          <w:b/>
          <w:bCs/>
          <w:iCs/>
        </w:rPr>
        <w:t>nm</w:t>
      </w:r>
      <w:proofErr w:type="spellEnd"/>
      <w:r>
        <w:rPr>
          <w:b/>
          <w:bCs/>
          <w:iCs/>
        </w:rPr>
        <w:t xml:space="preserve"> - </w:t>
      </w:r>
      <w:r>
        <w:rPr>
          <w:iCs/>
        </w:rPr>
        <w:t>TAK/NIE</w:t>
      </w:r>
      <w:r w:rsidRPr="005E5BFA">
        <w:rPr>
          <w:iCs/>
          <w:color w:val="FF0000"/>
        </w:rPr>
        <w:t>*)</w:t>
      </w:r>
    </w:p>
    <w:p w14:paraId="749EED73" w14:textId="77777777" w:rsidR="00C73067" w:rsidRDefault="00C73067" w:rsidP="00C73067">
      <w:pPr>
        <w:widowControl w:val="0"/>
        <w:spacing w:line="360" w:lineRule="auto"/>
        <w:ind w:left="720" w:right="1"/>
        <w:jc w:val="both"/>
        <w:rPr>
          <w:iCs/>
          <w:color w:val="FF0000"/>
        </w:rPr>
      </w:pPr>
      <w:r>
        <w:rPr>
          <w:b/>
          <w:bCs/>
          <w:iCs/>
        </w:rPr>
        <w:t xml:space="preserve">- szerszy zakres spektralny niż 190 – 1100 </w:t>
      </w:r>
      <w:proofErr w:type="spellStart"/>
      <w:r>
        <w:rPr>
          <w:b/>
          <w:bCs/>
          <w:iCs/>
        </w:rPr>
        <w:t>nm</w:t>
      </w:r>
      <w:proofErr w:type="spellEnd"/>
      <w:r>
        <w:rPr>
          <w:b/>
          <w:bCs/>
          <w:iCs/>
        </w:rPr>
        <w:t xml:space="preserve"> - </w:t>
      </w:r>
      <w:r>
        <w:rPr>
          <w:iCs/>
        </w:rPr>
        <w:t>TAK/NIE</w:t>
      </w:r>
      <w:r w:rsidRPr="005E5BFA">
        <w:rPr>
          <w:iCs/>
          <w:color w:val="FF0000"/>
        </w:rPr>
        <w:t>*)</w:t>
      </w:r>
    </w:p>
    <w:p w14:paraId="100853B6" w14:textId="77777777" w:rsidR="00C73067" w:rsidRDefault="00C73067" w:rsidP="00C73067">
      <w:pPr>
        <w:widowControl w:val="0"/>
        <w:spacing w:line="360" w:lineRule="auto"/>
        <w:ind w:left="720" w:right="1"/>
        <w:jc w:val="both"/>
        <w:rPr>
          <w:iCs/>
        </w:rPr>
      </w:pPr>
      <w:r w:rsidRPr="005E5BFA">
        <w:rPr>
          <w:iCs/>
          <w:color w:val="FF0000"/>
        </w:rPr>
        <w:t>*)</w:t>
      </w:r>
      <w:r>
        <w:rPr>
          <w:iCs/>
        </w:rPr>
        <w:t xml:space="preserve"> należy zaznaczyć właściwą opcję</w:t>
      </w:r>
    </w:p>
    <w:p w14:paraId="2A801535" w14:textId="77777777" w:rsidR="00C73067" w:rsidRDefault="00C73067" w:rsidP="00C73067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/>
          <w:bCs/>
          <w:iCs/>
        </w:rPr>
      </w:pPr>
      <w:r>
        <w:rPr>
          <w:b/>
          <w:bCs/>
          <w:iCs/>
        </w:rPr>
        <w:t>Detektor CCD</w:t>
      </w:r>
    </w:p>
    <w:p w14:paraId="0EBA4C8D" w14:textId="77777777" w:rsidR="00C73067" w:rsidRDefault="00C73067" w:rsidP="00C73067">
      <w:pPr>
        <w:widowControl w:val="0"/>
        <w:spacing w:line="360" w:lineRule="auto"/>
        <w:ind w:left="720" w:right="1"/>
        <w:jc w:val="both"/>
        <w:rPr>
          <w:b/>
          <w:bCs/>
          <w:iCs/>
        </w:rPr>
      </w:pPr>
      <w:r>
        <w:rPr>
          <w:b/>
          <w:bCs/>
          <w:iCs/>
        </w:rPr>
        <w:t xml:space="preserve">- 2048 pikseli - </w:t>
      </w:r>
      <w:r>
        <w:rPr>
          <w:iCs/>
        </w:rPr>
        <w:t>TAK/NIE</w:t>
      </w:r>
      <w:r w:rsidRPr="005E5BFA">
        <w:rPr>
          <w:iCs/>
          <w:color w:val="FF0000"/>
        </w:rPr>
        <w:t>*)</w:t>
      </w:r>
    </w:p>
    <w:p w14:paraId="1C177CD7" w14:textId="77777777" w:rsidR="00C73067" w:rsidRDefault="00C73067" w:rsidP="00C73067">
      <w:pPr>
        <w:widowControl w:val="0"/>
        <w:spacing w:line="360" w:lineRule="auto"/>
        <w:ind w:left="720" w:right="1"/>
        <w:jc w:val="both"/>
        <w:rPr>
          <w:iCs/>
          <w:color w:val="FF0000"/>
        </w:rPr>
      </w:pPr>
      <w:r>
        <w:rPr>
          <w:b/>
          <w:bCs/>
          <w:iCs/>
        </w:rPr>
        <w:t xml:space="preserve">- więcej niż 2048 pikseli  - </w:t>
      </w:r>
      <w:r>
        <w:rPr>
          <w:iCs/>
        </w:rPr>
        <w:t>TAK/NIE</w:t>
      </w:r>
      <w:r w:rsidRPr="005E5BFA">
        <w:rPr>
          <w:iCs/>
          <w:color w:val="FF0000"/>
        </w:rPr>
        <w:t>*)</w:t>
      </w:r>
    </w:p>
    <w:p w14:paraId="4C1CFFBF" w14:textId="77777777" w:rsidR="00C73067" w:rsidRPr="00292E97" w:rsidRDefault="00C73067" w:rsidP="00C73067">
      <w:pPr>
        <w:widowControl w:val="0"/>
        <w:spacing w:line="360" w:lineRule="auto"/>
        <w:ind w:left="720" w:right="1"/>
        <w:jc w:val="both"/>
        <w:rPr>
          <w:iCs/>
        </w:rPr>
      </w:pPr>
      <w:r w:rsidRPr="00292E97">
        <w:rPr>
          <w:iCs/>
          <w:color w:val="FF0000"/>
        </w:rPr>
        <w:t>*)</w:t>
      </w:r>
      <w:r w:rsidRPr="00292E97">
        <w:rPr>
          <w:iCs/>
        </w:rPr>
        <w:t xml:space="preserve"> należy zaznaczyć właściwą opcję</w:t>
      </w:r>
    </w:p>
    <w:p w14:paraId="0F8C32B5" w14:textId="77777777" w:rsidR="00C73067" w:rsidRPr="00120D92" w:rsidRDefault="00C73067" w:rsidP="00C73067">
      <w:pPr>
        <w:numPr>
          <w:ilvl w:val="0"/>
          <w:numId w:val="5"/>
        </w:numPr>
        <w:jc w:val="both"/>
        <w:rPr>
          <w:rFonts w:eastAsia="Calibri"/>
          <w:b/>
          <w:bCs/>
        </w:rPr>
      </w:pPr>
      <w:r w:rsidRPr="00487A6C">
        <w:rPr>
          <w:rFonts w:eastAsia="Calibri"/>
          <w:b/>
          <w:bCs/>
        </w:rPr>
        <w:t>Limit detekcji [</w:t>
      </w:r>
      <w:proofErr w:type="spellStart"/>
      <w:r w:rsidRPr="00487A6C">
        <w:rPr>
          <w:rFonts w:eastAsia="Calibri"/>
          <w:b/>
          <w:bCs/>
        </w:rPr>
        <w:t>ng</w:t>
      </w:r>
      <w:proofErr w:type="spellEnd"/>
      <w:r w:rsidRPr="00487A6C">
        <w:rPr>
          <w:rFonts w:eastAsia="Calibri"/>
          <w:b/>
          <w:bCs/>
        </w:rPr>
        <w:t xml:space="preserve">/µL] dla pomiaru w </w:t>
      </w:r>
      <w:proofErr w:type="spellStart"/>
      <w:r w:rsidRPr="00487A6C">
        <w:rPr>
          <w:rFonts w:eastAsia="Calibri"/>
          <w:b/>
          <w:bCs/>
        </w:rPr>
        <w:t>nanoobjętości</w:t>
      </w:r>
      <w:proofErr w:type="spellEnd"/>
      <w:r w:rsidRPr="00487A6C">
        <w:rPr>
          <w:rFonts w:eastAsia="Calibri"/>
          <w:b/>
          <w:bCs/>
        </w:rPr>
        <w:t xml:space="preserve"> z zastosowaniem </w:t>
      </w:r>
      <w:proofErr w:type="spellStart"/>
      <w:r w:rsidRPr="00487A6C">
        <w:rPr>
          <w:rFonts w:eastAsia="Calibri"/>
          <w:b/>
          <w:bCs/>
        </w:rPr>
        <w:t>dsDNA</w:t>
      </w:r>
      <w:proofErr w:type="spellEnd"/>
    </w:p>
    <w:p w14:paraId="108207F3" w14:textId="77777777" w:rsidR="00C73067" w:rsidRPr="00120D92" w:rsidRDefault="00C73067" w:rsidP="00C73067">
      <w:pPr>
        <w:widowControl w:val="0"/>
        <w:spacing w:line="360" w:lineRule="auto"/>
        <w:ind w:left="720" w:right="1"/>
        <w:jc w:val="both"/>
        <w:rPr>
          <w:b/>
          <w:bCs/>
          <w:iCs/>
        </w:rPr>
      </w:pPr>
      <w:r>
        <w:rPr>
          <w:rFonts w:eastAsia="Calibri"/>
          <w:b/>
          <w:bCs/>
        </w:rPr>
        <w:t xml:space="preserve">- </w:t>
      </w:r>
      <w:r w:rsidRPr="00487A6C">
        <w:rPr>
          <w:rFonts w:eastAsia="Calibri"/>
          <w:b/>
          <w:bCs/>
        </w:rPr>
        <w:t xml:space="preserve">2 </w:t>
      </w:r>
      <w:proofErr w:type="spellStart"/>
      <w:r w:rsidRPr="00487A6C">
        <w:rPr>
          <w:rFonts w:eastAsia="Calibri"/>
          <w:b/>
          <w:bCs/>
        </w:rPr>
        <w:t>ng</w:t>
      </w:r>
      <w:proofErr w:type="spellEnd"/>
      <w:r w:rsidRPr="00487A6C">
        <w:rPr>
          <w:rFonts w:eastAsia="Calibri"/>
          <w:b/>
          <w:bCs/>
        </w:rPr>
        <w:t>/µL</w:t>
      </w:r>
      <w:r w:rsidRPr="00487A6C">
        <w:rPr>
          <w:rFonts w:eastAsia="Calibri"/>
        </w:rPr>
        <w:t xml:space="preserve">  </w:t>
      </w:r>
      <w:r w:rsidRPr="00487A6C">
        <w:rPr>
          <w:b/>
          <w:bCs/>
          <w:iCs/>
        </w:rPr>
        <w:t xml:space="preserve">- </w:t>
      </w:r>
      <w:r w:rsidRPr="00487A6C">
        <w:rPr>
          <w:iCs/>
        </w:rPr>
        <w:t>TAK/NIE</w:t>
      </w:r>
      <w:r w:rsidRPr="00487A6C">
        <w:rPr>
          <w:iCs/>
          <w:color w:val="FF0000"/>
        </w:rPr>
        <w:t>*)</w:t>
      </w:r>
    </w:p>
    <w:p w14:paraId="67779F9C" w14:textId="77777777" w:rsidR="00C73067" w:rsidRPr="00487A6C" w:rsidRDefault="00C73067" w:rsidP="00C73067">
      <w:pPr>
        <w:widowControl w:val="0"/>
        <w:spacing w:line="360" w:lineRule="auto"/>
        <w:ind w:left="720" w:right="1"/>
        <w:jc w:val="both"/>
        <w:rPr>
          <w:b/>
          <w:bCs/>
          <w:iCs/>
        </w:rPr>
      </w:pPr>
      <w:r w:rsidRPr="00487A6C">
        <w:rPr>
          <w:rFonts w:eastAsia="Calibri"/>
          <w:b/>
          <w:bCs/>
        </w:rPr>
        <w:t xml:space="preserve">- &lt;2 </w:t>
      </w:r>
      <w:proofErr w:type="spellStart"/>
      <w:r w:rsidRPr="00487A6C">
        <w:rPr>
          <w:rFonts w:eastAsia="Calibri"/>
          <w:b/>
          <w:bCs/>
        </w:rPr>
        <w:t>ng</w:t>
      </w:r>
      <w:proofErr w:type="spellEnd"/>
      <w:r w:rsidRPr="00487A6C">
        <w:rPr>
          <w:rFonts w:eastAsia="Calibri"/>
          <w:b/>
          <w:bCs/>
        </w:rPr>
        <w:t>/µL</w:t>
      </w:r>
      <w:r w:rsidRPr="00487A6C">
        <w:rPr>
          <w:rFonts w:eastAsia="Calibri"/>
        </w:rPr>
        <w:t xml:space="preserve"> </w:t>
      </w:r>
      <w:r w:rsidRPr="00487A6C">
        <w:rPr>
          <w:b/>
          <w:bCs/>
          <w:iCs/>
        </w:rPr>
        <w:t xml:space="preserve">- </w:t>
      </w:r>
      <w:r w:rsidRPr="00487A6C">
        <w:rPr>
          <w:iCs/>
        </w:rPr>
        <w:t>TAK/NIE</w:t>
      </w:r>
      <w:r w:rsidRPr="00487A6C">
        <w:rPr>
          <w:iCs/>
          <w:color w:val="FF0000"/>
        </w:rPr>
        <w:t>*)</w:t>
      </w:r>
    </w:p>
    <w:p w14:paraId="7333158F" w14:textId="77777777" w:rsidR="00C73067" w:rsidRPr="00487A6C" w:rsidRDefault="00C73067" w:rsidP="00C73067">
      <w:pPr>
        <w:widowControl w:val="0"/>
        <w:spacing w:line="360" w:lineRule="auto"/>
        <w:ind w:left="720" w:right="1"/>
        <w:jc w:val="both"/>
        <w:rPr>
          <w:iCs/>
        </w:rPr>
      </w:pPr>
      <w:r w:rsidRPr="00487A6C">
        <w:rPr>
          <w:iCs/>
          <w:color w:val="FF0000"/>
        </w:rPr>
        <w:t>*)</w:t>
      </w:r>
      <w:r w:rsidRPr="00487A6C">
        <w:rPr>
          <w:iCs/>
        </w:rPr>
        <w:t xml:space="preserve"> należy zaznaczyć właściwą opcję</w:t>
      </w:r>
    </w:p>
    <w:p w14:paraId="09CF12C0" w14:textId="77777777" w:rsidR="00C73067" w:rsidRDefault="00C73067" w:rsidP="00C73067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/>
        </w:rPr>
      </w:pPr>
      <w:r w:rsidRPr="005E5BFA">
        <w:rPr>
          <w:b/>
        </w:rPr>
        <w:t xml:space="preserve">Okres udzielonej gwarancji </w:t>
      </w:r>
      <w:r>
        <w:rPr>
          <w:b/>
        </w:rPr>
        <w:t xml:space="preserve">dla sprzętu </w:t>
      </w:r>
      <w:r w:rsidRPr="00487A6C">
        <w:rPr>
          <w:b/>
        </w:rPr>
        <w:t>wynosi:</w:t>
      </w:r>
      <w:r w:rsidRPr="00487A6C">
        <w:t xml:space="preserve"> </w:t>
      </w:r>
      <w:r w:rsidRPr="00487A6C">
        <w:rPr>
          <w:b/>
          <w:bCs/>
        </w:rPr>
        <w:t>…… lat</w:t>
      </w:r>
      <w:r w:rsidRPr="005E5BFA">
        <w:t xml:space="preserve"> </w:t>
      </w:r>
    </w:p>
    <w:p w14:paraId="680F16B4" w14:textId="77777777" w:rsidR="00C73067" w:rsidRDefault="00C73067" w:rsidP="00C73067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</w:rPr>
      </w:pPr>
      <w:r w:rsidRPr="005E5BFA">
        <w:rPr>
          <w:b/>
          <w:bCs/>
          <w:iCs/>
        </w:rPr>
        <w:t>Przegląd po roku użytkowania:</w:t>
      </w:r>
      <w:r>
        <w:rPr>
          <w:iCs/>
        </w:rPr>
        <w:t xml:space="preserve"> TAK/NIE</w:t>
      </w:r>
      <w:r w:rsidRPr="005E5BFA">
        <w:rPr>
          <w:iCs/>
          <w:color w:val="FF0000"/>
        </w:rPr>
        <w:t xml:space="preserve">*) </w:t>
      </w:r>
    </w:p>
    <w:p w14:paraId="25E6F81F" w14:textId="77777777" w:rsidR="00C73067" w:rsidRPr="00770076" w:rsidRDefault="00C73067" w:rsidP="00C73067">
      <w:pPr>
        <w:widowControl w:val="0"/>
        <w:spacing w:line="360" w:lineRule="auto"/>
        <w:ind w:left="720" w:right="1"/>
        <w:jc w:val="both"/>
        <w:rPr>
          <w:iCs/>
        </w:rPr>
      </w:pPr>
      <w:r w:rsidRPr="005E5BFA">
        <w:rPr>
          <w:iCs/>
          <w:color w:val="FF0000"/>
        </w:rPr>
        <w:t>*)</w:t>
      </w:r>
      <w:r>
        <w:rPr>
          <w:iCs/>
        </w:rPr>
        <w:t xml:space="preserve"> należy zaznaczyć właściwą opcję</w:t>
      </w:r>
    </w:p>
    <w:p w14:paraId="28C972FD" w14:textId="77777777" w:rsidR="00C73067" w:rsidRPr="00FE545C" w:rsidRDefault="00C73067" w:rsidP="00C73067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34D1074" w14:textId="77777777" w:rsidR="00C73067" w:rsidRDefault="00C73067" w:rsidP="00C730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Pr="00664B34">
        <w:rPr>
          <w:b w:val="0"/>
          <w:bCs/>
          <w:sz w:val="22"/>
          <w:szCs w:val="22"/>
        </w:rPr>
        <w:br/>
        <w:t>o podatku od towarów i usług.</w:t>
      </w:r>
    </w:p>
    <w:p w14:paraId="1A02ED1B" w14:textId="77777777" w:rsidR="007E4659" w:rsidRDefault="007E4659" w:rsidP="00C730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ACED377" w14:textId="77777777" w:rsidR="007E4659" w:rsidRDefault="007E4659" w:rsidP="00C730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17FBEB8B" w14:textId="77777777" w:rsidR="007E4659" w:rsidRDefault="007E4659" w:rsidP="00C730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161C56FC" w14:textId="77777777" w:rsidR="007E4659" w:rsidRDefault="007E4659" w:rsidP="00C730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E7D02FD" w14:textId="77777777" w:rsidR="00C73067" w:rsidRPr="00FA1EA6" w:rsidRDefault="00C73067" w:rsidP="00C73067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B1B4F">
        <w:rPr>
          <w:sz w:val="22"/>
          <w:szCs w:val="22"/>
          <w:u w:val="single"/>
        </w:rPr>
        <w:lastRenderedPageBreak/>
        <w:t>Jednocześnie oświadczamy, że:</w:t>
      </w:r>
    </w:p>
    <w:p w14:paraId="2CE87D60" w14:textId="77777777" w:rsidR="00C73067" w:rsidRPr="00730EFE" w:rsidRDefault="00C73067" w:rsidP="00C7306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SWZ.</w:t>
      </w:r>
    </w:p>
    <w:p w14:paraId="6E1EA111" w14:textId="77777777" w:rsidR="00C73067" w:rsidRDefault="00C73067" w:rsidP="00C7306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815F72C" w14:textId="77777777" w:rsidR="00C73067" w:rsidRPr="00120D92" w:rsidRDefault="00C73067" w:rsidP="00C7306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20D92">
        <w:rPr>
          <w:color w:val="000000"/>
          <w:sz w:val="22"/>
          <w:szCs w:val="22"/>
        </w:rPr>
        <w:t>Oświadczamy, że serwis gwarancyjny realizowany będzie przez producenta lub autoryzowany serwis gwarancyjny producenta. Dane podmiotu świadczącego serwis gwarancyjny tj.</w:t>
      </w:r>
    </w:p>
    <w:p w14:paraId="6DB81F55" w14:textId="77777777" w:rsidR="00C73067" w:rsidRPr="00120D92" w:rsidRDefault="00C73067" w:rsidP="00C73067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120D92">
        <w:rPr>
          <w:b/>
          <w:bCs/>
          <w:color w:val="000000"/>
          <w:sz w:val="22"/>
          <w:szCs w:val="22"/>
        </w:rPr>
        <w:t>- nazwa podmiotu:</w:t>
      </w:r>
      <w:r w:rsidRPr="00120D92">
        <w:rPr>
          <w:color w:val="000000"/>
          <w:sz w:val="22"/>
          <w:szCs w:val="22"/>
        </w:rPr>
        <w:t xml:space="preserve"> ………………………………………………………………………………….</w:t>
      </w:r>
    </w:p>
    <w:p w14:paraId="4B97039A" w14:textId="77777777" w:rsidR="00C73067" w:rsidRPr="00120D92" w:rsidRDefault="00C73067" w:rsidP="00C73067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120D92">
        <w:rPr>
          <w:b/>
          <w:bCs/>
          <w:color w:val="000000"/>
          <w:sz w:val="22"/>
          <w:szCs w:val="22"/>
        </w:rPr>
        <w:t>- tel./fax:</w:t>
      </w:r>
      <w:r w:rsidRPr="00120D92">
        <w:rPr>
          <w:color w:val="000000"/>
          <w:sz w:val="22"/>
          <w:szCs w:val="22"/>
        </w:rPr>
        <w:t xml:space="preserve"> …………………………………………………………………………………………….</w:t>
      </w:r>
    </w:p>
    <w:p w14:paraId="7B72115E" w14:textId="77777777" w:rsidR="00C73067" w:rsidRPr="00120D92" w:rsidRDefault="00C73067" w:rsidP="00C73067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120D92">
        <w:rPr>
          <w:b/>
          <w:bCs/>
          <w:color w:val="000000"/>
          <w:sz w:val="22"/>
          <w:szCs w:val="22"/>
        </w:rPr>
        <w:t>- e-mail:</w:t>
      </w:r>
      <w:r w:rsidRPr="00120D92">
        <w:rPr>
          <w:color w:val="000000"/>
          <w:sz w:val="22"/>
          <w:szCs w:val="22"/>
        </w:rPr>
        <w:t xml:space="preserve"> ……………………………………………………………………………………………..</w:t>
      </w:r>
    </w:p>
    <w:p w14:paraId="62114EF6" w14:textId="77777777" w:rsidR="00C73067" w:rsidRPr="00120D92" w:rsidRDefault="00C73067" w:rsidP="00C7306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20D92">
        <w:rPr>
          <w:color w:val="000000"/>
          <w:sz w:val="22"/>
          <w:szCs w:val="22"/>
        </w:rPr>
        <w:t>Oświadczamy, że kopie certyfikatu zgodności lub deklaracji zgodności, zgodnej z obowiązującymi przepisami tj. w szczególności ustawą z dnia 30  sierpnia 2002 r. o systemie oceny zgodności (tekst jedn.: Dziennik Ustaw z 2021 r., poz. 1344) potwierdzające oznakowanie CE albo z inne równoważne dokumenty lub oświadczenia potwierdzające zgodność produktu z normami obowiązującymi na terenie UE. Dokumenty zostaną przekazane Zamawiającemu po wyborze najkorzystniejszej oferty a przed podpisaniem umowy.</w:t>
      </w:r>
    </w:p>
    <w:p w14:paraId="4D0F3179" w14:textId="77777777" w:rsidR="00C73067" w:rsidRDefault="00C73067" w:rsidP="00C7306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E9BD55" w14:textId="77777777" w:rsidR="00C73067" w:rsidRDefault="00C73067" w:rsidP="00C7306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113F91" w14:textId="77777777" w:rsidR="00C73067" w:rsidRDefault="00C73067" w:rsidP="00C7306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C087C6" w14:textId="77777777" w:rsidR="00C73067" w:rsidRPr="001D671E" w:rsidRDefault="00C73067" w:rsidP="00C7306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73067" w:rsidRPr="00FE545C" w14:paraId="29B640E8" w14:textId="77777777" w:rsidTr="00E8583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5988F" w14:textId="77777777" w:rsidR="00C73067" w:rsidRPr="00FE545C" w:rsidRDefault="00C73067" w:rsidP="00E8583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A99CB" w14:textId="77777777" w:rsidR="00C73067" w:rsidRPr="00FE545C" w:rsidRDefault="00C73067" w:rsidP="00E8583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8CAAD2E" w14:textId="77777777" w:rsidR="00C73067" w:rsidRPr="00FE545C" w:rsidRDefault="00C73067" w:rsidP="00E8583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28C89" w14:textId="77777777" w:rsidR="00C73067" w:rsidRPr="00FE545C" w:rsidRDefault="00C73067" w:rsidP="00E8583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73067" w:rsidRPr="00FE545C" w14:paraId="460B634B" w14:textId="77777777" w:rsidTr="00E8583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4D5A7" w14:textId="77777777" w:rsidR="00C73067" w:rsidRPr="00FE545C" w:rsidRDefault="00C73067" w:rsidP="00E8583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54B8D" w14:textId="77777777" w:rsidR="00C73067" w:rsidRPr="00FE545C" w:rsidRDefault="00C73067" w:rsidP="00E8583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01892" w14:textId="77777777" w:rsidR="00C73067" w:rsidRPr="00FE545C" w:rsidRDefault="00C73067" w:rsidP="00E8583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73067" w:rsidRPr="00FE545C" w14:paraId="6CD6A2A3" w14:textId="77777777" w:rsidTr="00E8583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D0E4F" w14:textId="77777777" w:rsidR="00C73067" w:rsidRPr="00FE545C" w:rsidRDefault="00C73067" w:rsidP="00E8583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AD347" w14:textId="77777777" w:rsidR="00C73067" w:rsidRPr="00FE545C" w:rsidRDefault="00C73067" w:rsidP="00E8583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817D2" w14:textId="77777777" w:rsidR="00C73067" w:rsidRPr="00FE545C" w:rsidRDefault="00C73067" w:rsidP="00E8583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12A2EC5" w14:textId="77777777" w:rsidR="00C73067" w:rsidRDefault="00C73067" w:rsidP="00C7306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A50F03E" w14:textId="77777777" w:rsidR="00C73067" w:rsidRPr="00927A63" w:rsidRDefault="00C73067" w:rsidP="00C7306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E1D489A" w14:textId="77777777" w:rsidR="00C73067" w:rsidRPr="002F276A" w:rsidRDefault="00C73067" w:rsidP="00C730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64770539" w14:textId="77777777" w:rsidR="00C73067" w:rsidRPr="002F276A" w:rsidRDefault="00C73067" w:rsidP="00C730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5104E46" w14:textId="77777777" w:rsidR="00C73067" w:rsidRPr="002F276A" w:rsidRDefault="00C73067" w:rsidP="00C730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1D97A2DB" w14:textId="77777777" w:rsidR="00C73067" w:rsidRPr="002F276A" w:rsidRDefault="00C73067" w:rsidP="00C7306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4F73B7" w14:textId="77777777" w:rsidR="00C73067" w:rsidRDefault="00C73067" w:rsidP="00C7306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C170A3F" w14:textId="77777777" w:rsidR="00C73067" w:rsidRDefault="00C73067" w:rsidP="00C7306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AF0F9C4" w14:textId="77777777" w:rsidR="00C73067" w:rsidRDefault="00C73067" w:rsidP="00C7306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9AA96BC" w14:textId="77777777" w:rsidR="00C73067" w:rsidRDefault="00C73067" w:rsidP="00C730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065B5E4" w14:textId="77777777" w:rsidR="00C73067" w:rsidRDefault="00C73067" w:rsidP="00C730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8FFAE96" w14:textId="77777777" w:rsidR="00C73067" w:rsidRDefault="00C73067" w:rsidP="00C730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3D9AAA1" w14:textId="77777777" w:rsidR="00C73067" w:rsidRDefault="00C73067" w:rsidP="00C730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7507E1D" w14:textId="5749DECC" w:rsidR="00FE545C" w:rsidRPr="00C73067" w:rsidRDefault="00C73067" w:rsidP="00C7306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C730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FB1AA" w14:textId="77777777" w:rsidR="0000446A" w:rsidRDefault="0000446A">
      <w:r>
        <w:separator/>
      </w:r>
    </w:p>
  </w:endnote>
  <w:endnote w:type="continuationSeparator" w:id="0">
    <w:p w14:paraId="48378DA6" w14:textId="77777777" w:rsidR="0000446A" w:rsidRDefault="00004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41A3B" w14:textId="77777777" w:rsidR="004455EB" w:rsidRDefault="00445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DF89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BA530" w14:textId="77777777" w:rsidR="004455EB" w:rsidRDefault="00445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C4673" w14:textId="77777777" w:rsidR="0000446A" w:rsidRDefault="0000446A">
      <w:r>
        <w:separator/>
      </w:r>
    </w:p>
  </w:footnote>
  <w:footnote w:type="continuationSeparator" w:id="0">
    <w:p w14:paraId="4714C517" w14:textId="77777777" w:rsidR="0000446A" w:rsidRDefault="00004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942B0" w14:textId="77777777" w:rsidR="004455EB" w:rsidRDefault="004455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558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8CEF9" w14:textId="77777777" w:rsidR="004455EB" w:rsidRDefault="004455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BD645F"/>
    <w:multiLevelType w:val="hybridMultilevel"/>
    <w:tmpl w:val="1B526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48499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8079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1010550">
    <w:abstractNumId w:val="0"/>
  </w:num>
  <w:num w:numId="4" w16cid:durableId="1532458146">
    <w:abstractNumId w:val="3"/>
  </w:num>
  <w:num w:numId="5" w16cid:durableId="320040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46A"/>
    <w:rsid w:val="0000446A"/>
    <w:rsid w:val="00012286"/>
    <w:rsid w:val="0002285A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455E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4659"/>
    <w:rsid w:val="00833933"/>
    <w:rsid w:val="00853083"/>
    <w:rsid w:val="008B2F0C"/>
    <w:rsid w:val="008B4928"/>
    <w:rsid w:val="008D2AB8"/>
    <w:rsid w:val="008F1C66"/>
    <w:rsid w:val="00970FE4"/>
    <w:rsid w:val="00980A5C"/>
    <w:rsid w:val="00A0022B"/>
    <w:rsid w:val="00A346FE"/>
    <w:rsid w:val="00A47B4D"/>
    <w:rsid w:val="00A83018"/>
    <w:rsid w:val="00B774DC"/>
    <w:rsid w:val="00C7306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795B50"/>
  <w15:chartTrackingRefBased/>
  <w15:docId w15:val="{D1EE9A7D-5B1F-42B4-929D-C11060190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721</Words>
  <Characters>6017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2023-10-04T10:05:00Z</cp:lastPrinted>
  <dcterms:created xsi:type="dcterms:W3CDTF">2023-10-04T10:05:00Z</dcterms:created>
  <dcterms:modified xsi:type="dcterms:W3CDTF">2023-10-04T10:05:00Z</dcterms:modified>
</cp:coreProperties>
</file>