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B0AA7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FF4953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50E269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EA679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D95AAD4" w14:textId="77777777"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51C77B14" w14:textId="77777777"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CC995F7" w14:textId="77777777"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ADRES:………………………………………………………………………………………….</w:t>
      </w:r>
    </w:p>
    <w:p w14:paraId="0C8B0D8F" w14:textId="77777777"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gospodarczą):…………………..</w:t>
      </w:r>
    </w:p>
    <w:p w14:paraId="4D93DEEC" w14:textId="77777777"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CDBD183" w14:textId="77777777"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TEL.………………………………………………………………………………………………</w:t>
      </w:r>
    </w:p>
    <w:p w14:paraId="580156E5" w14:textId="77777777"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FAX ……………………………………………………………………………………………..</w:t>
      </w:r>
    </w:p>
    <w:p w14:paraId="466F73E5" w14:textId="77777777"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E-MAIL…………………………………………………………………………………………..</w:t>
      </w:r>
    </w:p>
    <w:p w14:paraId="3CBDF6D4" w14:textId="77777777" w:rsidR="002C317E" w:rsidRDefault="002C317E" w:rsidP="002C317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REGON:……………………………………………….....</w:t>
      </w:r>
    </w:p>
    <w:p w14:paraId="5EB2E64D" w14:textId="77777777" w:rsidR="002C317E" w:rsidRDefault="002C317E" w:rsidP="002C317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…………………………………………………………………………….</w:t>
      </w:r>
    </w:p>
    <w:p w14:paraId="1039F629" w14:textId="77777777" w:rsidR="002C317E" w:rsidRDefault="002C317E" w:rsidP="002C317E">
      <w:pPr>
        <w:spacing w:line="360" w:lineRule="auto"/>
      </w:pPr>
      <w:r>
        <w:t>Do: Nazwa i siedziba Zamawiającego:</w:t>
      </w:r>
    </w:p>
    <w:p w14:paraId="1AA542BC" w14:textId="77777777" w:rsidR="002C317E" w:rsidRDefault="002C317E" w:rsidP="002C317E">
      <w:pPr>
        <w:ind w:right="-110"/>
        <w:rPr>
          <w:b/>
        </w:rPr>
      </w:pPr>
      <w:r>
        <w:rPr>
          <w:b/>
        </w:rPr>
        <w:t>Akademia Górniczo - Hutnicza</w:t>
      </w:r>
    </w:p>
    <w:p w14:paraId="50FDF6D8" w14:textId="77777777" w:rsidR="002C317E" w:rsidRDefault="002C317E" w:rsidP="002C317E">
      <w:pPr>
        <w:ind w:right="-110"/>
        <w:rPr>
          <w:b/>
        </w:rPr>
      </w:pPr>
      <w:r>
        <w:rPr>
          <w:b/>
        </w:rPr>
        <w:t>im. Stanisława Staszica w Krakowie</w:t>
      </w:r>
    </w:p>
    <w:p w14:paraId="39F3A06C" w14:textId="77777777" w:rsidR="002C317E" w:rsidRDefault="002C317E" w:rsidP="002C317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525E34E9" w14:textId="77777777" w:rsidR="002C317E" w:rsidRDefault="002C317E" w:rsidP="002C317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0320BB25" w14:textId="77777777" w:rsidR="002C317E" w:rsidRDefault="002C317E" w:rsidP="002C317E">
      <w:pPr>
        <w:rPr>
          <w:b/>
        </w:rPr>
      </w:pPr>
      <w:r>
        <w:rPr>
          <w:b/>
        </w:rPr>
        <w:t xml:space="preserve">30-059 Kraków,  </w:t>
      </w:r>
    </w:p>
    <w:p w14:paraId="19B82E85" w14:textId="77777777" w:rsidR="008D2AB8" w:rsidRDefault="008D2AB8" w:rsidP="008D2AB8">
      <w:pPr>
        <w:ind w:firstLine="3969"/>
        <w:rPr>
          <w:b/>
        </w:rPr>
      </w:pPr>
    </w:p>
    <w:p w14:paraId="49DD6103" w14:textId="21F251F8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471A7" w:rsidRPr="006471A7">
        <w:rPr>
          <w:b/>
        </w:rPr>
        <w:t>dostawa elektrometru z adapterem interfejsu dla WIMiIP- KC-zp.272-</w:t>
      </w:r>
      <w:r w:rsidR="007556A6">
        <w:rPr>
          <w:b/>
        </w:rPr>
        <w:t>571</w:t>
      </w:r>
      <w:r w:rsidR="006471A7" w:rsidRPr="006471A7">
        <w:rPr>
          <w:b/>
        </w:rPr>
        <w:t>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7DAAA870" w14:textId="77777777" w:rsidR="00C320D5" w:rsidRDefault="00C320D5" w:rsidP="00C320D5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......................................................................... PLN</w:t>
      </w:r>
    </w:p>
    <w:p w14:paraId="170CDC5B" w14:textId="77777777" w:rsidR="00C320D5" w:rsidRDefault="00C320D5" w:rsidP="00C320D5">
      <w:pPr>
        <w:widowControl w:val="0"/>
        <w:spacing w:line="264" w:lineRule="auto"/>
        <w:ind w:right="1"/>
        <w:rPr>
          <w:b/>
        </w:rPr>
      </w:pPr>
    </w:p>
    <w:p w14:paraId="636E58B6" w14:textId="77777777" w:rsidR="00C320D5" w:rsidRDefault="00C320D5" w:rsidP="00C320D5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 PLN</w:t>
      </w:r>
    </w:p>
    <w:p w14:paraId="1B4E2D2A" w14:textId="77777777" w:rsidR="00C320D5" w:rsidRDefault="00C320D5" w:rsidP="00C320D5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1275F14" w14:textId="77777777" w:rsidR="00C320D5" w:rsidRDefault="00C320D5" w:rsidP="00C320D5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7E774C4B" w14:textId="77777777" w:rsidR="00C320D5" w:rsidRDefault="00C320D5" w:rsidP="00C320D5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1B6C4C5" w14:textId="77777777" w:rsidR="00C320D5" w:rsidRDefault="00C320D5" w:rsidP="00C320D5">
      <w:pPr>
        <w:pStyle w:val="Tekstpodstawowy"/>
      </w:pPr>
      <w:r>
        <w:t>Powyższa cena zawiera podatek VAT w wysokości .......... % tj. ……………………. PLN</w:t>
      </w:r>
    </w:p>
    <w:p w14:paraId="1BA78638" w14:textId="28E5544B" w:rsidR="00C320D5" w:rsidRDefault="00C320D5" w:rsidP="00C320D5">
      <w:pPr>
        <w:pStyle w:val="Tekstpodstawowy"/>
      </w:pPr>
      <w:r>
        <w:t>Producent/model zaoferowanego elektrometru</w:t>
      </w:r>
      <w:r w:rsidR="00B019EB" w:rsidRPr="00B019EB">
        <w:t xml:space="preserve"> </w:t>
      </w:r>
      <w:r w:rsidR="00B019EB" w:rsidRPr="006471A7">
        <w:t>z adapterem</w:t>
      </w:r>
      <w:r>
        <w:t>:</w:t>
      </w:r>
      <w:r>
        <w:rPr>
          <w:b w:val="0"/>
        </w:rPr>
        <w:t>……………………/ ………………..</w:t>
      </w:r>
    </w:p>
    <w:p w14:paraId="04D4E538" w14:textId="77777777" w:rsidR="00C320D5" w:rsidRDefault="00C320D5" w:rsidP="00C320D5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rPr>
          <w:b/>
          <w:bCs/>
        </w:rPr>
        <w:t>……… dni od daty podpisania umowy</w:t>
      </w:r>
      <w:r>
        <w:t xml:space="preserve"> </w:t>
      </w:r>
      <w:r>
        <w:rPr>
          <w:highlight w:val="yellow"/>
        </w:rPr>
        <w:t>(</w:t>
      </w:r>
      <w:r>
        <w:rPr>
          <w:i/>
          <w:highlight w:val="yellow"/>
        </w:rPr>
        <w:t>kryterium oceny ofert)</w:t>
      </w:r>
    </w:p>
    <w:p w14:paraId="766A44C5" w14:textId="77777777" w:rsidR="00C320D5" w:rsidRDefault="00C320D5" w:rsidP="00C320D5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</w:t>
      </w:r>
      <w:r>
        <w:rPr>
          <w:b/>
          <w:bCs/>
        </w:rPr>
        <w:t>……… miesięcy</w:t>
      </w:r>
      <w:r>
        <w:t xml:space="preserve"> </w:t>
      </w:r>
    </w:p>
    <w:p w14:paraId="65DD38F1" w14:textId="77777777" w:rsidR="00C320D5" w:rsidRDefault="00C320D5" w:rsidP="00C320D5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78492BC8" w14:textId="77777777" w:rsidR="00C320D5" w:rsidRDefault="00C320D5" w:rsidP="008D2AB8">
      <w:pPr>
        <w:widowControl w:val="0"/>
        <w:ind w:right="1"/>
        <w:jc w:val="both"/>
      </w:pPr>
    </w:p>
    <w:p w14:paraId="47AB3108" w14:textId="5D6C324D" w:rsidR="002C317E" w:rsidRDefault="002C317E" w:rsidP="002C317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DB079E7" w14:textId="77777777" w:rsidR="002C317E" w:rsidRPr="00C750B3" w:rsidRDefault="002C317E" w:rsidP="00C750B3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  <w:sz w:val="22"/>
        </w:rPr>
        <w:lastRenderedPageBreak/>
        <w:t>Termin płatności</w:t>
      </w:r>
      <w:r>
        <w:rPr>
          <w:sz w:val="22"/>
        </w:rPr>
        <w:t xml:space="preserve">: 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>
        <w:rPr>
          <w:sz w:val="22"/>
        </w:rPr>
        <w:br/>
        <w:t>o podatku od towarów i usług.</w:t>
      </w:r>
    </w:p>
    <w:p w14:paraId="36416890" w14:textId="77777777" w:rsidR="002C317E" w:rsidRDefault="002C317E" w:rsidP="002C317E">
      <w:pPr>
        <w:tabs>
          <w:tab w:val="left" w:pos="5040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6552765" w14:textId="77777777" w:rsidR="002C317E" w:rsidRDefault="002C317E" w:rsidP="002C317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BD50152" w14:textId="77777777" w:rsidR="002C317E" w:rsidRDefault="002C317E" w:rsidP="002C317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5A0600A" w14:textId="77777777" w:rsidR="002C317E" w:rsidRDefault="002C317E" w:rsidP="002C317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910A6A" w14:textId="77777777" w:rsidR="002C317E" w:rsidRDefault="002C317E" w:rsidP="002C317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4979D8" w14:textId="77777777" w:rsidR="002C317E" w:rsidRDefault="002C317E" w:rsidP="002C317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CD43EB1" w14:textId="77777777" w:rsidR="002C317E" w:rsidRDefault="002C317E" w:rsidP="002C317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C317E" w14:paraId="4D0F64CE" w14:textId="77777777" w:rsidTr="002C31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75E372" w14:textId="77777777" w:rsidR="002C317E" w:rsidRDefault="002C31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34969" w14:textId="77777777" w:rsidR="002C317E" w:rsidRDefault="002C31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143EF14" w14:textId="77777777" w:rsidR="002C317E" w:rsidRDefault="002C31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79300" w14:textId="77777777" w:rsidR="002C317E" w:rsidRDefault="002C317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C317E" w14:paraId="4C1EE09F" w14:textId="77777777" w:rsidTr="002C31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B0BC6" w14:textId="77777777" w:rsidR="002C317E" w:rsidRDefault="002C317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F9C12" w14:textId="77777777" w:rsidR="002C317E" w:rsidRDefault="002C31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34304" w14:textId="77777777" w:rsidR="002C317E" w:rsidRDefault="002C31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C317E" w14:paraId="56F656E3" w14:textId="77777777" w:rsidTr="002C31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C0A61" w14:textId="77777777" w:rsidR="002C317E" w:rsidRDefault="002C317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7042E" w14:textId="77777777" w:rsidR="002C317E" w:rsidRDefault="002C31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8237C" w14:textId="77777777" w:rsidR="002C317E" w:rsidRDefault="002C317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37032A2" w14:textId="77777777" w:rsidR="002C317E" w:rsidRDefault="002C317E" w:rsidP="002C317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2534778" w14:textId="77777777" w:rsidR="002C317E" w:rsidRPr="00C750B3" w:rsidRDefault="002C317E" w:rsidP="00C750B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0FE99F89" w14:textId="77777777" w:rsidR="002C317E" w:rsidRDefault="002C317E" w:rsidP="00C750B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09A158D" w14:textId="77777777" w:rsidR="002C317E" w:rsidRDefault="002C317E" w:rsidP="002C317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2398058" w14:textId="77777777" w:rsidR="002C317E" w:rsidRDefault="002C317E" w:rsidP="002C317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2FD5355" w14:textId="77777777" w:rsidR="002C317E" w:rsidRDefault="002C317E" w:rsidP="002C317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7B72D9E4" w14:textId="77777777" w:rsidR="002C317E" w:rsidRDefault="002C317E" w:rsidP="002C317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01DF3E5" w14:textId="77777777" w:rsidR="002C317E" w:rsidRDefault="002C317E" w:rsidP="002C317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822599B" w14:textId="77777777" w:rsidR="002C317E" w:rsidRDefault="002C317E" w:rsidP="002C317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D458BD" w14:textId="5723A681" w:rsidR="00FE545C" w:rsidRPr="00992D51" w:rsidRDefault="00992D51" w:rsidP="00992D51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jc w:val="both"/>
        <w:rPr>
          <w:rFonts w:eastAsia="Calibri"/>
          <w:sz w:val="20"/>
          <w:szCs w:val="20"/>
          <w:lang w:eastAsia="zh-CN"/>
        </w:rPr>
      </w:pPr>
      <w:r w:rsidRPr="00992D51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92D5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92D51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92D5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92D51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92D5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92D51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92D51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992D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26F8E" w14:textId="77777777" w:rsidR="00206EE3" w:rsidRDefault="00206EE3">
      <w:r>
        <w:separator/>
      </w:r>
    </w:p>
  </w:endnote>
  <w:endnote w:type="continuationSeparator" w:id="0">
    <w:p w14:paraId="304CAD8F" w14:textId="77777777" w:rsidR="00206EE3" w:rsidRDefault="00206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68E6A" w14:textId="77777777" w:rsidR="0042566C" w:rsidRDefault="004256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A7AC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FC7C3" w14:textId="77777777" w:rsidR="0042566C" w:rsidRDefault="004256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657EB" w14:textId="77777777" w:rsidR="00206EE3" w:rsidRDefault="00206EE3">
      <w:r>
        <w:separator/>
      </w:r>
    </w:p>
  </w:footnote>
  <w:footnote w:type="continuationSeparator" w:id="0">
    <w:p w14:paraId="4DD820E4" w14:textId="77777777" w:rsidR="00206EE3" w:rsidRDefault="00206E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75B14" w14:textId="77777777" w:rsidR="0042566C" w:rsidRDefault="004256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7056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4118D" w14:textId="77777777" w:rsidR="0042566C" w:rsidRDefault="004256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64553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92572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262312">
    <w:abstractNumId w:val="0"/>
  </w:num>
  <w:num w:numId="4" w16cid:durableId="2030989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20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6EE3"/>
    <w:rsid w:val="00207E98"/>
    <w:rsid w:val="0024182A"/>
    <w:rsid w:val="002723B0"/>
    <w:rsid w:val="002C317E"/>
    <w:rsid w:val="00315A4A"/>
    <w:rsid w:val="0042566C"/>
    <w:rsid w:val="004B7300"/>
    <w:rsid w:val="004C6111"/>
    <w:rsid w:val="004C6753"/>
    <w:rsid w:val="00595C87"/>
    <w:rsid w:val="005D2C65"/>
    <w:rsid w:val="005E6D94"/>
    <w:rsid w:val="0063384F"/>
    <w:rsid w:val="00643C6F"/>
    <w:rsid w:val="00646202"/>
    <w:rsid w:val="006471A7"/>
    <w:rsid w:val="0065290F"/>
    <w:rsid w:val="00680478"/>
    <w:rsid w:val="006815F6"/>
    <w:rsid w:val="007556A6"/>
    <w:rsid w:val="007748F0"/>
    <w:rsid w:val="00795FAC"/>
    <w:rsid w:val="007A4321"/>
    <w:rsid w:val="00805636"/>
    <w:rsid w:val="00833933"/>
    <w:rsid w:val="00853083"/>
    <w:rsid w:val="008B2F0C"/>
    <w:rsid w:val="008B4928"/>
    <w:rsid w:val="008C126A"/>
    <w:rsid w:val="008D2AB8"/>
    <w:rsid w:val="008F1C66"/>
    <w:rsid w:val="009338F9"/>
    <w:rsid w:val="00970FE4"/>
    <w:rsid w:val="00992D51"/>
    <w:rsid w:val="00A0022B"/>
    <w:rsid w:val="00A303BE"/>
    <w:rsid w:val="00A346FE"/>
    <w:rsid w:val="00A4446F"/>
    <w:rsid w:val="00A47B4D"/>
    <w:rsid w:val="00A83018"/>
    <w:rsid w:val="00A91E33"/>
    <w:rsid w:val="00B019EB"/>
    <w:rsid w:val="00B774DC"/>
    <w:rsid w:val="00C320D5"/>
    <w:rsid w:val="00C750B3"/>
    <w:rsid w:val="00C969A6"/>
    <w:rsid w:val="00CA7D36"/>
    <w:rsid w:val="00D24208"/>
    <w:rsid w:val="00D4505E"/>
    <w:rsid w:val="00D60C38"/>
    <w:rsid w:val="00D66893"/>
    <w:rsid w:val="00D90ACB"/>
    <w:rsid w:val="00DC1500"/>
    <w:rsid w:val="00E24205"/>
    <w:rsid w:val="00E40F35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611CF"/>
  <w15:chartTrackingRefBased/>
  <w15:docId w15:val="{5C332982-2F2B-4AE7-A46B-56E176C86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92D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8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ABA57-D43C-4431-811D-A689C0919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507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5</cp:revision>
  <cp:lastPrinted>2023-10-12T05:40:00Z</cp:lastPrinted>
  <dcterms:created xsi:type="dcterms:W3CDTF">2023-10-05T11:25:00Z</dcterms:created>
  <dcterms:modified xsi:type="dcterms:W3CDTF">2023-10-12T05:42:00Z</dcterms:modified>
</cp:coreProperties>
</file>