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8669A" w14:textId="77777777" w:rsidR="00D665F5" w:rsidRPr="00B0108F" w:rsidRDefault="007F335D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B0108F">
        <w:rPr>
          <w:sz w:val="24"/>
          <w:szCs w:val="24"/>
        </w:rPr>
        <w:t>Kraków</w:t>
      </w:r>
      <w:r w:rsidR="00D665F5" w:rsidRPr="00B0108F">
        <w:rPr>
          <w:sz w:val="24"/>
          <w:szCs w:val="24"/>
        </w:rPr>
        <w:t xml:space="preserve"> dnia: </w:t>
      </w:r>
      <w:r w:rsidRPr="00B0108F">
        <w:rPr>
          <w:sz w:val="24"/>
          <w:szCs w:val="24"/>
        </w:rPr>
        <w:t>2023-10-06</w:t>
      </w:r>
    </w:p>
    <w:p w14:paraId="6E6C61E7" w14:textId="77777777" w:rsidR="007F335D" w:rsidRPr="00B0108F" w:rsidRDefault="007F335D" w:rsidP="00577BC6">
      <w:pPr>
        <w:spacing w:after="40"/>
        <w:rPr>
          <w:b/>
          <w:bCs/>
          <w:sz w:val="24"/>
          <w:szCs w:val="24"/>
        </w:rPr>
      </w:pPr>
      <w:r w:rsidRPr="00B0108F">
        <w:rPr>
          <w:b/>
          <w:bCs/>
          <w:sz w:val="24"/>
          <w:szCs w:val="24"/>
        </w:rPr>
        <w:t>Szpital Miejski Specjalistyczny</w:t>
      </w:r>
    </w:p>
    <w:p w14:paraId="4EF4DAAC" w14:textId="77777777" w:rsidR="007F335D" w:rsidRPr="00B0108F" w:rsidRDefault="007F335D" w:rsidP="00577BC6">
      <w:pPr>
        <w:spacing w:after="40"/>
        <w:rPr>
          <w:b/>
          <w:bCs/>
          <w:sz w:val="24"/>
          <w:szCs w:val="24"/>
        </w:rPr>
      </w:pPr>
      <w:r w:rsidRPr="00B0108F">
        <w:rPr>
          <w:b/>
          <w:bCs/>
          <w:sz w:val="24"/>
          <w:szCs w:val="24"/>
        </w:rPr>
        <w:t>im. Gabriela Narutowicza w Krakowie</w:t>
      </w:r>
    </w:p>
    <w:p w14:paraId="1EC7782B" w14:textId="77777777" w:rsidR="00D665F5" w:rsidRPr="00B0108F" w:rsidRDefault="007F335D" w:rsidP="00D665F5">
      <w:pPr>
        <w:rPr>
          <w:sz w:val="24"/>
          <w:szCs w:val="24"/>
        </w:rPr>
      </w:pPr>
      <w:r w:rsidRPr="00B0108F">
        <w:rPr>
          <w:sz w:val="24"/>
          <w:szCs w:val="24"/>
        </w:rPr>
        <w:t>ul. Prądnicka</w:t>
      </w:r>
      <w:r w:rsidR="00D665F5" w:rsidRPr="00B0108F">
        <w:rPr>
          <w:sz w:val="24"/>
          <w:szCs w:val="24"/>
        </w:rPr>
        <w:t xml:space="preserve"> </w:t>
      </w:r>
      <w:r w:rsidRPr="00B0108F">
        <w:rPr>
          <w:sz w:val="24"/>
          <w:szCs w:val="24"/>
        </w:rPr>
        <w:t>35-37</w:t>
      </w:r>
    </w:p>
    <w:p w14:paraId="6559D66C" w14:textId="77777777" w:rsidR="00D665F5" w:rsidRPr="00B0108F" w:rsidRDefault="007F335D" w:rsidP="00D665F5">
      <w:pPr>
        <w:rPr>
          <w:sz w:val="24"/>
          <w:szCs w:val="24"/>
        </w:rPr>
      </w:pPr>
      <w:r w:rsidRPr="00B0108F">
        <w:rPr>
          <w:sz w:val="24"/>
          <w:szCs w:val="24"/>
        </w:rPr>
        <w:t>31-202</w:t>
      </w:r>
      <w:r w:rsidR="00D665F5" w:rsidRPr="00B0108F">
        <w:rPr>
          <w:sz w:val="24"/>
          <w:szCs w:val="24"/>
        </w:rPr>
        <w:t xml:space="preserve"> </w:t>
      </w:r>
      <w:r w:rsidRPr="00B0108F">
        <w:rPr>
          <w:sz w:val="24"/>
          <w:szCs w:val="24"/>
        </w:rPr>
        <w:t>Kraków</w:t>
      </w:r>
    </w:p>
    <w:p w14:paraId="41A919D4" w14:textId="77777777" w:rsidR="00D665F5" w:rsidRPr="00B0108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F50B788" w14:textId="77777777" w:rsidR="00A80738" w:rsidRPr="00B0108F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B0108F">
        <w:rPr>
          <w:sz w:val="24"/>
          <w:szCs w:val="24"/>
        </w:rPr>
        <w:t>Znak sprawy:</w:t>
      </w:r>
      <w:r w:rsidRPr="00B0108F">
        <w:rPr>
          <w:b/>
          <w:sz w:val="24"/>
          <w:szCs w:val="24"/>
        </w:rPr>
        <w:t xml:space="preserve"> </w:t>
      </w:r>
      <w:r w:rsidR="007F335D" w:rsidRPr="00B0108F">
        <w:rPr>
          <w:b/>
          <w:sz w:val="24"/>
          <w:szCs w:val="24"/>
        </w:rPr>
        <w:t>ZP/30/2023</w:t>
      </w:r>
      <w:r w:rsidR="00A80738" w:rsidRPr="00B0108F">
        <w:rPr>
          <w:sz w:val="24"/>
          <w:szCs w:val="24"/>
        </w:rPr>
        <w:tab/>
        <w:t xml:space="preserve"> </w:t>
      </w:r>
    </w:p>
    <w:p w14:paraId="03D9B778" w14:textId="77777777" w:rsidR="00A80738" w:rsidRPr="00B0108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6030D0" w14:textId="77777777" w:rsidR="00A80738" w:rsidRPr="00B0108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3D7A92" w14:textId="77777777" w:rsidR="00A80738" w:rsidRPr="00B0108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B0108F">
        <w:rPr>
          <w:b/>
          <w:spacing w:val="20"/>
          <w:sz w:val="28"/>
        </w:rPr>
        <w:t>INFORMACJA Z OTWARCIA OFERT</w:t>
      </w:r>
    </w:p>
    <w:p w14:paraId="0494192C" w14:textId="77777777" w:rsidR="00A80738" w:rsidRPr="00B0108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0965033" w14:textId="6AD393FC" w:rsidR="00C659E2" w:rsidRPr="00B0108F" w:rsidRDefault="00C659E2" w:rsidP="00B0108F">
      <w:pPr>
        <w:spacing w:before="120"/>
        <w:jc w:val="both"/>
        <w:rPr>
          <w:b/>
          <w:bCs/>
          <w:sz w:val="24"/>
          <w:szCs w:val="24"/>
        </w:rPr>
      </w:pPr>
      <w:r w:rsidRPr="00B0108F">
        <w:rPr>
          <w:bCs/>
          <w:sz w:val="24"/>
          <w:szCs w:val="24"/>
        </w:rPr>
        <w:t xml:space="preserve">Dotyczy </w:t>
      </w:r>
      <w:r w:rsidRPr="00B0108F">
        <w:rPr>
          <w:sz w:val="24"/>
          <w:szCs w:val="24"/>
        </w:rPr>
        <w:t xml:space="preserve">postępowania o udzielenie zamówienia publicznego prowadzonego w trybie </w:t>
      </w:r>
      <w:r w:rsidR="007F335D" w:rsidRPr="00B0108F">
        <w:rPr>
          <w:sz w:val="24"/>
          <w:szCs w:val="24"/>
        </w:rPr>
        <w:t>przetarg</w:t>
      </w:r>
      <w:r w:rsidR="00B0108F">
        <w:rPr>
          <w:sz w:val="24"/>
          <w:szCs w:val="24"/>
        </w:rPr>
        <w:t>u</w:t>
      </w:r>
      <w:r w:rsidR="007F335D" w:rsidRPr="00B0108F">
        <w:rPr>
          <w:sz w:val="24"/>
          <w:szCs w:val="24"/>
        </w:rPr>
        <w:t xml:space="preserve"> nieograniczon</w:t>
      </w:r>
      <w:r w:rsidR="00B0108F">
        <w:rPr>
          <w:sz w:val="24"/>
          <w:szCs w:val="24"/>
        </w:rPr>
        <w:t>ego</w:t>
      </w:r>
      <w:r w:rsidRPr="00B0108F">
        <w:rPr>
          <w:sz w:val="24"/>
          <w:szCs w:val="24"/>
        </w:rPr>
        <w:t xml:space="preserve"> na:</w:t>
      </w:r>
    </w:p>
    <w:p w14:paraId="618F9C9A" w14:textId="77777777" w:rsidR="00A80738" w:rsidRPr="00B0108F" w:rsidRDefault="007F335D" w:rsidP="00B0108F">
      <w:pPr>
        <w:pStyle w:val="Tekstpodstawowywcity"/>
        <w:spacing w:before="120"/>
        <w:ind w:firstLine="0"/>
        <w:jc w:val="center"/>
        <w:rPr>
          <w:szCs w:val="24"/>
        </w:rPr>
      </w:pPr>
      <w:r w:rsidRPr="00B0108F">
        <w:rPr>
          <w:b/>
          <w:szCs w:val="24"/>
        </w:rPr>
        <w:t>Zakup i dostawa wyrobów medycznych III</w:t>
      </w:r>
    </w:p>
    <w:p w14:paraId="5D77A53F" w14:textId="46517826" w:rsidR="00D665F5" w:rsidRPr="00B0108F" w:rsidRDefault="00D665F5" w:rsidP="00B0108F">
      <w:pPr>
        <w:spacing w:before="120" w:line="276" w:lineRule="auto"/>
        <w:jc w:val="both"/>
        <w:rPr>
          <w:sz w:val="24"/>
          <w:szCs w:val="24"/>
        </w:rPr>
      </w:pPr>
      <w:r w:rsidRPr="00B0108F">
        <w:rPr>
          <w:sz w:val="24"/>
          <w:szCs w:val="24"/>
        </w:rPr>
        <w:t>Zamawiający, działając na podstawie art. 22</w:t>
      </w:r>
      <w:r w:rsidR="00FC7F5E" w:rsidRPr="00B0108F">
        <w:rPr>
          <w:sz w:val="24"/>
          <w:szCs w:val="24"/>
        </w:rPr>
        <w:t>2</w:t>
      </w:r>
      <w:r w:rsidRPr="00B0108F">
        <w:rPr>
          <w:sz w:val="24"/>
          <w:szCs w:val="24"/>
        </w:rPr>
        <w:t xml:space="preserve"> ust. 5 </w:t>
      </w:r>
      <w:r w:rsidRPr="00B0108F">
        <w:rPr>
          <w:bCs/>
          <w:sz w:val="24"/>
          <w:szCs w:val="24"/>
        </w:rPr>
        <w:t>ustawy z dnia 11 września 2019 r. Prawo zamówień publicznych</w:t>
      </w:r>
      <w:r w:rsidR="00490DC0" w:rsidRPr="00B0108F">
        <w:rPr>
          <w:sz w:val="24"/>
          <w:szCs w:val="24"/>
        </w:rPr>
        <w:t xml:space="preserve"> </w:t>
      </w:r>
      <w:r w:rsidRPr="00B0108F">
        <w:rPr>
          <w:sz w:val="24"/>
          <w:szCs w:val="24"/>
        </w:rPr>
        <w:t>udostępnia</w:t>
      </w:r>
      <w:r w:rsidR="00F95C33" w:rsidRPr="00B0108F">
        <w:rPr>
          <w:sz w:val="24"/>
          <w:szCs w:val="24"/>
        </w:rPr>
        <w:t xml:space="preserve"> </w:t>
      </w:r>
      <w:r w:rsidR="004C7E9B" w:rsidRPr="00B0108F">
        <w:rPr>
          <w:sz w:val="24"/>
          <w:szCs w:val="24"/>
        </w:rPr>
        <w:t>informacj</w:t>
      </w:r>
      <w:r w:rsidR="00577BC6" w:rsidRPr="00B0108F">
        <w:rPr>
          <w:sz w:val="24"/>
          <w:szCs w:val="24"/>
        </w:rPr>
        <w:t>ę</w:t>
      </w:r>
      <w:r w:rsidR="00035488" w:rsidRPr="00B0108F">
        <w:rPr>
          <w:sz w:val="24"/>
          <w:szCs w:val="24"/>
        </w:rPr>
        <w:t xml:space="preserve"> z otwarcia ofert</w:t>
      </w:r>
      <w:r w:rsidR="00577BC6" w:rsidRPr="00B0108F">
        <w:rPr>
          <w:sz w:val="24"/>
          <w:szCs w:val="24"/>
        </w:rPr>
        <w:t>.</w:t>
      </w:r>
    </w:p>
    <w:p w14:paraId="520B51E7" w14:textId="154042A7" w:rsidR="00A80738" w:rsidRPr="00B0108F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B0108F">
        <w:rPr>
          <w:sz w:val="24"/>
          <w:szCs w:val="24"/>
        </w:rPr>
        <w:t>Podczas otwarcia ofert, mającego miejsce</w:t>
      </w:r>
      <w:r w:rsidR="00FF4AB1" w:rsidRPr="00B0108F">
        <w:rPr>
          <w:sz w:val="24"/>
          <w:szCs w:val="24"/>
        </w:rPr>
        <w:t xml:space="preserve"> w dniu</w:t>
      </w:r>
      <w:r w:rsidR="00B0108F">
        <w:rPr>
          <w:sz w:val="24"/>
          <w:szCs w:val="24"/>
        </w:rPr>
        <w:t xml:space="preserve"> </w:t>
      </w:r>
      <w:r w:rsidR="00B0108F" w:rsidRPr="00B0108F">
        <w:rPr>
          <w:b/>
          <w:bCs/>
          <w:sz w:val="24"/>
          <w:szCs w:val="24"/>
        </w:rPr>
        <w:t xml:space="preserve">06.10.2023 r. </w:t>
      </w:r>
      <w:r w:rsidR="00FF4AB1" w:rsidRPr="00B0108F">
        <w:rPr>
          <w:b/>
          <w:bCs/>
          <w:sz w:val="24"/>
          <w:szCs w:val="24"/>
        </w:rPr>
        <w:t>o godz.</w:t>
      </w:r>
      <w:r w:rsidR="00B0108F" w:rsidRPr="00B0108F">
        <w:rPr>
          <w:b/>
          <w:bCs/>
          <w:sz w:val="24"/>
          <w:szCs w:val="24"/>
        </w:rPr>
        <w:t xml:space="preserve"> 12:00</w:t>
      </w:r>
      <w:r w:rsidRPr="00B0108F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0108F" w14:paraId="1A483495" w14:textId="77777777" w:rsidTr="00C82837">
        <w:tc>
          <w:tcPr>
            <w:tcW w:w="993" w:type="dxa"/>
            <w:shd w:val="clear" w:color="auto" w:fill="auto"/>
            <w:vAlign w:val="center"/>
          </w:tcPr>
          <w:p w14:paraId="1751F9F7" w14:textId="77777777" w:rsidR="006B27ED" w:rsidRPr="00B0108F" w:rsidRDefault="006B27ED" w:rsidP="00C82837">
            <w:pPr>
              <w:spacing w:before="120" w:after="120"/>
              <w:jc w:val="center"/>
            </w:pPr>
            <w:r w:rsidRPr="00B0108F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EF338D" w14:textId="77777777" w:rsidR="006B27ED" w:rsidRPr="00B0108F" w:rsidRDefault="006B27ED" w:rsidP="00C82837">
            <w:pPr>
              <w:spacing w:before="120" w:after="120"/>
              <w:jc w:val="center"/>
            </w:pPr>
            <w:r w:rsidRPr="00B0108F">
              <w:t>Nr</w:t>
            </w:r>
            <w:r w:rsidR="00C82837" w:rsidRPr="00B0108F">
              <w:t xml:space="preserve"> </w:t>
            </w:r>
            <w:r w:rsidRPr="00B0108F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9997240" w14:textId="77777777" w:rsidR="006B27ED" w:rsidRPr="00B0108F" w:rsidRDefault="006B27ED" w:rsidP="00BB547B">
            <w:pPr>
              <w:spacing w:before="120" w:after="120"/>
              <w:jc w:val="center"/>
            </w:pPr>
            <w:r w:rsidRPr="00B0108F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C0ECC7" w14:textId="77777777" w:rsidR="006B27ED" w:rsidRPr="00B0108F" w:rsidRDefault="006B27ED" w:rsidP="00C82837">
            <w:pPr>
              <w:spacing w:before="120" w:after="120"/>
              <w:jc w:val="center"/>
            </w:pPr>
            <w:r w:rsidRPr="00B0108F">
              <w:t>Cena oferty</w:t>
            </w:r>
          </w:p>
        </w:tc>
      </w:tr>
      <w:tr w:rsidR="007F335D" w:rsidRPr="00B0108F" w14:paraId="1128E4FE" w14:textId="77777777" w:rsidTr="008E10BA">
        <w:tc>
          <w:tcPr>
            <w:tcW w:w="993" w:type="dxa"/>
            <w:shd w:val="clear" w:color="auto" w:fill="auto"/>
            <w:vAlign w:val="center"/>
          </w:tcPr>
          <w:p w14:paraId="5F160AFF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B0D4CA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16</w:t>
            </w:r>
          </w:p>
        </w:tc>
        <w:tc>
          <w:tcPr>
            <w:tcW w:w="4110" w:type="dxa"/>
            <w:shd w:val="clear" w:color="auto" w:fill="auto"/>
          </w:tcPr>
          <w:p w14:paraId="79E048C2" w14:textId="77777777" w:rsidR="007F335D" w:rsidRPr="00B0108F" w:rsidRDefault="007F335D" w:rsidP="008E10BA">
            <w:pPr>
              <w:spacing w:before="80"/>
            </w:pPr>
            <w:r w:rsidRPr="00B0108F">
              <w:t>ALBIS MAZUR Sp. z o.o.</w:t>
            </w:r>
          </w:p>
          <w:p w14:paraId="2C543297" w14:textId="77777777" w:rsidR="007F335D" w:rsidRPr="00B0108F" w:rsidRDefault="007F335D" w:rsidP="008E10BA">
            <w:r w:rsidRPr="00B0108F">
              <w:t>ul. Stawiszyńska</w:t>
            </w:r>
            <w:r w:rsidRPr="00B0108F">
              <w:t xml:space="preserve"> </w:t>
            </w:r>
            <w:r w:rsidRPr="00B0108F">
              <w:t>10/2</w:t>
            </w:r>
            <w:r w:rsidRPr="00B0108F">
              <w:t xml:space="preserve"> </w:t>
            </w:r>
          </w:p>
          <w:p w14:paraId="352584ED" w14:textId="77777777" w:rsidR="007F335D" w:rsidRPr="00B0108F" w:rsidRDefault="007F335D" w:rsidP="008E10BA">
            <w:pPr>
              <w:spacing w:after="80"/>
              <w:jc w:val="both"/>
            </w:pPr>
            <w:r w:rsidRPr="00B0108F">
              <w:t>62-800</w:t>
            </w:r>
            <w:r w:rsidRPr="00B0108F">
              <w:t xml:space="preserve"> </w:t>
            </w:r>
            <w:r w:rsidRPr="00B0108F"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69492B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54 557.28 zł</w:t>
            </w:r>
          </w:p>
        </w:tc>
      </w:tr>
      <w:tr w:rsidR="007F335D" w:rsidRPr="00B0108F" w14:paraId="4D79862B" w14:textId="77777777" w:rsidTr="008E10BA">
        <w:tc>
          <w:tcPr>
            <w:tcW w:w="993" w:type="dxa"/>
            <w:shd w:val="clear" w:color="auto" w:fill="auto"/>
            <w:vAlign w:val="center"/>
          </w:tcPr>
          <w:p w14:paraId="68E5AD2D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318D6F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14</w:t>
            </w:r>
          </w:p>
        </w:tc>
        <w:tc>
          <w:tcPr>
            <w:tcW w:w="4110" w:type="dxa"/>
            <w:shd w:val="clear" w:color="auto" w:fill="auto"/>
          </w:tcPr>
          <w:p w14:paraId="5E0BBF5A" w14:textId="29B3E2CC" w:rsidR="007F335D" w:rsidRPr="00B0108F" w:rsidRDefault="007F335D" w:rsidP="008E10BA">
            <w:pPr>
              <w:spacing w:before="80"/>
            </w:pPr>
            <w:proofErr w:type="spellStart"/>
            <w:r w:rsidRPr="00B0108F">
              <w:t>Billmed</w:t>
            </w:r>
            <w:proofErr w:type="spellEnd"/>
            <w:r w:rsidRPr="00B0108F">
              <w:t xml:space="preserve"> Sp.</w:t>
            </w:r>
            <w:r w:rsidR="00B0108F">
              <w:t xml:space="preserve"> </w:t>
            </w:r>
            <w:r w:rsidRPr="00B0108F">
              <w:t>z</w:t>
            </w:r>
            <w:r w:rsidR="00B0108F">
              <w:t xml:space="preserve"> </w:t>
            </w:r>
            <w:r w:rsidRPr="00B0108F">
              <w:t>o.o.</w:t>
            </w:r>
          </w:p>
          <w:p w14:paraId="03B8CC58" w14:textId="77777777" w:rsidR="007F335D" w:rsidRPr="00B0108F" w:rsidRDefault="007F335D" w:rsidP="008E10BA">
            <w:r w:rsidRPr="00B0108F">
              <w:t>ul. Krypska</w:t>
            </w:r>
            <w:r w:rsidRPr="00B0108F">
              <w:t xml:space="preserve"> </w:t>
            </w:r>
            <w:r w:rsidRPr="00B0108F">
              <w:t>24/1</w:t>
            </w:r>
            <w:r w:rsidRPr="00B0108F">
              <w:t xml:space="preserve"> </w:t>
            </w:r>
          </w:p>
          <w:p w14:paraId="63840DFB" w14:textId="77777777" w:rsidR="007F335D" w:rsidRPr="00B0108F" w:rsidRDefault="007F335D" w:rsidP="008E10BA">
            <w:pPr>
              <w:spacing w:after="80"/>
              <w:jc w:val="both"/>
            </w:pPr>
            <w:r w:rsidRPr="00B0108F">
              <w:t>04-082</w:t>
            </w:r>
            <w:r w:rsidRPr="00B0108F">
              <w:t xml:space="preserve"> </w:t>
            </w:r>
            <w:r w:rsidRPr="00B0108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1930FF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15 668.64 zł</w:t>
            </w:r>
          </w:p>
        </w:tc>
      </w:tr>
      <w:tr w:rsidR="007F335D" w:rsidRPr="00B0108F" w14:paraId="433A7350" w14:textId="77777777" w:rsidTr="008E10BA">
        <w:tc>
          <w:tcPr>
            <w:tcW w:w="993" w:type="dxa"/>
            <w:shd w:val="clear" w:color="auto" w:fill="auto"/>
            <w:vAlign w:val="center"/>
          </w:tcPr>
          <w:p w14:paraId="4A1D102A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01EE5A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4</w:t>
            </w:r>
          </w:p>
        </w:tc>
        <w:tc>
          <w:tcPr>
            <w:tcW w:w="4110" w:type="dxa"/>
            <w:shd w:val="clear" w:color="auto" w:fill="auto"/>
          </w:tcPr>
          <w:p w14:paraId="5D21DD64" w14:textId="77777777" w:rsidR="007F335D" w:rsidRPr="00B0108F" w:rsidRDefault="007F335D" w:rsidP="008E10BA">
            <w:pPr>
              <w:spacing w:before="80"/>
            </w:pPr>
            <w:r w:rsidRPr="00B0108F">
              <w:t>SUN-MED Spółka Cywilna</w:t>
            </w:r>
          </w:p>
          <w:p w14:paraId="77373857" w14:textId="77777777" w:rsidR="007F335D" w:rsidRPr="00B0108F" w:rsidRDefault="007F335D" w:rsidP="008E10BA">
            <w:r w:rsidRPr="00B0108F">
              <w:t>ul. Franciszkańska</w:t>
            </w:r>
            <w:r w:rsidRPr="00B0108F">
              <w:t xml:space="preserve"> </w:t>
            </w:r>
            <w:r w:rsidRPr="00B0108F">
              <w:t>104/112</w:t>
            </w:r>
            <w:r w:rsidRPr="00B0108F">
              <w:t xml:space="preserve"> </w:t>
            </w:r>
          </w:p>
          <w:p w14:paraId="1C795AD8" w14:textId="77777777" w:rsidR="007F335D" w:rsidRPr="00B0108F" w:rsidRDefault="007F335D" w:rsidP="008E10BA">
            <w:pPr>
              <w:spacing w:after="80"/>
              <w:jc w:val="both"/>
            </w:pPr>
            <w:r w:rsidRPr="00B0108F">
              <w:t>91-845</w:t>
            </w:r>
            <w:r w:rsidRPr="00B0108F">
              <w:t xml:space="preserve"> </w:t>
            </w:r>
            <w:r w:rsidRPr="00B0108F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9EC00C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54 918.00 zł</w:t>
            </w:r>
          </w:p>
        </w:tc>
      </w:tr>
      <w:tr w:rsidR="007F335D" w:rsidRPr="00B0108F" w14:paraId="6DA50297" w14:textId="77777777" w:rsidTr="008E10BA">
        <w:tc>
          <w:tcPr>
            <w:tcW w:w="993" w:type="dxa"/>
            <w:shd w:val="clear" w:color="auto" w:fill="auto"/>
            <w:vAlign w:val="center"/>
          </w:tcPr>
          <w:p w14:paraId="34668DB8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579486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16</w:t>
            </w:r>
          </w:p>
        </w:tc>
        <w:tc>
          <w:tcPr>
            <w:tcW w:w="4110" w:type="dxa"/>
            <w:shd w:val="clear" w:color="auto" w:fill="auto"/>
          </w:tcPr>
          <w:p w14:paraId="03E9B9DE" w14:textId="77777777" w:rsidR="007F335D" w:rsidRPr="00B0108F" w:rsidRDefault="007F335D" w:rsidP="008E10BA">
            <w:pPr>
              <w:spacing w:before="80"/>
            </w:pPr>
            <w:r w:rsidRPr="00B0108F">
              <w:t>SUN-MED Spółka Cywilna</w:t>
            </w:r>
          </w:p>
          <w:p w14:paraId="388C1D51" w14:textId="77777777" w:rsidR="007F335D" w:rsidRPr="00B0108F" w:rsidRDefault="007F335D" w:rsidP="008E10BA">
            <w:r w:rsidRPr="00B0108F">
              <w:t>ul. Franciszkańska</w:t>
            </w:r>
            <w:r w:rsidRPr="00B0108F">
              <w:t xml:space="preserve"> </w:t>
            </w:r>
            <w:r w:rsidRPr="00B0108F">
              <w:t>104/112</w:t>
            </w:r>
            <w:r w:rsidRPr="00B0108F">
              <w:t xml:space="preserve"> </w:t>
            </w:r>
          </w:p>
          <w:p w14:paraId="724D7195" w14:textId="77777777" w:rsidR="007F335D" w:rsidRPr="00B0108F" w:rsidRDefault="007F335D" w:rsidP="008E10BA">
            <w:pPr>
              <w:spacing w:after="80"/>
              <w:jc w:val="both"/>
            </w:pPr>
            <w:r w:rsidRPr="00B0108F">
              <w:t>91-845</w:t>
            </w:r>
            <w:r w:rsidRPr="00B0108F">
              <w:t xml:space="preserve"> </w:t>
            </w:r>
            <w:r w:rsidRPr="00B0108F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0B5412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36 288.00 zł</w:t>
            </w:r>
          </w:p>
        </w:tc>
      </w:tr>
      <w:tr w:rsidR="007F335D" w:rsidRPr="00B0108F" w14:paraId="26346791" w14:textId="77777777" w:rsidTr="008E10BA">
        <w:tc>
          <w:tcPr>
            <w:tcW w:w="993" w:type="dxa"/>
            <w:shd w:val="clear" w:color="auto" w:fill="auto"/>
            <w:vAlign w:val="center"/>
          </w:tcPr>
          <w:p w14:paraId="6E6142B4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48EA4E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6</w:t>
            </w:r>
          </w:p>
        </w:tc>
        <w:tc>
          <w:tcPr>
            <w:tcW w:w="4110" w:type="dxa"/>
            <w:shd w:val="clear" w:color="auto" w:fill="auto"/>
          </w:tcPr>
          <w:p w14:paraId="1C517001" w14:textId="77777777" w:rsidR="007F335D" w:rsidRPr="00B0108F" w:rsidRDefault="007F335D" w:rsidP="008E10BA">
            <w:pPr>
              <w:spacing w:before="80"/>
            </w:pPr>
            <w:r w:rsidRPr="00B0108F">
              <w:t>YAVO Sp. z o. o.</w:t>
            </w:r>
          </w:p>
          <w:p w14:paraId="7B429CA5" w14:textId="77777777" w:rsidR="007F335D" w:rsidRPr="00B0108F" w:rsidRDefault="007F335D" w:rsidP="008E10BA">
            <w:r w:rsidRPr="00B0108F">
              <w:t>ul. Bawełniana</w:t>
            </w:r>
            <w:r w:rsidRPr="00B0108F">
              <w:t xml:space="preserve"> </w:t>
            </w:r>
            <w:r w:rsidRPr="00B0108F">
              <w:t>17</w:t>
            </w:r>
            <w:r w:rsidRPr="00B0108F">
              <w:t xml:space="preserve"> </w:t>
            </w:r>
          </w:p>
          <w:p w14:paraId="45804E51" w14:textId="77777777" w:rsidR="007F335D" w:rsidRPr="00B0108F" w:rsidRDefault="007F335D" w:rsidP="008E10BA">
            <w:pPr>
              <w:spacing w:after="80"/>
              <w:jc w:val="both"/>
            </w:pPr>
            <w:r w:rsidRPr="00B0108F">
              <w:t>97-400</w:t>
            </w:r>
            <w:r w:rsidRPr="00B0108F">
              <w:t xml:space="preserve"> </w:t>
            </w:r>
            <w:r w:rsidRPr="00B0108F"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495450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3 597.39 zł</w:t>
            </w:r>
          </w:p>
        </w:tc>
      </w:tr>
      <w:tr w:rsidR="007F335D" w:rsidRPr="00B0108F" w14:paraId="2422135D" w14:textId="77777777" w:rsidTr="008E10BA">
        <w:tc>
          <w:tcPr>
            <w:tcW w:w="993" w:type="dxa"/>
            <w:shd w:val="clear" w:color="auto" w:fill="auto"/>
            <w:vAlign w:val="center"/>
          </w:tcPr>
          <w:p w14:paraId="4375EBBC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E15EC5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6</w:t>
            </w:r>
          </w:p>
        </w:tc>
        <w:tc>
          <w:tcPr>
            <w:tcW w:w="4110" w:type="dxa"/>
            <w:shd w:val="clear" w:color="auto" w:fill="auto"/>
          </w:tcPr>
          <w:p w14:paraId="69FD6C61" w14:textId="75106E0B" w:rsidR="007F335D" w:rsidRPr="00B0108F" w:rsidRDefault="007F335D" w:rsidP="008E10BA">
            <w:pPr>
              <w:spacing w:before="80"/>
            </w:pPr>
            <w:proofErr w:type="spellStart"/>
            <w:r w:rsidRPr="00B0108F">
              <w:t>Medicus</w:t>
            </w:r>
            <w:proofErr w:type="spellEnd"/>
            <w:r w:rsidRPr="00B0108F">
              <w:t xml:space="preserve"> Sp</w:t>
            </w:r>
            <w:r w:rsidR="00B0108F">
              <w:t>.</w:t>
            </w:r>
            <w:r w:rsidRPr="00B0108F">
              <w:t xml:space="preserve"> z o.o. S.K.A.</w:t>
            </w:r>
          </w:p>
          <w:p w14:paraId="3A33A3A6" w14:textId="77777777" w:rsidR="007F335D" w:rsidRPr="00B0108F" w:rsidRDefault="007F335D" w:rsidP="008E10BA">
            <w:r w:rsidRPr="00B0108F">
              <w:t>ul. Browarowa</w:t>
            </w:r>
            <w:r w:rsidRPr="00B0108F">
              <w:t xml:space="preserve"> </w:t>
            </w:r>
            <w:r w:rsidRPr="00B0108F">
              <w:t>21</w:t>
            </w:r>
            <w:r w:rsidRPr="00B0108F">
              <w:t xml:space="preserve"> </w:t>
            </w:r>
          </w:p>
          <w:p w14:paraId="6A19EC0C" w14:textId="77777777" w:rsidR="007F335D" w:rsidRPr="00B0108F" w:rsidRDefault="007F335D" w:rsidP="008E10BA">
            <w:pPr>
              <w:spacing w:after="80"/>
              <w:jc w:val="both"/>
            </w:pPr>
            <w:r w:rsidRPr="00B0108F">
              <w:t>43-100</w:t>
            </w:r>
            <w:r w:rsidRPr="00B0108F">
              <w:t xml:space="preserve"> </w:t>
            </w:r>
            <w:r w:rsidRPr="00B0108F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8172E7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3 371.11 zł</w:t>
            </w:r>
          </w:p>
        </w:tc>
      </w:tr>
      <w:tr w:rsidR="007F335D" w:rsidRPr="00B0108F" w14:paraId="4E007B91" w14:textId="77777777" w:rsidTr="008E10BA">
        <w:tc>
          <w:tcPr>
            <w:tcW w:w="993" w:type="dxa"/>
            <w:shd w:val="clear" w:color="auto" w:fill="auto"/>
            <w:vAlign w:val="center"/>
          </w:tcPr>
          <w:p w14:paraId="4A4D8B9C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F1BBB0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4</w:t>
            </w:r>
          </w:p>
        </w:tc>
        <w:tc>
          <w:tcPr>
            <w:tcW w:w="4110" w:type="dxa"/>
            <w:shd w:val="clear" w:color="auto" w:fill="auto"/>
          </w:tcPr>
          <w:p w14:paraId="23BA0483" w14:textId="77777777" w:rsidR="007F335D" w:rsidRPr="00B0108F" w:rsidRDefault="007F335D" w:rsidP="008E10BA">
            <w:pPr>
              <w:spacing w:before="80"/>
            </w:pPr>
            <w:proofErr w:type="spellStart"/>
            <w:r w:rsidRPr="00B0108F">
              <w:t>Aesculap</w:t>
            </w:r>
            <w:proofErr w:type="spellEnd"/>
            <w:r w:rsidRPr="00B0108F">
              <w:t xml:space="preserve"> </w:t>
            </w:r>
            <w:proofErr w:type="spellStart"/>
            <w:r w:rsidRPr="00B0108F">
              <w:t>Chifa</w:t>
            </w:r>
            <w:proofErr w:type="spellEnd"/>
            <w:r w:rsidRPr="00B0108F">
              <w:t xml:space="preserve"> Spółka z ograniczoną odpowiedzialnością</w:t>
            </w:r>
          </w:p>
          <w:p w14:paraId="324BEA8F" w14:textId="77777777" w:rsidR="007F335D" w:rsidRPr="00B0108F" w:rsidRDefault="007F335D" w:rsidP="008E10BA">
            <w:r w:rsidRPr="00B0108F">
              <w:t>ul. Tysiąclecia</w:t>
            </w:r>
            <w:r w:rsidRPr="00B0108F">
              <w:t xml:space="preserve"> </w:t>
            </w:r>
            <w:r w:rsidRPr="00B0108F">
              <w:t>14</w:t>
            </w:r>
            <w:r w:rsidRPr="00B0108F">
              <w:t xml:space="preserve"> </w:t>
            </w:r>
          </w:p>
          <w:p w14:paraId="2572490A" w14:textId="77777777" w:rsidR="007F335D" w:rsidRPr="00B0108F" w:rsidRDefault="007F335D" w:rsidP="008E10BA">
            <w:pPr>
              <w:spacing w:after="80"/>
              <w:jc w:val="both"/>
            </w:pPr>
            <w:r w:rsidRPr="00B0108F">
              <w:t>64-300</w:t>
            </w:r>
            <w:r w:rsidRPr="00B0108F">
              <w:t xml:space="preserve"> </w:t>
            </w:r>
            <w:r w:rsidRPr="00B0108F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68DD59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100 606.31 zł</w:t>
            </w:r>
          </w:p>
        </w:tc>
      </w:tr>
      <w:tr w:rsidR="007F335D" w:rsidRPr="00B0108F" w14:paraId="69544F8E" w14:textId="77777777" w:rsidTr="008E10BA">
        <w:tc>
          <w:tcPr>
            <w:tcW w:w="993" w:type="dxa"/>
            <w:shd w:val="clear" w:color="auto" w:fill="auto"/>
            <w:vAlign w:val="center"/>
          </w:tcPr>
          <w:p w14:paraId="03915A86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4A68EB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2</w:t>
            </w:r>
          </w:p>
        </w:tc>
        <w:tc>
          <w:tcPr>
            <w:tcW w:w="4110" w:type="dxa"/>
            <w:shd w:val="clear" w:color="auto" w:fill="auto"/>
          </w:tcPr>
          <w:p w14:paraId="13A7FFF3" w14:textId="77777777" w:rsidR="007F335D" w:rsidRPr="00B0108F" w:rsidRDefault="007F335D" w:rsidP="008E10BA">
            <w:pPr>
              <w:spacing w:before="80"/>
            </w:pPr>
            <w:proofErr w:type="spellStart"/>
            <w:r w:rsidRPr="00B0108F">
              <w:t>Medlab</w:t>
            </w:r>
            <w:proofErr w:type="spellEnd"/>
            <w:r w:rsidRPr="00B0108F">
              <w:t xml:space="preserve"> Products Spółka z ograniczoną odpowiedzialnością</w:t>
            </w:r>
          </w:p>
          <w:p w14:paraId="2F12DB6E" w14:textId="77777777" w:rsidR="007F335D" w:rsidRPr="00B0108F" w:rsidRDefault="007F335D" w:rsidP="008E10BA">
            <w:r w:rsidRPr="00B0108F">
              <w:t>ul. Gałczyńskiego</w:t>
            </w:r>
            <w:r w:rsidRPr="00B0108F">
              <w:t xml:space="preserve"> </w:t>
            </w:r>
            <w:r w:rsidRPr="00B0108F">
              <w:t>8</w:t>
            </w:r>
            <w:r w:rsidRPr="00B0108F">
              <w:t xml:space="preserve"> </w:t>
            </w:r>
          </w:p>
          <w:p w14:paraId="0178CFC0" w14:textId="77777777" w:rsidR="007F335D" w:rsidRPr="00B0108F" w:rsidRDefault="007F335D" w:rsidP="008E10BA">
            <w:pPr>
              <w:spacing w:after="80"/>
              <w:jc w:val="both"/>
            </w:pPr>
            <w:r w:rsidRPr="00B0108F">
              <w:t>05-090</w:t>
            </w:r>
            <w:r w:rsidRPr="00B0108F">
              <w:t xml:space="preserve"> </w:t>
            </w:r>
            <w:r w:rsidRPr="00B0108F">
              <w:t>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C6A27D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4 341.60 zł</w:t>
            </w:r>
          </w:p>
        </w:tc>
      </w:tr>
      <w:tr w:rsidR="007F335D" w:rsidRPr="00B0108F" w14:paraId="59BBFC8C" w14:textId="77777777" w:rsidTr="008E10BA">
        <w:tc>
          <w:tcPr>
            <w:tcW w:w="993" w:type="dxa"/>
            <w:shd w:val="clear" w:color="auto" w:fill="auto"/>
            <w:vAlign w:val="center"/>
          </w:tcPr>
          <w:p w14:paraId="627CDE20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626A8F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13</w:t>
            </w:r>
          </w:p>
        </w:tc>
        <w:tc>
          <w:tcPr>
            <w:tcW w:w="4110" w:type="dxa"/>
            <w:shd w:val="clear" w:color="auto" w:fill="auto"/>
          </w:tcPr>
          <w:p w14:paraId="399ED03C" w14:textId="77777777" w:rsidR="007F335D" w:rsidRPr="00B0108F" w:rsidRDefault="007F335D" w:rsidP="008E10BA">
            <w:pPr>
              <w:spacing w:before="80"/>
            </w:pPr>
            <w:proofErr w:type="spellStart"/>
            <w:r w:rsidRPr="00B0108F">
              <w:t>Medlab</w:t>
            </w:r>
            <w:proofErr w:type="spellEnd"/>
            <w:r w:rsidRPr="00B0108F">
              <w:t xml:space="preserve"> Products Spółka z ograniczoną odpowiedzialnością</w:t>
            </w:r>
          </w:p>
          <w:p w14:paraId="1CA75103" w14:textId="77777777" w:rsidR="007F335D" w:rsidRPr="00B0108F" w:rsidRDefault="007F335D" w:rsidP="008E10BA">
            <w:r w:rsidRPr="00B0108F">
              <w:t>ul. Gałczyńskiego</w:t>
            </w:r>
            <w:r w:rsidRPr="00B0108F">
              <w:t xml:space="preserve"> </w:t>
            </w:r>
            <w:r w:rsidRPr="00B0108F">
              <w:t>8</w:t>
            </w:r>
            <w:r w:rsidRPr="00B0108F">
              <w:t xml:space="preserve"> </w:t>
            </w:r>
          </w:p>
          <w:p w14:paraId="59DB90F1" w14:textId="77777777" w:rsidR="007F335D" w:rsidRPr="00B0108F" w:rsidRDefault="007F335D" w:rsidP="008E10BA">
            <w:pPr>
              <w:spacing w:after="80"/>
              <w:jc w:val="both"/>
            </w:pPr>
            <w:r w:rsidRPr="00B0108F">
              <w:t>05-090</w:t>
            </w:r>
            <w:r w:rsidRPr="00B0108F">
              <w:t xml:space="preserve"> </w:t>
            </w:r>
            <w:r w:rsidRPr="00B0108F">
              <w:t>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5457DF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24 944.76 zł</w:t>
            </w:r>
          </w:p>
        </w:tc>
      </w:tr>
      <w:tr w:rsidR="007F335D" w:rsidRPr="00B0108F" w14:paraId="53E185D6" w14:textId="77777777" w:rsidTr="008E10BA">
        <w:tc>
          <w:tcPr>
            <w:tcW w:w="993" w:type="dxa"/>
            <w:shd w:val="clear" w:color="auto" w:fill="auto"/>
            <w:vAlign w:val="center"/>
          </w:tcPr>
          <w:p w14:paraId="1BD46E56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99AD2A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25</w:t>
            </w:r>
          </w:p>
        </w:tc>
        <w:tc>
          <w:tcPr>
            <w:tcW w:w="4110" w:type="dxa"/>
            <w:shd w:val="clear" w:color="auto" w:fill="auto"/>
          </w:tcPr>
          <w:p w14:paraId="0594E885" w14:textId="77777777" w:rsidR="007F335D" w:rsidRPr="00B0108F" w:rsidRDefault="007F335D" w:rsidP="008E10BA">
            <w:pPr>
              <w:spacing w:before="80"/>
            </w:pPr>
            <w:proofErr w:type="spellStart"/>
            <w:r w:rsidRPr="00B0108F">
              <w:t>Medlab</w:t>
            </w:r>
            <w:proofErr w:type="spellEnd"/>
            <w:r w:rsidRPr="00B0108F">
              <w:t xml:space="preserve"> Products Spółka z ograniczoną odpowiedzialnością</w:t>
            </w:r>
          </w:p>
          <w:p w14:paraId="3CA8FC00" w14:textId="77777777" w:rsidR="007F335D" w:rsidRPr="00B0108F" w:rsidRDefault="007F335D" w:rsidP="008E10BA">
            <w:r w:rsidRPr="00B0108F">
              <w:t>ul. Gałczyńskiego</w:t>
            </w:r>
            <w:r w:rsidRPr="00B0108F">
              <w:t xml:space="preserve"> </w:t>
            </w:r>
            <w:r w:rsidRPr="00B0108F">
              <w:t>8</w:t>
            </w:r>
            <w:r w:rsidRPr="00B0108F">
              <w:t xml:space="preserve"> </w:t>
            </w:r>
          </w:p>
          <w:p w14:paraId="39D862FE" w14:textId="77777777" w:rsidR="007F335D" w:rsidRPr="00B0108F" w:rsidRDefault="007F335D" w:rsidP="008E10BA">
            <w:pPr>
              <w:spacing w:after="80"/>
              <w:jc w:val="both"/>
            </w:pPr>
            <w:r w:rsidRPr="00B0108F">
              <w:t>05-090</w:t>
            </w:r>
            <w:r w:rsidRPr="00B0108F">
              <w:t xml:space="preserve"> </w:t>
            </w:r>
            <w:r w:rsidRPr="00B0108F">
              <w:t>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5A7FB1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3 574.80 zł</w:t>
            </w:r>
          </w:p>
        </w:tc>
      </w:tr>
      <w:tr w:rsidR="007F335D" w:rsidRPr="00B0108F" w14:paraId="371C5C97" w14:textId="77777777" w:rsidTr="008E10BA">
        <w:tc>
          <w:tcPr>
            <w:tcW w:w="993" w:type="dxa"/>
            <w:shd w:val="clear" w:color="auto" w:fill="auto"/>
            <w:vAlign w:val="center"/>
          </w:tcPr>
          <w:p w14:paraId="0DD84919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78FC34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9</w:t>
            </w:r>
          </w:p>
        </w:tc>
        <w:tc>
          <w:tcPr>
            <w:tcW w:w="4110" w:type="dxa"/>
            <w:shd w:val="clear" w:color="auto" w:fill="auto"/>
          </w:tcPr>
          <w:p w14:paraId="6570329A" w14:textId="77777777" w:rsidR="007F335D" w:rsidRPr="00B0108F" w:rsidRDefault="007F335D" w:rsidP="008E10BA">
            <w:pPr>
              <w:spacing w:before="80"/>
            </w:pPr>
            <w:r w:rsidRPr="00B0108F">
              <w:t xml:space="preserve">Beryl </w:t>
            </w:r>
            <w:proofErr w:type="spellStart"/>
            <w:r w:rsidRPr="00B0108F">
              <w:t>Med</w:t>
            </w:r>
            <w:proofErr w:type="spellEnd"/>
            <w:r w:rsidRPr="00B0108F">
              <w:t xml:space="preserve"> Poland Sp. z o.o.</w:t>
            </w:r>
          </w:p>
          <w:p w14:paraId="1C522460" w14:textId="77777777" w:rsidR="007F335D" w:rsidRPr="00B0108F" w:rsidRDefault="007F335D" w:rsidP="008E10BA">
            <w:r w:rsidRPr="00B0108F">
              <w:t>ul. Łopuszańska</w:t>
            </w:r>
            <w:r w:rsidRPr="00B0108F">
              <w:t xml:space="preserve"> </w:t>
            </w:r>
            <w:r w:rsidRPr="00B0108F">
              <w:t>36/14C</w:t>
            </w:r>
            <w:r w:rsidRPr="00B0108F">
              <w:t xml:space="preserve"> </w:t>
            </w:r>
          </w:p>
          <w:p w14:paraId="164A35F8" w14:textId="77777777" w:rsidR="007F335D" w:rsidRPr="00B0108F" w:rsidRDefault="007F335D" w:rsidP="008E10BA">
            <w:pPr>
              <w:spacing w:after="80"/>
              <w:jc w:val="both"/>
            </w:pPr>
            <w:r w:rsidRPr="00B0108F">
              <w:t>02-220</w:t>
            </w:r>
            <w:r w:rsidRPr="00B0108F">
              <w:t xml:space="preserve"> </w:t>
            </w:r>
            <w:r w:rsidRPr="00B0108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051C53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540.00 zł</w:t>
            </w:r>
          </w:p>
        </w:tc>
      </w:tr>
      <w:tr w:rsidR="007F335D" w:rsidRPr="00B0108F" w14:paraId="6EED404F" w14:textId="77777777" w:rsidTr="008E10BA">
        <w:tc>
          <w:tcPr>
            <w:tcW w:w="993" w:type="dxa"/>
            <w:shd w:val="clear" w:color="auto" w:fill="auto"/>
            <w:vAlign w:val="center"/>
          </w:tcPr>
          <w:p w14:paraId="5618EEC9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8D7E5F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16</w:t>
            </w:r>
          </w:p>
        </w:tc>
        <w:tc>
          <w:tcPr>
            <w:tcW w:w="4110" w:type="dxa"/>
            <w:shd w:val="clear" w:color="auto" w:fill="auto"/>
          </w:tcPr>
          <w:p w14:paraId="7035C4D2" w14:textId="77777777" w:rsidR="007F335D" w:rsidRPr="00B0108F" w:rsidRDefault="007F335D" w:rsidP="008E10BA">
            <w:pPr>
              <w:spacing w:before="80"/>
            </w:pPr>
            <w:r w:rsidRPr="00B0108F">
              <w:t xml:space="preserve">Beryl </w:t>
            </w:r>
            <w:proofErr w:type="spellStart"/>
            <w:r w:rsidRPr="00B0108F">
              <w:t>Med</w:t>
            </w:r>
            <w:proofErr w:type="spellEnd"/>
            <w:r w:rsidRPr="00B0108F">
              <w:t xml:space="preserve"> Poland Sp. z o.o.</w:t>
            </w:r>
          </w:p>
          <w:p w14:paraId="59CCA2F9" w14:textId="77777777" w:rsidR="007F335D" w:rsidRPr="00B0108F" w:rsidRDefault="007F335D" w:rsidP="008E10BA">
            <w:r w:rsidRPr="00B0108F">
              <w:t>ul. Łopuszańska</w:t>
            </w:r>
            <w:r w:rsidRPr="00B0108F">
              <w:t xml:space="preserve"> </w:t>
            </w:r>
            <w:r w:rsidRPr="00B0108F">
              <w:t>36/14C</w:t>
            </w:r>
            <w:r w:rsidRPr="00B0108F">
              <w:t xml:space="preserve"> </w:t>
            </w:r>
          </w:p>
          <w:p w14:paraId="1A951FDF" w14:textId="77777777" w:rsidR="007F335D" w:rsidRPr="00B0108F" w:rsidRDefault="007F335D" w:rsidP="008E10BA">
            <w:pPr>
              <w:spacing w:after="80"/>
              <w:jc w:val="both"/>
            </w:pPr>
            <w:r w:rsidRPr="00B0108F">
              <w:t>02-220</w:t>
            </w:r>
            <w:r w:rsidRPr="00B0108F">
              <w:t xml:space="preserve"> </w:t>
            </w:r>
            <w:r w:rsidRPr="00B0108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F479B0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31 870.80 zł</w:t>
            </w:r>
          </w:p>
        </w:tc>
      </w:tr>
      <w:tr w:rsidR="007F335D" w:rsidRPr="00B0108F" w14:paraId="03A87CBE" w14:textId="77777777" w:rsidTr="008E10BA">
        <w:tc>
          <w:tcPr>
            <w:tcW w:w="993" w:type="dxa"/>
            <w:shd w:val="clear" w:color="auto" w:fill="auto"/>
            <w:vAlign w:val="center"/>
          </w:tcPr>
          <w:p w14:paraId="1EC8FBB4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6CFC8A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3</w:t>
            </w:r>
          </w:p>
        </w:tc>
        <w:tc>
          <w:tcPr>
            <w:tcW w:w="4110" w:type="dxa"/>
            <w:shd w:val="clear" w:color="auto" w:fill="auto"/>
          </w:tcPr>
          <w:p w14:paraId="3320ECEF" w14:textId="77777777" w:rsidR="007F335D" w:rsidRPr="00B0108F" w:rsidRDefault="007F335D" w:rsidP="008E10BA">
            <w:pPr>
              <w:spacing w:before="80"/>
            </w:pPr>
            <w:r w:rsidRPr="00B0108F">
              <w:t>SKAMEX Spółka Akcyjna</w:t>
            </w:r>
          </w:p>
          <w:p w14:paraId="112E6C83" w14:textId="77777777" w:rsidR="007F335D" w:rsidRPr="00B0108F" w:rsidRDefault="007F335D" w:rsidP="008E10BA">
            <w:r w:rsidRPr="00B0108F">
              <w:t>ul. Częstochowska</w:t>
            </w:r>
            <w:r w:rsidRPr="00B0108F">
              <w:t xml:space="preserve"> </w:t>
            </w:r>
            <w:r w:rsidRPr="00B0108F">
              <w:t>38/52</w:t>
            </w:r>
            <w:r w:rsidRPr="00B0108F">
              <w:t xml:space="preserve"> </w:t>
            </w:r>
          </w:p>
          <w:p w14:paraId="3D058F58" w14:textId="77777777" w:rsidR="007F335D" w:rsidRPr="00B0108F" w:rsidRDefault="007F335D" w:rsidP="008E10BA">
            <w:pPr>
              <w:spacing w:after="80"/>
              <w:jc w:val="both"/>
            </w:pPr>
            <w:r w:rsidRPr="00B0108F">
              <w:t>93-121</w:t>
            </w:r>
            <w:r w:rsidRPr="00B0108F">
              <w:t xml:space="preserve"> </w:t>
            </w:r>
            <w:r w:rsidRPr="00B0108F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58EDD3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47 714.40 zł</w:t>
            </w:r>
          </w:p>
        </w:tc>
      </w:tr>
      <w:tr w:rsidR="007F335D" w:rsidRPr="00B0108F" w14:paraId="60B3FA0B" w14:textId="77777777" w:rsidTr="008E10BA">
        <w:tc>
          <w:tcPr>
            <w:tcW w:w="993" w:type="dxa"/>
            <w:shd w:val="clear" w:color="auto" w:fill="auto"/>
            <w:vAlign w:val="center"/>
          </w:tcPr>
          <w:p w14:paraId="71C62444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6A3B17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10</w:t>
            </w:r>
          </w:p>
        </w:tc>
        <w:tc>
          <w:tcPr>
            <w:tcW w:w="4110" w:type="dxa"/>
            <w:shd w:val="clear" w:color="auto" w:fill="auto"/>
          </w:tcPr>
          <w:p w14:paraId="5B69BAE5" w14:textId="77777777" w:rsidR="007F335D" w:rsidRPr="00B0108F" w:rsidRDefault="007F335D" w:rsidP="008E10BA">
            <w:pPr>
              <w:spacing w:before="80"/>
            </w:pPr>
            <w:r w:rsidRPr="00B0108F">
              <w:t>SKAMEX Spółka Akcyjna</w:t>
            </w:r>
          </w:p>
          <w:p w14:paraId="0233BF5B" w14:textId="77777777" w:rsidR="007F335D" w:rsidRPr="00B0108F" w:rsidRDefault="007F335D" w:rsidP="008E10BA">
            <w:r w:rsidRPr="00B0108F">
              <w:t>ul. Częstochowska</w:t>
            </w:r>
            <w:r w:rsidRPr="00B0108F">
              <w:t xml:space="preserve"> </w:t>
            </w:r>
            <w:r w:rsidRPr="00B0108F">
              <w:t>38/52</w:t>
            </w:r>
            <w:r w:rsidRPr="00B0108F">
              <w:t xml:space="preserve"> </w:t>
            </w:r>
          </w:p>
          <w:p w14:paraId="1640C992" w14:textId="77777777" w:rsidR="007F335D" w:rsidRPr="00B0108F" w:rsidRDefault="007F335D" w:rsidP="008E10BA">
            <w:pPr>
              <w:spacing w:after="80"/>
              <w:jc w:val="both"/>
            </w:pPr>
            <w:r w:rsidRPr="00B0108F">
              <w:t>93-121</w:t>
            </w:r>
            <w:r w:rsidRPr="00B0108F">
              <w:t xml:space="preserve"> </w:t>
            </w:r>
            <w:r w:rsidRPr="00B0108F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81B2C4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5 799.60 zł</w:t>
            </w:r>
          </w:p>
        </w:tc>
      </w:tr>
      <w:tr w:rsidR="007F335D" w:rsidRPr="00B0108F" w14:paraId="1B5AE1FB" w14:textId="77777777" w:rsidTr="008E10BA">
        <w:tc>
          <w:tcPr>
            <w:tcW w:w="993" w:type="dxa"/>
            <w:shd w:val="clear" w:color="auto" w:fill="auto"/>
            <w:vAlign w:val="center"/>
          </w:tcPr>
          <w:p w14:paraId="738C66F6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56EBF1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19</w:t>
            </w:r>
          </w:p>
        </w:tc>
        <w:tc>
          <w:tcPr>
            <w:tcW w:w="4110" w:type="dxa"/>
            <w:shd w:val="clear" w:color="auto" w:fill="auto"/>
          </w:tcPr>
          <w:p w14:paraId="5DA67110" w14:textId="77777777" w:rsidR="007F335D" w:rsidRPr="00B0108F" w:rsidRDefault="007F335D" w:rsidP="008E10BA">
            <w:pPr>
              <w:spacing w:before="80"/>
            </w:pPr>
            <w:r w:rsidRPr="00B0108F">
              <w:t>SKAMEX Spółka Akcyjna</w:t>
            </w:r>
          </w:p>
          <w:p w14:paraId="554C5E09" w14:textId="77777777" w:rsidR="007F335D" w:rsidRPr="00B0108F" w:rsidRDefault="007F335D" w:rsidP="008E10BA">
            <w:r w:rsidRPr="00B0108F">
              <w:t>ul. Częstochowska</w:t>
            </w:r>
            <w:r w:rsidRPr="00B0108F">
              <w:t xml:space="preserve"> </w:t>
            </w:r>
            <w:r w:rsidRPr="00B0108F">
              <w:t>38/52</w:t>
            </w:r>
            <w:r w:rsidRPr="00B0108F">
              <w:t xml:space="preserve"> </w:t>
            </w:r>
          </w:p>
          <w:p w14:paraId="6DC05655" w14:textId="77777777" w:rsidR="007F335D" w:rsidRPr="00B0108F" w:rsidRDefault="007F335D" w:rsidP="008E10BA">
            <w:pPr>
              <w:spacing w:after="80"/>
              <w:jc w:val="both"/>
            </w:pPr>
            <w:r w:rsidRPr="00B0108F">
              <w:t>93-121</w:t>
            </w:r>
            <w:r w:rsidRPr="00B0108F">
              <w:t xml:space="preserve"> </w:t>
            </w:r>
            <w:r w:rsidRPr="00B0108F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BCFDA2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10 061.28 zł</w:t>
            </w:r>
          </w:p>
        </w:tc>
      </w:tr>
      <w:tr w:rsidR="007F335D" w:rsidRPr="00B0108F" w14:paraId="69B80092" w14:textId="77777777" w:rsidTr="008E10BA">
        <w:tc>
          <w:tcPr>
            <w:tcW w:w="993" w:type="dxa"/>
            <w:shd w:val="clear" w:color="auto" w:fill="auto"/>
            <w:vAlign w:val="center"/>
          </w:tcPr>
          <w:p w14:paraId="089C2185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BE9BCB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27</w:t>
            </w:r>
          </w:p>
        </w:tc>
        <w:tc>
          <w:tcPr>
            <w:tcW w:w="4110" w:type="dxa"/>
            <w:shd w:val="clear" w:color="auto" w:fill="auto"/>
          </w:tcPr>
          <w:p w14:paraId="736BA897" w14:textId="77777777" w:rsidR="007F335D" w:rsidRPr="00B0108F" w:rsidRDefault="007F335D" w:rsidP="008E10BA">
            <w:pPr>
              <w:spacing w:before="80"/>
            </w:pPr>
            <w:r w:rsidRPr="00B0108F">
              <w:t>SKAMEX Spółka Akcyjna</w:t>
            </w:r>
          </w:p>
          <w:p w14:paraId="042F8DA3" w14:textId="77777777" w:rsidR="007F335D" w:rsidRPr="00B0108F" w:rsidRDefault="007F335D" w:rsidP="008E10BA">
            <w:r w:rsidRPr="00B0108F">
              <w:t>ul. Częstochowska</w:t>
            </w:r>
            <w:r w:rsidRPr="00B0108F">
              <w:t xml:space="preserve"> </w:t>
            </w:r>
            <w:r w:rsidRPr="00B0108F">
              <w:t>38/52</w:t>
            </w:r>
            <w:r w:rsidRPr="00B0108F">
              <w:t xml:space="preserve"> </w:t>
            </w:r>
          </w:p>
          <w:p w14:paraId="2F596588" w14:textId="77777777" w:rsidR="007F335D" w:rsidRPr="00B0108F" w:rsidRDefault="007F335D" w:rsidP="008E10BA">
            <w:pPr>
              <w:spacing w:after="80"/>
              <w:jc w:val="both"/>
            </w:pPr>
            <w:r w:rsidRPr="00B0108F">
              <w:t>93-121</w:t>
            </w:r>
            <w:r w:rsidRPr="00B0108F">
              <w:t xml:space="preserve"> </w:t>
            </w:r>
            <w:r w:rsidRPr="00B0108F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98D88B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21 753.36 zł</w:t>
            </w:r>
          </w:p>
        </w:tc>
      </w:tr>
      <w:tr w:rsidR="007F335D" w:rsidRPr="00B0108F" w14:paraId="0403799B" w14:textId="77777777" w:rsidTr="008E10BA">
        <w:tc>
          <w:tcPr>
            <w:tcW w:w="993" w:type="dxa"/>
            <w:shd w:val="clear" w:color="auto" w:fill="auto"/>
            <w:vAlign w:val="center"/>
          </w:tcPr>
          <w:p w14:paraId="52FAC418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41AB80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26</w:t>
            </w:r>
          </w:p>
        </w:tc>
        <w:tc>
          <w:tcPr>
            <w:tcW w:w="4110" w:type="dxa"/>
            <w:shd w:val="clear" w:color="auto" w:fill="auto"/>
          </w:tcPr>
          <w:p w14:paraId="675D4515" w14:textId="77777777" w:rsidR="007F335D" w:rsidRPr="00B0108F" w:rsidRDefault="007F335D" w:rsidP="008E10BA">
            <w:pPr>
              <w:spacing w:before="80"/>
            </w:pPr>
            <w:r w:rsidRPr="00B0108F">
              <w:t xml:space="preserve">Elektro </w:t>
            </w:r>
            <w:proofErr w:type="spellStart"/>
            <w:r w:rsidRPr="00B0108F">
              <w:t>Med</w:t>
            </w:r>
            <w:proofErr w:type="spellEnd"/>
            <w:r w:rsidRPr="00B0108F">
              <w:t xml:space="preserve"> Grzegorz </w:t>
            </w:r>
            <w:proofErr w:type="spellStart"/>
            <w:r w:rsidRPr="00B0108F">
              <w:t>Pałkowski</w:t>
            </w:r>
            <w:proofErr w:type="spellEnd"/>
          </w:p>
          <w:p w14:paraId="003032F0" w14:textId="77777777" w:rsidR="007F335D" w:rsidRPr="00B0108F" w:rsidRDefault="007F335D" w:rsidP="008E10BA">
            <w:r w:rsidRPr="00B0108F">
              <w:t>ul. Zabierzowska</w:t>
            </w:r>
            <w:r w:rsidRPr="00B0108F">
              <w:t xml:space="preserve"> </w:t>
            </w:r>
            <w:r w:rsidRPr="00B0108F">
              <w:t>11</w:t>
            </w:r>
            <w:r w:rsidRPr="00B0108F">
              <w:t xml:space="preserve"> </w:t>
            </w:r>
          </w:p>
          <w:p w14:paraId="541EE1C6" w14:textId="77777777" w:rsidR="007F335D" w:rsidRPr="00B0108F" w:rsidRDefault="007F335D" w:rsidP="008E10BA">
            <w:pPr>
              <w:spacing w:after="80"/>
              <w:jc w:val="both"/>
            </w:pPr>
            <w:r w:rsidRPr="00B0108F">
              <w:t>32-005</w:t>
            </w:r>
            <w:r w:rsidRPr="00B0108F">
              <w:t xml:space="preserve"> </w:t>
            </w:r>
            <w:r w:rsidRPr="00B0108F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C858CD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7 560.00 zł</w:t>
            </w:r>
          </w:p>
        </w:tc>
      </w:tr>
      <w:tr w:rsidR="007F335D" w:rsidRPr="00B0108F" w14:paraId="5B447410" w14:textId="77777777" w:rsidTr="008E10BA">
        <w:tc>
          <w:tcPr>
            <w:tcW w:w="993" w:type="dxa"/>
            <w:shd w:val="clear" w:color="auto" w:fill="auto"/>
            <w:vAlign w:val="center"/>
          </w:tcPr>
          <w:p w14:paraId="145CED94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12F811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13</w:t>
            </w:r>
          </w:p>
        </w:tc>
        <w:tc>
          <w:tcPr>
            <w:tcW w:w="4110" w:type="dxa"/>
            <w:shd w:val="clear" w:color="auto" w:fill="auto"/>
          </w:tcPr>
          <w:p w14:paraId="0EC391F3" w14:textId="77777777" w:rsidR="007F335D" w:rsidRPr="00B0108F" w:rsidRDefault="007F335D" w:rsidP="008E10BA">
            <w:pPr>
              <w:spacing w:before="80"/>
            </w:pPr>
            <w:r w:rsidRPr="00B0108F">
              <w:t>"MAR-FOUR" Marian Siekierski</w:t>
            </w:r>
          </w:p>
          <w:p w14:paraId="7FC2CEB9" w14:textId="77777777" w:rsidR="007F335D" w:rsidRPr="00B0108F" w:rsidRDefault="007F335D" w:rsidP="008E10BA">
            <w:r w:rsidRPr="00B0108F">
              <w:t xml:space="preserve">ul. </w:t>
            </w:r>
            <w:proofErr w:type="spellStart"/>
            <w:r w:rsidRPr="00B0108F">
              <w:t>Srebrzyńska</w:t>
            </w:r>
            <w:proofErr w:type="spellEnd"/>
            <w:r w:rsidRPr="00B0108F">
              <w:t xml:space="preserve"> </w:t>
            </w:r>
            <w:r w:rsidRPr="00B0108F">
              <w:t>5/7</w:t>
            </w:r>
            <w:r w:rsidRPr="00B0108F">
              <w:t xml:space="preserve"> </w:t>
            </w:r>
          </w:p>
          <w:p w14:paraId="6F8178EE" w14:textId="77777777" w:rsidR="007F335D" w:rsidRPr="00B0108F" w:rsidRDefault="007F335D" w:rsidP="008E10BA">
            <w:pPr>
              <w:spacing w:after="80"/>
              <w:jc w:val="both"/>
            </w:pPr>
            <w:r w:rsidRPr="00B0108F">
              <w:t>95-050</w:t>
            </w:r>
            <w:r w:rsidRPr="00B0108F">
              <w:t xml:space="preserve"> </w:t>
            </w:r>
            <w:r w:rsidRPr="00B0108F">
              <w:t>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0927B0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35 430.48 zł</w:t>
            </w:r>
          </w:p>
        </w:tc>
      </w:tr>
      <w:tr w:rsidR="007F335D" w:rsidRPr="00B0108F" w14:paraId="0E90CE9E" w14:textId="77777777" w:rsidTr="008E10BA">
        <w:tc>
          <w:tcPr>
            <w:tcW w:w="993" w:type="dxa"/>
            <w:shd w:val="clear" w:color="auto" w:fill="auto"/>
            <w:vAlign w:val="center"/>
          </w:tcPr>
          <w:p w14:paraId="6C255D94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83F9D0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26</w:t>
            </w:r>
          </w:p>
        </w:tc>
        <w:tc>
          <w:tcPr>
            <w:tcW w:w="4110" w:type="dxa"/>
            <w:shd w:val="clear" w:color="auto" w:fill="auto"/>
          </w:tcPr>
          <w:p w14:paraId="121394EE" w14:textId="77777777" w:rsidR="007F335D" w:rsidRPr="00B0108F" w:rsidRDefault="007F335D" w:rsidP="008E10BA">
            <w:pPr>
              <w:spacing w:before="80"/>
            </w:pPr>
            <w:r w:rsidRPr="00B0108F">
              <w:t>"MAR-FOUR" Marian Siekierski</w:t>
            </w:r>
          </w:p>
          <w:p w14:paraId="14452563" w14:textId="77777777" w:rsidR="007F335D" w:rsidRPr="00B0108F" w:rsidRDefault="007F335D" w:rsidP="008E10BA">
            <w:r w:rsidRPr="00B0108F">
              <w:t xml:space="preserve">ul. </w:t>
            </w:r>
            <w:proofErr w:type="spellStart"/>
            <w:r w:rsidRPr="00B0108F">
              <w:t>Srebrzyńska</w:t>
            </w:r>
            <w:proofErr w:type="spellEnd"/>
            <w:r w:rsidRPr="00B0108F">
              <w:t xml:space="preserve"> </w:t>
            </w:r>
            <w:r w:rsidRPr="00B0108F">
              <w:t>5/7</w:t>
            </w:r>
            <w:r w:rsidRPr="00B0108F">
              <w:t xml:space="preserve"> </w:t>
            </w:r>
          </w:p>
          <w:p w14:paraId="3BB7FFE9" w14:textId="77777777" w:rsidR="007F335D" w:rsidRPr="00B0108F" w:rsidRDefault="007F335D" w:rsidP="008E10BA">
            <w:pPr>
              <w:spacing w:after="80"/>
              <w:jc w:val="both"/>
            </w:pPr>
            <w:r w:rsidRPr="00B0108F">
              <w:t>95-050</w:t>
            </w:r>
            <w:r w:rsidRPr="00B0108F">
              <w:t xml:space="preserve"> </w:t>
            </w:r>
            <w:r w:rsidRPr="00B0108F">
              <w:t>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E16949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8 164.80 zł</w:t>
            </w:r>
          </w:p>
        </w:tc>
      </w:tr>
      <w:tr w:rsidR="007F335D" w:rsidRPr="00B0108F" w14:paraId="0DEF048F" w14:textId="77777777" w:rsidTr="008E10BA">
        <w:tc>
          <w:tcPr>
            <w:tcW w:w="993" w:type="dxa"/>
            <w:shd w:val="clear" w:color="auto" w:fill="auto"/>
            <w:vAlign w:val="center"/>
          </w:tcPr>
          <w:p w14:paraId="6453469B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C8A5E3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5</w:t>
            </w:r>
          </w:p>
        </w:tc>
        <w:tc>
          <w:tcPr>
            <w:tcW w:w="4110" w:type="dxa"/>
            <w:shd w:val="clear" w:color="auto" w:fill="auto"/>
          </w:tcPr>
          <w:p w14:paraId="5190DFCA" w14:textId="77777777" w:rsidR="007F335D" w:rsidRPr="00B0108F" w:rsidRDefault="007F335D" w:rsidP="008E10BA">
            <w:pPr>
              <w:spacing w:before="80"/>
            </w:pPr>
            <w:r w:rsidRPr="00B0108F">
              <w:t xml:space="preserve">Zarys International </w:t>
            </w:r>
            <w:proofErr w:type="spellStart"/>
            <w:r w:rsidRPr="00B0108F">
              <w:t>Group</w:t>
            </w:r>
            <w:proofErr w:type="spellEnd"/>
            <w:r w:rsidRPr="00B0108F">
              <w:t xml:space="preserve"> spółka z ograniczoną odpowiedzialnością spółka komandytowa</w:t>
            </w:r>
          </w:p>
          <w:p w14:paraId="3DE6188E" w14:textId="77777777" w:rsidR="007F335D" w:rsidRPr="00B0108F" w:rsidRDefault="007F335D" w:rsidP="008E10BA">
            <w:r w:rsidRPr="00B0108F">
              <w:t>ul. Pod Borem</w:t>
            </w:r>
            <w:r w:rsidRPr="00B0108F">
              <w:t xml:space="preserve"> </w:t>
            </w:r>
            <w:r w:rsidRPr="00B0108F">
              <w:t>18</w:t>
            </w:r>
            <w:r w:rsidRPr="00B0108F">
              <w:t xml:space="preserve"> </w:t>
            </w:r>
          </w:p>
          <w:p w14:paraId="3F48E710" w14:textId="77777777" w:rsidR="007F335D" w:rsidRPr="00B0108F" w:rsidRDefault="007F335D" w:rsidP="008E10BA">
            <w:pPr>
              <w:spacing w:after="80"/>
              <w:jc w:val="both"/>
            </w:pPr>
            <w:r w:rsidRPr="00B0108F">
              <w:t>41-808</w:t>
            </w:r>
            <w:r w:rsidRPr="00B0108F">
              <w:t xml:space="preserve"> </w:t>
            </w:r>
            <w:r w:rsidRPr="00B0108F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D524BB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8 149.79 zł</w:t>
            </w:r>
          </w:p>
        </w:tc>
      </w:tr>
      <w:tr w:rsidR="007F335D" w:rsidRPr="00B0108F" w14:paraId="00DCA5C9" w14:textId="77777777" w:rsidTr="008E10BA">
        <w:tc>
          <w:tcPr>
            <w:tcW w:w="993" w:type="dxa"/>
            <w:shd w:val="clear" w:color="auto" w:fill="auto"/>
            <w:vAlign w:val="center"/>
          </w:tcPr>
          <w:p w14:paraId="258EA7B6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C4A8B6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24</w:t>
            </w:r>
          </w:p>
        </w:tc>
        <w:tc>
          <w:tcPr>
            <w:tcW w:w="4110" w:type="dxa"/>
            <w:shd w:val="clear" w:color="auto" w:fill="auto"/>
          </w:tcPr>
          <w:p w14:paraId="4F8945C7" w14:textId="77777777" w:rsidR="007F335D" w:rsidRPr="00B0108F" w:rsidRDefault="007F335D" w:rsidP="008E10BA">
            <w:pPr>
              <w:spacing w:before="80"/>
            </w:pPr>
            <w:r w:rsidRPr="00B0108F">
              <w:t xml:space="preserve">Zarys International </w:t>
            </w:r>
            <w:proofErr w:type="spellStart"/>
            <w:r w:rsidRPr="00B0108F">
              <w:t>Group</w:t>
            </w:r>
            <w:proofErr w:type="spellEnd"/>
            <w:r w:rsidRPr="00B0108F">
              <w:t xml:space="preserve"> spółka z ograniczoną odpowiedzialnością spółka komandytowa</w:t>
            </w:r>
          </w:p>
          <w:p w14:paraId="6046C047" w14:textId="77777777" w:rsidR="007F335D" w:rsidRPr="00B0108F" w:rsidRDefault="007F335D" w:rsidP="008E10BA">
            <w:r w:rsidRPr="00B0108F">
              <w:t>ul. Pod Borem</w:t>
            </w:r>
            <w:r w:rsidRPr="00B0108F">
              <w:t xml:space="preserve"> </w:t>
            </w:r>
            <w:r w:rsidRPr="00B0108F">
              <w:t>18</w:t>
            </w:r>
            <w:r w:rsidRPr="00B0108F">
              <w:t xml:space="preserve"> </w:t>
            </w:r>
          </w:p>
          <w:p w14:paraId="154B4D98" w14:textId="77777777" w:rsidR="007F335D" w:rsidRPr="00B0108F" w:rsidRDefault="007F335D" w:rsidP="008E10BA">
            <w:pPr>
              <w:spacing w:after="80"/>
              <w:jc w:val="both"/>
            </w:pPr>
            <w:r w:rsidRPr="00B0108F">
              <w:t>41-808</w:t>
            </w:r>
            <w:r w:rsidRPr="00B0108F">
              <w:t xml:space="preserve"> </w:t>
            </w:r>
            <w:r w:rsidRPr="00B0108F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EC85FB" w14:textId="77777777" w:rsidR="007F335D" w:rsidRPr="00B0108F" w:rsidRDefault="007F335D" w:rsidP="008E10BA">
            <w:pPr>
              <w:spacing w:before="80" w:after="80"/>
              <w:jc w:val="center"/>
            </w:pPr>
            <w:r w:rsidRPr="00B0108F">
              <w:t>1 814.40 zł</w:t>
            </w:r>
          </w:p>
        </w:tc>
      </w:tr>
      <w:bookmarkEnd w:id="0"/>
    </w:tbl>
    <w:p w14:paraId="01A0FF8F" w14:textId="1C4170E6" w:rsidR="00C236D3" w:rsidRPr="00B0108F" w:rsidRDefault="00C236D3" w:rsidP="00B0108F">
      <w:pPr>
        <w:jc w:val="right"/>
        <w:rPr>
          <w:sz w:val="22"/>
          <w:szCs w:val="22"/>
        </w:rPr>
      </w:pPr>
    </w:p>
    <w:sectPr w:rsidR="00C236D3" w:rsidRPr="00B0108F" w:rsidSect="00B010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347A3" w14:textId="77777777" w:rsidR="00547D55" w:rsidRDefault="00547D55">
      <w:r>
        <w:separator/>
      </w:r>
    </w:p>
  </w:endnote>
  <w:endnote w:type="continuationSeparator" w:id="0">
    <w:p w14:paraId="77823359" w14:textId="77777777" w:rsidR="00547D55" w:rsidRDefault="00547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1E32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E3BC1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FCC6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53AFF62">
        <v:line id="_x0000_s1025" style="position:absolute;left:0;text-align:left;z-index:251657728" from="-3.85pt,8.7pt" to="455.15pt,8.7pt"/>
      </w:pict>
    </w:r>
  </w:p>
  <w:p w14:paraId="44E211D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7026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3310CB" w14:textId="77777777" w:rsidR="009F189D" w:rsidRDefault="009F189D">
    <w:pPr>
      <w:pStyle w:val="Stopka"/>
      <w:tabs>
        <w:tab w:val="clear" w:pos="4536"/>
      </w:tabs>
      <w:jc w:val="center"/>
    </w:pPr>
  </w:p>
  <w:p w14:paraId="7B17EF2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922B5" w14:textId="77777777" w:rsidR="00547D55" w:rsidRDefault="00547D55">
      <w:r>
        <w:separator/>
      </w:r>
    </w:p>
  </w:footnote>
  <w:footnote w:type="continuationSeparator" w:id="0">
    <w:p w14:paraId="0528224C" w14:textId="77777777" w:rsidR="00547D55" w:rsidRDefault="00547D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AE3CF" w14:textId="77777777" w:rsidR="007F335D" w:rsidRDefault="007F33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2DF23" w14:textId="77777777" w:rsidR="007F335D" w:rsidRDefault="007F33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F61E4" w14:textId="77777777" w:rsidR="007F335D" w:rsidRDefault="007F33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7D5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47D55"/>
    <w:rsid w:val="005614F2"/>
    <w:rsid w:val="00577BC6"/>
    <w:rsid w:val="0069085C"/>
    <w:rsid w:val="006B27ED"/>
    <w:rsid w:val="007F335D"/>
    <w:rsid w:val="00843263"/>
    <w:rsid w:val="00861E75"/>
    <w:rsid w:val="009D19BD"/>
    <w:rsid w:val="009F189D"/>
    <w:rsid w:val="00A80738"/>
    <w:rsid w:val="00B0108F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D65612"/>
  <w15:chartTrackingRefBased/>
  <w15:docId w15:val="{7270A757-8942-4B1F-B871-09C4B70BE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406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2023-10-06T11:39:00Z</dcterms:created>
  <dcterms:modified xsi:type="dcterms:W3CDTF">2023-10-06T11:44:00Z</dcterms:modified>
</cp:coreProperties>
</file>