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5397C" w14:textId="4B7CA368" w:rsidR="00EB1359" w:rsidRPr="003261E7" w:rsidRDefault="00F27294" w:rsidP="00EB1359">
      <w:pPr>
        <w:spacing w:after="240"/>
        <w:jc w:val="right"/>
        <w:rPr>
          <w:sz w:val="22"/>
          <w:szCs w:val="22"/>
        </w:rPr>
      </w:pPr>
      <w:r w:rsidRPr="00F27294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8F5B25">
        <w:rPr>
          <w:sz w:val="22"/>
          <w:szCs w:val="22"/>
        </w:rPr>
        <w:t>………………</w:t>
      </w:r>
    </w:p>
    <w:p w14:paraId="30DB3E7D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65F8FF60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1C69E809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25F752CD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C30386C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0F158B0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5E3F60F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563780A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400EDB9" w14:textId="40714FDB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714DC8">
        <w:rPr>
          <w:b/>
          <w:sz w:val="28"/>
          <w:szCs w:val="24"/>
        </w:rPr>
        <w:br/>
        <w:t>25, 26, 41, 42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27294" w:rsidRPr="003261E7" w14:paraId="14ABD0D4" w14:textId="77777777" w:rsidTr="0090553A">
        <w:trPr>
          <w:trHeight w:val="638"/>
        </w:trPr>
        <w:tc>
          <w:tcPr>
            <w:tcW w:w="959" w:type="dxa"/>
            <w:shd w:val="clear" w:color="auto" w:fill="auto"/>
          </w:tcPr>
          <w:p w14:paraId="12ACC719" w14:textId="77777777" w:rsidR="00F27294" w:rsidRPr="003261E7" w:rsidRDefault="00F27294" w:rsidP="0090553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95ECB59" w14:textId="70CF7E70" w:rsidR="00F27294" w:rsidRPr="003261E7" w:rsidRDefault="00F27294" w:rsidP="0090553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27294">
              <w:rPr>
                <w:sz w:val="22"/>
                <w:szCs w:val="22"/>
              </w:rPr>
              <w:t>przetarg</w:t>
            </w:r>
            <w:r w:rsidR="00714DC8">
              <w:rPr>
                <w:sz w:val="22"/>
                <w:szCs w:val="22"/>
              </w:rPr>
              <w:t>u</w:t>
            </w:r>
            <w:r w:rsidRPr="00F27294">
              <w:rPr>
                <w:sz w:val="22"/>
                <w:szCs w:val="22"/>
              </w:rPr>
              <w:t xml:space="preserve"> nieograniczon</w:t>
            </w:r>
            <w:r w:rsidR="00714DC8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27294">
              <w:rPr>
                <w:b/>
                <w:bCs/>
                <w:sz w:val="22"/>
                <w:szCs w:val="22"/>
              </w:rPr>
              <w:t>Zakup i dostawa produktów farmaceutycznych III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27294">
              <w:rPr>
                <w:b/>
                <w:sz w:val="22"/>
                <w:szCs w:val="22"/>
              </w:rPr>
              <w:t>ZP/34/2023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E771109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58D54CB3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09EC6558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 xml:space="preserve">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4CF88D2D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6F4DC30C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CD7A1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924FC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7D0CCE28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F27294" w:rsidRPr="00EB1359" w14:paraId="1198DE72" w14:textId="77777777" w:rsidTr="0090553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0A091" w14:textId="77777777" w:rsidR="00F27294" w:rsidRPr="00710915" w:rsidRDefault="00F27294" w:rsidP="0090553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27294">
              <w:rPr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A23B" w14:textId="77777777" w:rsidR="00F27294" w:rsidRPr="00EB1359" w:rsidRDefault="00F27294" w:rsidP="0090553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27294">
              <w:rPr>
                <w:b/>
                <w:sz w:val="22"/>
                <w:szCs w:val="22"/>
              </w:rPr>
              <w:t>Pakiet 25 -  Insuliny I</w:t>
            </w:r>
          </w:p>
          <w:p w14:paraId="5BC89D2E" w14:textId="73F39F7C" w:rsidR="00F27294" w:rsidRDefault="00F27294" w:rsidP="0090553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</w:t>
            </w:r>
            <w:r w:rsidR="00714DC8">
              <w:rPr>
                <w:sz w:val="22"/>
                <w:szCs w:val="22"/>
              </w:rPr>
              <w:t xml:space="preserve"> i faktyczne</w:t>
            </w:r>
            <w:r>
              <w:rPr>
                <w:sz w:val="22"/>
                <w:szCs w:val="22"/>
              </w:rPr>
              <w:t>:</w:t>
            </w:r>
          </w:p>
          <w:p w14:paraId="51645836" w14:textId="77777777" w:rsidR="00F27294" w:rsidRPr="00EB1359" w:rsidRDefault="00F27294" w:rsidP="0090553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27294">
              <w:rPr>
                <w:sz w:val="22"/>
                <w:szCs w:val="22"/>
              </w:rPr>
              <w:t>Art. 255 pkt 1- nie złożono żadnej oferty</w:t>
            </w:r>
          </w:p>
        </w:tc>
      </w:tr>
      <w:tr w:rsidR="00F27294" w:rsidRPr="00EB1359" w14:paraId="5906234E" w14:textId="77777777" w:rsidTr="0090553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7230" w14:textId="77777777" w:rsidR="00F27294" w:rsidRPr="00710915" w:rsidRDefault="00F27294" w:rsidP="0090553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27294">
              <w:rPr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B6CD0" w14:textId="77777777" w:rsidR="00F27294" w:rsidRPr="00EB1359" w:rsidRDefault="00F27294" w:rsidP="0090553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27294">
              <w:rPr>
                <w:b/>
                <w:sz w:val="22"/>
                <w:szCs w:val="22"/>
              </w:rPr>
              <w:t>Pakiet 26-  Insuliny II</w:t>
            </w:r>
          </w:p>
          <w:p w14:paraId="25B04B16" w14:textId="77777777" w:rsidR="00714DC8" w:rsidRDefault="00714DC8" w:rsidP="00714DC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faktyczne:</w:t>
            </w:r>
          </w:p>
          <w:p w14:paraId="7A4F8DF7" w14:textId="773D49EE" w:rsidR="00F27294" w:rsidRPr="00EB1359" w:rsidRDefault="00714DC8" w:rsidP="00714DC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27294">
              <w:rPr>
                <w:sz w:val="22"/>
                <w:szCs w:val="22"/>
              </w:rPr>
              <w:t>Art. 255 pkt 1- nie złożono żadnej oferty</w:t>
            </w:r>
          </w:p>
        </w:tc>
      </w:tr>
      <w:tr w:rsidR="00F27294" w:rsidRPr="00EB1359" w14:paraId="06E78A57" w14:textId="77777777" w:rsidTr="0090553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55ACD" w14:textId="77777777" w:rsidR="00F27294" w:rsidRPr="00710915" w:rsidRDefault="00F27294" w:rsidP="0090553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27294">
              <w:rPr>
                <w:b/>
                <w:bCs/>
                <w:sz w:val="22"/>
                <w:szCs w:val="22"/>
              </w:rPr>
              <w:t>41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940CB" w14:textId="2101F178" w:rsidR="00F27294" w:rsidRPr="00EB1359" w:rsidRDefault="00F27294" w:rsidP="0090553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27294">
              <w:rPr>
                <w:b/>
                <w:sz w:val="22"/>
                <w:szCs w:val="22"/>
              </w:rPr>
              <w:t>Pakiet 41 - Surowce farmaceutyczne</w:t>
            </w:r>
          </w:p>
          <w:p w14:paraId="07A67A71" w14:textId="77777777" w:rsidR="00714DC8" w:rsidRDefault="00714DC8" w:rsidP="00714DC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faktyczne:</w:t>
            </w:r>
          </w:p>
          <w:p w14:paraId="65C9B9BE" w14:textId="18B402D7" w:rsidR="00F27294" w:rsidRPr="00EB1359" w:rsidRDefault="00714DC8" w:rsidP="00714DC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27294">
              <w:rPr>
                <w:sz w:val="22"/>
                <w:szCs w:val="22"/>
              </w:rPr>
              <w:t>Art. 255 pkt 1- nie złożono żadnej oferty</w:t>
            </w:r>
          </w:p>
        </w:tc>
      </w:tr>
      <w:tr w:rsidR="00F27294" w:rsidRPr="00EB1359" w14:paraId="6BA27EBC" w14:textId="77777777" w:rsidTr="0090553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2D6B0" w14:textId="77777777" w:rsidR="00F27294" w:rsidRPr="00710915" w:rsidRDefault="00F27294" w:rsidP="0090553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27294">
              <w:rPr>
                <w:b/>
                <w:bCs/>
                <w:sz w:val="22"/>
                <w:szCs w:val="22"/>
              </w:rPr>
              <w:t>42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308CA" w14:textId="77777777" w:rsidR="00F27294" w:rsidRPr="00EB1359" w:rsidRDefault="00F27294" w:rsidP="0090553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27294">
              <w:rPr>
                <w:b/>
                <w:sz w:val="22"/>
                <w:szCs w:val="22"/>
              </w:rPr>
              <w:t xml:space="preserve">Pakiet 42 - </w:t>
            </w:r>
            <w:proofErr w:type="spellStart"/>
            <w:r w:rsidRPr="00F27294">
              <w:rPr>
                <w:b/>
                <w:sz w:val="22"/>
                <w:szCs w:val="22"/>
              </w:rPr>
              <w:t>Phenobarbital</w:t>
            </w:r>
            <w:proofErr w:type="spellEnd"/>
          </w:p>
          <w:p w14:paraId="70E936FC" w14:textId="77777777" w:rsidR="00714DC8" w:rsidRDefault="00714DC8" w:rsidP="00714DC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faktyczne:</w:t>
            </w:r>
          </w:p>
          <w:p w14:paraId="0CE94255" w14:textId="3DEF50F7" w:rsidR="00F27294" w:rsidRPr="00EB1359" w:rsidRDefault="00714DC8" w:rsidP="00714DC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27294">
              <w:rPr>
                <w:sz w:val="22"/>
                <w:szCs w:val="22"/>
              </w:rPr>
              <w:t>Art. 255 pkt 1- nie złożono żadnej oferty</w:t>
            </w:r>
          </w:p>
        </w:tc>
      </w:tr>
    </w:tbl>
    <w:p w14:paraId="53E4D38E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42172" w14:textId="77777777" w:rsidR="00F27294" w:rsidRDefault="00F27294" w:rsidP="00F27294">
      <w:r>
        <w:separator/>
      </w:r>
    </w:p>
  </w:endnote>
  <w:endnote w:type="continuationSeparator" w:id="0">
    <w:p w14:paraId="786CAFDD" w14:textId="77777777" w:rsidR="00F27294" w:rsidRDefault="00F27294" w:rsidP="00F27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2F901" w14:textId="77777777" w:rsidR="00F27294" w:rsidRDefault="00F272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AA056" w14:textId="77777777" w:rsidR="00F27294" w:rsidRDefault="00F27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65F2A" w14:textId="77777777" w:rsidR="00F27294" w:rsidRDefault="00F272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B565C" w14:textId="77777777" w:rsidR="00F27294" w:rsidRDefault="00F27294" w:rsidP="00F27294">
      <w:r>
        <w:separator/>
      </w:r>
    </w:p>
  </w:footnote>
  <w:footnote w:type="continuationSeparator" w:id="0">
    <w:p w14:paraId="519C100C" w14:textId="77777777" w:rsidR="00F27294" w:rsidRDefault="00F27294" w:rsidP="00F272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90BEF" w14:textId="77777777" w:rsidR="00F27294" w:rsidRDefault="00F272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41B1C" w14:textId="77777777" w:rsidR="00F27294" w:rsidRDefault="00F272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20F9F" w14:textId="77777777" w:rsidR="00F27294" w:rsidRDefault="00F272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4E60"/>
    <w:rsid w:val="00010B31"/>
    <w:rsid w:val="00104963"/>
    <w:rsid w:val="00150F65"/>
    <w:rsid w:val="006D4E60"/>
    <w:rsid w:val="00714DC8"/>
    <w:rsid w:val="00775DAE"/>
    <w:rsid w:val="00823326"/>
    <w:rsid w:val="00856A3E"/>
    <w:rsid w:val="00894412"/>
    <w:rsid w:val="008F5B25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  <w:rsid w:val="00F27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4AEE35"/>
  <w15:chartTrackingRefBased/>
  <w15:docId w15:val="{A2D78BFE-ACA9-49FB-81A7-99BB62907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F272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272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161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Machaj</cp:lastModifiedBy>
  <cp:revision>4</cp:revision>
  <cp:lastPrinted>2023-10-03T09:55:00Z</cp:lastPrinted>
  <dcterms:created xsi:type="dcterms:W3CDTF">2023-09-28T10:55:00Z</dcterms:created>
  <dcterms:modified xsi:type="dcterms:W3CDTF">2023-10-03T09:55:00Z</dcterms:modified>
</cp:coreProperties>
</file>