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0D104" w14:textId="69E6639A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ACF70A1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32092CD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1E59EF8" w14:textId="77777777" w:rsidR="009B78C8" w:rsidRPr="006666C9" w:rsidRDefault="009B78C8" w:rsidP="009B78C8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NAZWA WYKONAWCY:……………………………………………………………………..</w:t>
      </w:r>
    </w:p>
    <w:p w14:paraId="41107074" w14:textId="77777777" w:rsidR="009B78C8" w:rsidRPr="006666C9" w:rsidRDefault="009B78C8" w:rsidP="009B78C8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>
        <w:rPr>
          <w:sz w:val="22"/>
        </w:rPr>
        <w:t>….</w:t>
      </w:r>
    </w:p>
    <w:p w14:paraId="2EB6DC3F" w14:textId="77777777" w:rsidR="009B78C8" w:rsidRDefault="009B78C8" w:rsidP="009B78C8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ADRES:…………………………………………………………………………………………</w:t>
      </w:r>
      <w:r>
        <w:rPr>
          <w:sz w:val="22"/>
        </w:rPr>
        <w:t>.</w:t>
      </w:r>
    </w:p>
    <w:p w14:paraId="112E46E9" w14:textId="77777777" w:rsidR="009B78C8" w:rsidRPr="006666C9" w:rsidRDefault="009B78C8" w:rsidP="009B78C8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WOJEWÓDZTWO ……………………………............................................................................</w:t>
      </w:r>
    </w:p>
    <w:p w14:paraId="376324EC" w14:textId="77777777" w:rsidR="009B78C8" w:rsidRPr="006666C9" w:rsidRDefault="009B78C8" w:rsidP="009B78C8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TEL.……………………………………………………………………………………………</w:t>
      </w:r>
      <w:r>
        <w:rPr>
          <w:sz w:val="22"/>
        </w:rPr>
        <w:t>…</w:t>
      </w:r>
    </w:p>
    <w:p w14:paraId="718C4820" w14:textId="77777777" w:rsidR="009B78C8" w:rsidRPr="006666C9" w:rsidRDefault="009B78C8" w:rsidP="009B78C8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FAX …………………………………………………………………………………………….</w:t>
      </w:r>
      <w:r>
        <w:rPr>
          <w:sz w:val="22"/>
        </w:rPr>
        <w:t>.</w:t>
      </w:r>
    </w:p>
    <w:p w14:paraId="2DB7DE06" w14:textId="77777777" w:rsidR="009B78C8" w:rsidRPr="006666C9" w:rsidRDefault="009B78C8" w:rsidP="009B78C8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E-MAIL………………………………………………………………………………………….</w:t>
      </w:r>
      <w:r>
        <w:rPr>
          <w:sz w:val="22"/>
        </w:rPr>
        <w:t>.</w:t>
      </w:r>
    </w:p>
    <w:p w14:paraId="01CD6353" w14:textId="77777777" w:rsidR="009B78C8" w:rsidRPr="006666C9" w:rsidRDefault="009B78C8" w:rsidP="009B78C8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NIP…………………………………. REGON:………………………………………………...</w:t>
      </w:r>
      <w:r>
        <w:rPr>
          <w:sz w:val="22"/>
        </w:rPr>
        <w:t>..</w:t>
      </w:r>
    </w:p>
    <w:p w14:paraId="3F682425" w14:textId="77777777" w:rsidR="009B78C8" w:rsidRPr="0086449D" w:rsidRDefault="009B78C8" w:rsidP="009B78C8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6666C9">
        <w:rPr>
          <w:sz w:val="22"/>
        </w:rPr>
        <w:t>BANK/ NR KONTA ……………………</w:t>
      </w:r>
      <w:r>
        <w:rPr>
          <w:sz w:val="22"/>
        </w:rPr>
        <w:t>……………………………………………………….</w:t>
      </w:r>
    </w:p>
    <w:p w14:paraId="193F73BE" w14:textId="77777777" w:rsidR="009B78C8" w:rsidRDefault="009B78C8" w:rsidP="009B78C8">
      <w:pPr>
        <w:spacing w:line="360" w:lineRule="auto"/>
      </w:pPr>
      <w:r>
        <w:t>Do: Nazwa i siedziba Zamawiającego:</w:t>
      </w:r>
    </w:p>
    <w:p w14:paraId="3247F167" w14:textId="77777777" w:rsidR="009B78C8" w:rsidRPr="003D203C" w:rsidRDefault="009B78C8" w:rsidP="009B78C8">
      <w:pPr>
        <w:ind w:right="-110"/>
        <w:rPr>
          <w:b/>
        </w:rPr>
      </w:pPr>
      <w:r w:rsidRPr="003D203C">
        <w:rPr>
          <w:b/>
        </w:rPr>
        <w:t>Akademia Górniczo - Hutnicza</w:t>
      </w:r>
    </w:p>
    <w:p w14:paraId="0D04CACC" w14:textId="77777777" w:rsidR="009B78C8" w:rsidRPr="003D203C" w:rsidRDefault="009B78C8" w:rsidP="009B78C8">
      <w:pPr>
        <w:ind w:right="-110"/>
        <w:rPr>
          <w:b/>
        </w:rPr>
      </w:pPr>
      <w:r w:rsidRPr="003D203C">
        <w:rPr>
          <w:b/>
        </w:rPr>
        <w:t>im. Stanisława Staszica w Krakowie</w:t>
      </w:r>
    </w:p>
    <w:p w14:paraId="0BE4A770" w14:textId="77777777" w:rsidR="009B78C8" w:rsidRDefault="009B78C8" w:rsidP="009B78C8">
      <w:pPr>
        <w:ind w:right="-110"/>
        <w:rPr>
          <w:b/>
        </w:rPr>
      </w:pPr>
      <w:r w:rsidRPr="003D203C">
        <w:rPr>
          <w:b/>
        </w:rPr>
        <w:t>Dział Zamówień Publicznych</w:t>
      </w:r>
      <w:r>
        <w:rPr>
          <w:b/>
        </w:rPr>
        <w:t xml:space="preserve">  </w:t>
      </w:r>
    </w:p>
    <w:p w14:paraId="5DF8376C" w14:textId="77777777" w:rsidR="009B78C8" w:rsidRDefault="009B78C8" w:rsidP="009B78C8">
      <w:pPr>
        <w:ind w:right="-110"/>
        <w:rPr>
          <w:b/>
        </w:rPr>
      </w:pPr>
      <w:r w:rsidRPr="003D203C">
        <w:rPr>
          <w:b/>
        </w:rPr>
        <w:t>Al. Mickiewicza</w:t>
      </w:r>
      <w:r>
        <w:rPr>
          <w:b/>
        </w:rPr>
        <w:t xml:space="preserve"> </w:t>
      </w:r>
      <w:r w:rsidRPr="003D203C">
        <w:rPr>
          <w:b/>
        </w:rPr>
        <w:t>30</w:t>
      </w:r>
      <w:r>
        <w:rPr>
          <w:b/>
        </w:rPr>
        <w:t xml:space="preserve"> </w:t>
      </w:r>
    </w:p>
    <w:p w14:paraId="16730BDE" w14:textId="77777777" w:rsidR="009B78C8" w:rsidRDefault="009B78C8" w:rsidP="009B78C8">
      <w:pPr>
        <w:rPr>
          <w:b/>
        </w:rPr>
      </w:pPr>
      <w:r w:rsidRPr="003D203C">
        <w:rPr>
          <w:b/>
        </w:rPr>
        <w:t>30-059</w:t>
      </w:r>
      <w:r>
        <w:rPr>
          <w:b/>
        </w:rPr>
        <w:t xml:space="preserve"> </w:t>
      </w:r>
      <w:r w:rsidRPr="003D203C">
        <w:rPr>
          <w:b/>
        </w:rPr>
        <w:t>Kraków</w:t>
      </w:r>
      <w:r>
        <w:rPr>
          <w:b/>
        </w:rPr>
        <w:t xml:space="preserve">,  </w:t>
      </w:r>
    </w:p>
    <w:p w14:paraId="569B1120" w14:textId="77777777" w:rsidR="009B78C8" w:rsidRDefault="009B78C8" w:rsidP="009B78C8">
      <w:pPr>
        <w:ind w:firstLine="3969"/>
        <w:rPr>
          <w:b/>
        </w:rPr>
      </w:pPr>
    </w:p>
    <w:p w14:paraId="15ECCB6C" w14:textId="66FA9002" w:rsidR="009B78C8" w:rsidRDefault="009B78C8" w:rsidP="009B78C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E821B2" w:rsidRPr="00E821B2">
        <w:rPr>
          <w:b/>
        </w:rPr>
        <w:t xml:space="preserve">dostawa wyposażenia do magazynowania i przechowywania sprzętu sportowego do Hali Sportowej AGH przy ul. Armii Krajowej </w:t>
      </w:r>
      <w:r w:rsidR="009400CA">
        <w:rPr>
          <w:b/>
        </w:rPr>
        <w:t>5</w:t>
      </w:r>
      <w:r w:rsidR="00E821B2" w:rsidRPr="00E821B2">
        <w:rPr>
          <w:b/>
        </w:rPr>
        <w:t>A w Krakowie - KC-zp.272-583/23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3844BD0F" w14:textId="77777777" w:rsidR="009B78C8" w:rsidRDefault="009B78C8" w:rsidP="009B78C8">
      <w:pPr>
        <w:tabs>
          <w:tab w:val="right" w:pos="9000"/>
        </w:tabs>
      </w:pPr>
    </w:p>
    <w:p w14:paraId="4015C596" w14:textId="77777777" w:rsidR="009B78C8" w:rsidRDefault="009B78C8" w:rsidP="009B78C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 PLN</w:t>
      </w:r>
    </w:p>
    <w:p w14:paraId="1E49DCDE" w14:textId="77777777" w:rsidR="009B78C8" w:rsidRDefault="009B78C8" w:rsidP="009B78C8">
      <w:pPr>
        <w:widowControl w:val="0"/>
        <w:spacing w:line="264" w:lineRule="auto"/>
        <w:ind w:right="1"/>
        <w:rPr>
          <w:b/>
        </w:rPr>
      </w:pPr>
    </w:p>
    <w:p w14:paraId="12AAEE2B" w14:textId="77777777" w:rsidR="009B78C8" w:rsidRDefault="009B78C8" w:rsidP="009B78C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 PLN</w:t>
      </w:r>
    </w:p>
    <w:p w14:paraId="427F9FF8" w14:textId="77777777" w:rsidR="009B78C8" w:rsidRPr="00FB1B4F" w:rsidRDefault="009B78C8" w:rsidP="009B78C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3528B759" w14:textId="77777777" w:rsidR="009B78C8" w:rsidRPr="00FB1B4F" w:rsidRDefault="009B78C8" w:rsidP="009B78C8">
      <w:pPr>
        <w:widowControl w:val="0"/>
        <w:spacing w:line="264" w:lineRule="auto"/>
        <w:ind w:right="1"/>
        <w:jc w:val="both"/>
      </w:pPr>
      <w:r w:rsidRPr="00FB1B4F">
        <w:t>Słownie brutto:</w:t>
      </w:r>
      <w:r>
        <w:t xml:space="preserve"> </w:t>
      </w:r>
      <w:r w:rsidRPr="00FB1B4F">
        <w:t>.......................................................................................................................</w:t>
      </w:r>
    </w:p>
    <w:p w14:paraId="760EAB65" w14:textId="77777777" w:rsidR="009B78C8" w:rsidRPr="00FB1B4F" w:rsidRDefault="009B78C8" w:rsidP="009B78C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2BD22845" w14:textId="77777777" w:rsidR="009B78C8" w:rsidRDefault="009B78C8" w:rsidP="009B78C8">
      <w:pPr>
        <w:pStyle w:val="Tekstpodstawowy"/>
      </w:pPr>
      <w:r>
        <w:t>Powyższa cena zawiera podatek VAT w wysokości .......... % tj. ……………………. PLN</w:t>
      </w:r>
    </w:p>
    <w:p w14:paraId="14109761" w14:textId="77777777" w:rsidR="009B78C8" w:rsidRDefault="009B78C8" w:rsidP="009B78C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AE44FA">
        <w:rPr>
          <w:b/>
          <w:bCs/>
        </w:rPr>
        <w:t xml:space="preserve">do </w:t>
      </w:r>
      <w:r>
        <w:rPr>
          <w:b/>
          <w:bCs/>
        </w:rPr>
        <w:t>28</w:t>
      </w:r>
      <w:r w:rsidRPr="00AE44FA">
        <w:rPr>
          <w:b/>
          <w:bCs/>
        </w:rPr>
        <w:t xml:space="preserve"> dni od daty podpisania umowy.</w:t>
      </w:r>
    </w:p>
    <w:p w14:paraId="5B8C15B1" w14:textId="10A99FAD" w:rsidR="009B78C8" w:rsidRDefault="009B78C8" w:rsidP="009B78C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Okres udzielonej gwarancji na </w:t>
      </w:r>
      <w:r w:rsidR="004C62BD">
        <w:rPr>
          <w:b/>
        </w:rPr>
        <w:t>urządzenia</w:t>
      </w:r>
      <w:r>
        <w:rPr>
          <w:b/>
        </w:rPr>
        <w:t>:</w:t>
      </w:r>
      <w:r w:rsidRPr="00FB1B4F">
        <w:t xml:space="preserve"> </w:t>
      </w:r>
      <w:r w:rsidRPr="00AE44FA">
        <w:rPr>
          <w:b/>
          <w:bCs/>
        </w:rPr>
        <w:t>………… miesięcy</w:t>
      </w:r>
      <w:r>
        <w:t xml:space="preserve"> </w:t>
      </w:r>
      <w:r w:rsidRPr="00AE44FA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2828FCA5" w14:textId="77777777" w:rsidR="009B78C8" w:rsidRPr="00FE545C" w:rsidRDefault="009B78C8" w:rsidP="009B78C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47711B82" w14:textId="77777777" w:rsidR="009B78C8" w:rsidRPr="00664B34" w:rsidRDefault="009B78C8" w:rsidP="009B78C8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Pr="00664B34">
        <w:rPr>
          <w:b w:val="0"/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593934B3" w14:textId="77777777" w:rsidR="009B78C8" w:rsidRPr="00FE545C" w:rsidRDefault="009B78C8" w:rsidP="009B78C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72113EF2" w14:textId="77777777" w:rsidR="009B78C8" w:rsidRDefault="009B78C8" w:rsidP="009B78C8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1AA8C4F4" w14:textId="77777777" w:rsidR="009B78C8" w:rsidRPr="006666C9" w:rsidRDefault="009B78C8" w:rsidP="009B78C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7987292" w14:textId="77777777" w:rsidR="009B78C8" w:rsidRDefault="009B78C8" w:rsidP="009B78C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666C9">
        <w:rPr>
          <w:color w:val="000000"/>
          <w:sz w:val="22"/>
          <w:szCs w:val="22"/>
        </w:rPr>
        <w:t xml:space="preserve"> i nie wnosimy do nich żadnych zastrzeżeń.</w:t>
      </w:r>
    </w:p>
    <w:p w14:paraId="01406686" w14:textId="77777777" w:rsidR="009B78C8" w:rsidRPr="00130FCC" w:rsidRDefault="009B78C8" w:rsidP="009B78C8">
      <w:pPr>
        <w:pStyle w:val="Akapitzlist"/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b/>
          <w:bCs/>
          <w:iCs/>
          <w:spacing w:val="-3"/>
          <w:sz w:val="22"/>
          <w:szCs w:val="22"/>
          <w:lang w:eastAsia="ar-SA"/>
        </w:rPr>
      </w:pPr>
      <w:r w:rsidRPr="00272946">
        <w:rPr>
          <w:rFonts w:eastAsia="Calibri"/>
          <w:b/>
          <w:bCs/>
          <w:spacing w:val="-3"/>
          <w:sz w:val="22"/>
          <w:szCs w:val="22"/>
          <w:lang w:eastAsia="ar-SA"/>
        </w:rPr>
        <w:t>Oświadczamy, że oferowany przedmiot zamówienia jest fabrycznie nowy (nieużywany).</w:t>
      </w:r>
    </w:p>
    <w:p w14:paraId="1EA9D52F" w14:textId="77777777" w:rsidR="009B78C8" w:rsidRPr="006666C9" w:rsidRDefault="009B78C8" w:rsidP="009B78C8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4642FE2" w14:textId="77777777" w:rsidR="009B78C8" w:rsidRPr="006666C9" w:rsidRDefault="009B78C8" w:rsidP="009B78C8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28DE534" w14:textId="77777777" w:rsidR="009B78C8" w:rsidRPr="006666C9" w:rsidRDefault="009B78C8" w:rsidP="009B78C8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89ED3EE" w14:textId="77777777" w:rsidR="009B78C8" w:rsidRPr="006666C9" w:rsidRDefault="009B78C8" w:rsidP="009B78C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B78C8" w:rsidRPr="006666C9" w14:paraId="03E0E160" w14:textId="77777777" w:rsidTr="005E54F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353BB5" w14:textId="77777777" w:rsidR="009B78C8" w:rsidRPr="006666C9" w:rsidRDefault="009B78C8" w:rsidP="005E54F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407E52" w14:textId="77777777" w:rsidR="009B78C8" w:rsidRPr="006666C9" w:rsidRDefault="009B78C8" w:rsidP="005E54F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 xml:space="preserve">Opis części zamówienia, którą wykonawca </w:t>
            </w:r>
          </w:p>
          <w:p w14:paraId="463AFB63" w14:textId="77777777" w:rsidR="009B78C8" w:rsidRPr="006666C9" w:rsidRDefault="009B78C8" w:rsidP="005E54F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CAD882" w14:textId="77777777" w:rsidR="009B78C8" w:rsidRPr="006666C9" w:rsidRDefault="009B78C8" w:rsidP="005E54F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Nazwa podwykonawcy</w:t>
            </w:r>
            <w:r w:rsidRPr="006666C9">
              <w:rPr>
                <w:sz w:val="18"/>
                <w:szCs w:val="22"/>
              </w:rPr>
              <w:br/>
              <w:t>(o ile jest znana)</w:t>
            </w:r>
          </w:p>
        </w:tc>
      </w:tr>
      <w:tr w:rsidR="009B78C8" w:rsidRPr="006666C9" w14:paraId="04418D94" w14:textId="77777777" w:rsidTr="005E54F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32D3CC" w14:textId="77777777" w:rsidR="009B78C8" w:rsidRPr="006666C9" w:rsidRDefault="009B78C8" w:rsidP="005E54F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43497" w14:textId="77777777" w:rsidR="009B78C8" w:rsidRPr="006666C9" w:rsidRDefault="009B78C8" w:rsidP="005E54F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26BE1" w14:textId="77777777" w:rsidR="009B78C8" w:rsidRPr="006666C9" w:rsidRDefault="009B78C8" w:rsidP="005E54F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9B78C8" w:rsidRPr="006666C9" w14:paraId="2FB25754" w14:textId="77777777" w:rsidTr="005E54F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E11D63" w14:textId="77777777" w:rsidR="009B78C8" w:rsidRPr="006666C9" w:rsidRDefault="009B78C8" w:rsidP="005E54F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3148C4" w14:textId="77777777" w:rsidR="009B78C8" w:rsidRPr="006666C9" w:rsidRDefault="009B78C8" w:rsidP="005E54F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C14CF6" w14:textId="77777777" w:rsidR="009B78C8" w:rsidRPr="006666C9" w:rsidRDefault="009B78C8" w:rsidP="005E54F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7CD02D0" w14:textId="77777777" w:rsidR="009B78C8" w:rsidRPr="00EB697F" w:rsidRDefault="009B78C8" w:rsidP="009B78C8">
      <w:pPr>
        <w:pStyle w:val="Akapitzlist"/>
        <w:numPr>
          <w:ilvl w:val="0"/>
          <w:numId w:val="1"/>
        </w:numPr>
        <w:spacing w:before="120" w:after="120" w:line="276" w:lineRule="auto"/>
        <w:jc w:val="both"/>
        <w:rPr>
          <w:sz w:val="22"/>
          <w:szCs w:val="22"/>
        </w:rPr>
      </w:pPr>
      <w:r w:rsidRPr="00EB697F">
        <w:rPr>
          <w:sz w:val="22"/>
          <w:szCs w:val="22"/>
        </w:rPr>
        <w:t>Oświadczenie, w przypadku wykonawców wspólnie ubiegających się o udzielenie zamówienia (Konsorcjum, S.C.) zgodne z pkt 10.2 SWZ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5"/>
        <w:gridCol w:w="2410"/>
        <w:gridCol w:w="6125"/>
      </w:tblGrid>
      <w:tr w:rsidR="009B78C8" w:rsidRPr="00EB697F" w14:paraId="0B8C48EE" w14:textId="77777777" w:rsidTr="005E54F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1C279" w14:textId="77777777" w:rsidR="009B78C8" w:rsidRPr="00EB697F" w:rsidRDefault="009B78C8" w:rsidP="005E54F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EB697F">
              <w:rPr>
                <w:sz w:val="22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E7EC9" w14:textId="77777777" w:rsidR="009B78C8" w:rsidRPr="00EB697F" w:rsidRDefault="009B78C8" w:rsidP="005E54F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EB697F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2D543" w14:textId="77777777" w:rsidR="009B78C8" w:rsidRPr="00EB697F" w:rsidRDefault="009B78C8" w:rsidP="005E54F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EB697F">
              <w:rPr>
                <w:sz w:val="22"/>
                <w:szCs w:val="22"/>
              </w:rPr>
              <w:t xml:space="preserve">Dostawa (zakres), którą wykonają poszczególni wykonawcy </w:t>
            </w:r>
          </w:p>
        </w:tc>
      </w:tr>
      <w:tr w:rsidR="009B78C8" w:rsidRPr="00EB697F" w14:paraId="55D85BB4" w14:textId="77777777" w:rsidTr="005E54F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680EB" w14:textId="77777777" w:rsidR="009B78C8" w:rsidRPr="00EB697F" w:rsidRDefault="009B78C8" w:rsidP="005E54F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EB697F"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C8287" w14:textId="77777777" w:rsidR="009B78C8" w:rsidRPr="00EB697F" w:rsidRDefault="009B78C8" w:rsidP="005E54F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82FA2" w14:textId="77777777" w:rsidR="009B78C8" w:rsidRPr="00EB697F" w:rsidRDefault="009B78C8" w:rsidP="005E54F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</w:tr>
      <w:tr w:rsidR="009B78C8" w:rsidRPr="00EB697F" w14:paraId="61482691" w14:textId="77777777" w:rsidTr="005E54F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2F0EA" w14:textId="77777777" w:rsidR="009B78C8" w:rsidRPr="00EB697F" w:rsidRDefault="009B78C8" w:rsidP="005E54F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EB697F"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129C1" w14:textId="77777777" w:rsidR="009B78C8" w:rsidRPr="00EB697F" w:rsidRDefault="009B78C8" w:rsidP="005E54F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BCEC4" w14:textId="77777777" w:rsidR="009B78C8" w:rsidRPr="00EB697F" w:rsidRDefault="009B78C8" w:rsidP="005E54F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27FC8223" w14:textId="77777777" w:rsidR="009B78C8" w:rsidRDefault="009B78C8" w:rsidP="009B78C8">
      <w:pPr>
        <w:jc w:val="both"/>
        <w:rPr>
          <w:sz w:val="22"/>
          <w:szCs w:val="22"/>
        </w:rPr>
      </w:pPr>
    </w:p>
    <w:p w14:paraId="1D193D0D" w14:textId="77777777" w:rsidR="009B78C8" w:rsidRPr="006666C9" w:rsidRDefault="009B78C8" w:rsidP="009B78C8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Upoważnionymi do reprezentowania naszej firmy są następujące osoby:</w:t>
      </w:r>
    </w:p>
    <w:p w14:paraId="6C47E85F" w14:textId="77777777" w:rsidR="009B78C8" w:rsidRPr="006666C9" w:rsidRDefault="009B78C8" w:rsidP="009B78C8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1DAA7DC0" w14:textId="77777777" w:rsidR="009B78C8" w:rsidRPr="006666C9" w:rsidRDefault="009B78C8" w:rsidP="009B78C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30A6DE55" w14:textId="77777777" w:rsidR="009B78C8" w:rsidRPr="006666C9" w:rsidRDefault="009B78C8" w:rsidP="009B78C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0CAC2378" w14:textId="77777777" w:rsidR="009B78C8" w:rsidRPr="006666C9" w:rsidRDefault="009B78C8" w:rsidP="009B78C8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upoważnienie dla powyżej wskazanych osób wynika z następującego (</w:t>
      </w:r>
      <w:proofErr w:type="spellStart"/>
      <w:r w:rsidRPr="006666C9">
        <w:rPr>
          <w:sz w:val="22"/>
          <w:szCs w:val="22"/>
        </w:rPr>
        <w:t>ych</w:t>
      </w:r>
      <w:proofErr w:type="spellEnd"/>
      <w:r w:rsidRPr="006666C9">
        <w:rPr>
          <w:sz w:val="22"/>
          <w:szCs w:val="22"/>
        </w:rPr>
        <w:t>) dokumentu(ów)</w:t>
      </w:r>
    </w:p>
    <w:p w14:paraId="42D97C19" w14:textId="77777777" w:rsidR="009B78C8" w:rsidRPr="006666C9" w:rsidRDefault="009B78C8" w:rsidP="009B78C8">
      <w:p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C7AAC31" w14:textId="77777777" w:rsidR="009B78C8" w:rsidRPr="006666C9" w:rsidRDefault="009B78C8" w:rsidP="009B78C8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załącznikami do niniejszej oferty są:</w:t>
      </w:r>
    </w:p>
    <w:p w14:paraId="792C96DC" w14:textId="77777777" w:rsidR="009B78C8" w:rsidRPr="006666C9" w:rsidRDefault="009B78C8" w:rsidP="009B78C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3EA46591" w14:textId="77777777" w:rsidR="009B78C8" w:rsidRPr="006666C9" w:rsidRDefault="009B78C8" w:rsidP="009B78C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43D93807" w14:textId="77777777" w:rsidR="009B78C8" w:rsidRPr="006666C9" w:rsidRDefault="009B78C8" w:rsidP="009B78C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F4741E6" w14:textId="77777777" w:rsidR="009B78C8" w:rsidRPr="00130FCC" w:rsidRDefault="009B78C8" w:rsidP="009B78C8">
      <w:pPr>
        <w:spacing w:line="360" w:lineRule="auto"/>
        <w:jc w:val="both"/>
        <w:rPr>
          <w:sz w:val="22"/>
          <w:szCs w:val="22"/>
        </w:rPr>
      </w:pP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33AC92CC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sectPr w:rsidR="008D2AB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A86E94" w14:textId="77777777" w:rsidR="00CF0BB5" w:rsidRDefault="00CF0BB5">
      <w:r>
        <w:separator/>
      </w:r>
    </w:p>
  </w:endnote>
  <w:endnote w:type="continuationSeparator" w:id="0">
    <w:p w14:paraId="23E2E365" w14:textId="77777777" w:rsidR="00CF0BB5" w:rsidRDefault="00CF0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6337A" w14:textId="77777777" w:rsidR="00BF2E16" w:rsidRDefault="00BF2E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92BD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8BDBF" w14:textId="77777777" w:rsidR="00BF2E16" w:rsidRDefault="00BF2E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F5DF78" w14:textId="77777777" w:rsidR="00CF0BB5" w:rsidRDefault="00CF0BB5">
      <w:r>
        <w:separator/>
      </w:r>
    </w:p>
  </w:footnote>
  <w:footnote w:type="continuationSeparator" w:id="0">
    <w:p w14:paraId="5CA96B7A" w14:textId="77777777" w:rsidR="00CF0BB5" w:rsidRDefault="00CF0B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2A2F2" w14:textId="77777777" w:rsidR="00BF2E16" w:rsidRDefault="00BF2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8BD2F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917DB" w14:textId="77777777" w:rsidR="00BF2E16" w:rsidRDefault="00BF2E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3022859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96492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2194057">
    <w:abstractNumId w:val="0"/>
  </w:num>
  <w:num w:numId="4" w16cid:durableId="2235687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0BB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60405"/>
    <w:rsid w:val="00495E4D"/>
    <w:rsid w:val="004B7300"/>
    <w:rsid w:val="004C62BD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400CA"/>
    <w:rsid w:val="00960163"/>
    <w:rsid w:val="00970FE4"/>
    <w:rsid w:val="009B78C8"/>
    <w:rsid w:val="00A0022B"/>
    <w:rsid w:val="00A346FE"/>
    <w:rsid w:val="00A47B4D"/>
    <w:rsid w:val="00A83018"/>
    <w:rsid w:val="00B774DC"/>
    <w:rsid w:val="00BF2E16"/>
    <w:rsid w:val="00C969A6"/>
    <w:rsid w:val="00CA7D36"/>
    <w:rsid w:val="00CF0BB5"/>
    <w:rsid w:val="00D24208"/>
    <w:rsid w:val="00D60C38"/>
    <w:rsid w:val="00D66893"/>
    <w:rsid w:val="00D90ACB"/>
    <w:rsid w:val="00DC1500"/>
    <w:rsid w:val="00E44371"/>
    <w:rsid w:val="00E821B2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7049B7"/>
  <w15:chartTrackingRefBased/>
  <w15:docId w15:val="{83A145C4-A5FF-4139-8E31-0F1F64DBF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9B78C8"/>
    <w:pPr>
      <w:ind w:left="720"/>
      <w:contextualSpacing/>
    </w:pPr>
  </w:style>
  <w:style w:type="table" w:styleId="Tabela-Siatka">
    <w:name w:val="Table Grid"/>
    <w:basedOn w:val="Standardowy"/>
    <w:rsid w:val="009B78C8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545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2023-10-03T12:40:00Z</cp:lastPrinted>
  <dcterms:created xsi:type="dcterms:W3CDTF">2023-10-03T12:40:00Z</dcterms:created>
  <dcterms:modified xsi:type="dcterms:W3CDTF">2023-10-03T12:40:00Z</dcterms:modified>
</cp:coreProperties>
</file>