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737" w:rsidRPr="009432A1" w:rsidRDefault="004B2B3C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4B2B3C">
        <w:rPr>
          <w:rFonts w:ascii="Arial" w:hAnsi="Arial" w:cs="Arial"/>
          <w:sz w:val="24"/>
          <w:szCs w:val="24"/>
        </w:rPr>
        <w:t>Bydgoszcz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4B2B3C">
        <w:rPr>
          <w:rFonts w:ascii="Arial" w:hAnsi="Arial" w:cs="Arial"/>
          <w:sz w:val="24"/>
          <w:szCs w:val="24"/>
        </w:rPr>
        <w:t>2023-10-06</w:t>
      </w:r>
    </w:p>
    <w:p w:rsidR="00986737" w:rsidRPr="009432A1" w:rsidRDefault="004B2B3C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B2B3C">
        <w:rPr>
          <w:rFonts w:ascii="Arial" w:hAnsi="Arial" w:cs="Arial"/>
          <w:b/>
          <w:bCs/>
          <w:sz w:val="24"/>
          <w:szCs w:val="24"/>
        </w:rPr>
        <w:t>10WSzKzP SPZOZ</w:t>
      </w:r>
    </w:p>
    <w:p w:rsidR="00986737" w:rsidRPr="009432A1" w:rsidRDefault="004B2B3C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4B2B3C">
        <w:rPr>
          <w:rFonts w:ascii="Arial" w:hAnsi="Arial" w:cs="Arial"/>
          <w:sz w:val="24"/>
          <w:szCs w:val="24"/>
        </w:rPr>
        <w:t>Powstańców Warszawy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4B2B3C">
        <w:rPr>
          <w:rFonts w:ascii="Arial" w:hAnsi="Arial" w:cs="Arial"/>
          <w:sz w:val="24"/>
          <w:szCs w:val="24"/>
        </w:rPr>
        <w:t>5</w:t>
      </w:r>
    </w:p>
    <w:p w:rsidR="00986737" w:rsidRPr="009432A1" w:rsidRDefault="004B2B3C" w:rsidP="00986737">
      <w:pPr>
        <w:rPr>
          <w:rFonts w:ascii="Arial" w:hAnsi="Arial" w:cs="Arial"/>
          <w:sz w:val="24"/>
          <w:szCs w:val="24"/>
        </w:rPr>
      </w:pPr>
      <w:r w:rsidRPr="004B2B3C">
        <w:rPr>
          <w:rFonts w:ascii="Arial" w:hAnsi="Arial" w:cs="Arial"/>
          <w:sz w:val="24"/>
          <w:szCs w:val="24"/>
        </w:rPr>
        <w:t>85-681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4B2B3C">
        <w:rPr>
          <w:rFonts w:ascii="Arial" w:hAnsi="Arial" w:cs="Arial"/>
          <w:sz w:val="24"/>
          <w:szCs w:val="24"/>
        </w:rPr>
        <w:t>Bydgoszcz</w:t>
      </w:r>
    </w:p>
    <w:p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86737" w:rsidRPr="009432A1" w:rsidRDefault="00986737" w:rsidP="00141458">
      <w:pPr>
        <w:spacing w:after="36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141458" w:rsidRDefault="00141458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141458">
        <w:trPr>
          <w:trHeight w:val="173"/>
        </w:trPr>
        <w:tc>
          <w:tcPr>
            <w:tcW w:w="2269" w:type="dxa"/>
            <w:shd w:val="clear" w:color="auto" w:fill="auto"/>
          </w:tcPr>
          <w:p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141458" w:rsidRDefault="004B2B3C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41458">
              <w:rPr>
                <w:rFonts w:ascii="Arial" w:hAnsi="Arial" w:cs="Arial"/>
                <w:b/>
                <w:bCs/>
                <w:sz w:val="24"/>
                <w:szCs w:val="24"/>
              </w:rPr>
              <w:t>Przeglądy i wzorcowania, testy sprzętu i aparatury medycznej</w:t>
            </w:r>
            <w:r w:rsidR="00986737" w:rsidRPr="00141458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</w:tc>
      </w:tr>
      <w:tr w:rsidR="004B2B3C" w:rsidRPr="004E4B64" w:rsidTr="004D109A">
        <w:tc>
          <w:tcPr>
            <w:tcW w:w="2269" w:type="dxa"/>
            <w:shd w:val="clear" w:color="auto" w:fill="auto"/>
          </w:tcPr>
          <w:p w:rsidR="004B2B3C" w:rsidRPr="004E4B64" w:rsidRDefault="004B2B3C" w:rsidP="004D109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B2B3C" w:rsidRPr="00141458" w:rsidRDefault="004B2B3C" w:rsidP="004D109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41458">
              <w:rPr>
                <w:rFonts w:ascii="Arial" w:hAnsi="Arial" w:cs="Arial"/>
                <w:b/>
                <w:bCs/>
                <w:sz w:val="24"/>
                <w:szCs w:val="24"/>
              </w:rPr>
              <w:t>93/2023</w:t>
            </w:r>
          </w:p>
        </w:tc>
      </w:tr>
    </w:tbl>
    <w:p w:rsidR="00A80738" w:rsidRPr="00141458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Cs w:val="24"/>
        </w:rPr>
      </w:pPr>
    </w:p>
    <w:p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4B2B3C" w:rsidRPr="004B2B3C">
        <w:rPr>
          <w:rFonts w:ascii="Arial" w:hAnsi="Arial" w:cs="Arial"/>
          <w:sz w:val="24"/>
          <w:szCs w:val="24"/>
        </w:rPr>
        <w:t>(</w:t>
      </w:r>
      <w:proofErr w:type="spellStart"/>
      <w:r w:rsidR="004B2B3C" w:rsidRPr="004B2B3C">
        <w:rPr>
          <w:rFonts w:ascii="Arial" w:hAnsi="Arial" w:cs="Arial"/>
          <w:sz w:val="24"/>
          <w:szCs w:val="24"/>
        </w:rPr>
        <w:t>t.j</w:t>
      </w:r>
      <w:proofErr w:type="spellEnd"/>
      <w:r w:rsidR="004B2B3C" w:rsidRPr="004B2B3C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4B2B3C" w:rsidRPr="004B2B3C">
        <w:rPr>
          <w:rFonts w:ascii="Arial" w:hAnsi="Arial" w:cs="Arial"/>
          <w:sz w:val="24"/>
          <w:szCs w:val="24"/>
        </w:rPr>
        <w:t>06/10/2023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4B2B3C" w:rsidRPr="004B2B3C">
        <w:rPr>
          <w:rFonts w:ascii="Arial" w:hAnsi="Arial" w:cs="Arial"/>
          <w:sz w:val="24"/>
          <w:szCs w:val="24"/>
        </w:rPr>
        <w:t>09:00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B2B3C" w:rsidRPr="00BB547B" w:rsidTr="004D109A">
        <w:tc>
          <w:tcPr>
            <w:tcW w:w="1276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4B2B3C" w:rsidRPr="00986737" w:rsidRDefault="004B2B3C" w:rsidP="004D109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Optyczny serwis Karol Jańczak</w:t>
            </w:r>
          </w:p>
          <w:p w:rsidR="004B2B3C" w:rsidRPr="00986737" w:rsidRDefault="004B2B3C" w:rsidP="004D109A">
            <w:pPr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Franciszkańska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2B3C">
              <w:rPr>
                <w:rFonts w:ascii="Arial" w:hAnsi="Arial" w:cs="Arial"/>
                <w:sz w:val="24"/>
                <w:szCs w:val="24"/>
              </w:rPr>
              <w:t>101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B2B3C" w:rsidRPr="00986737" w:rsidRDefault="004B2B3C" w:rsidP="004D109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75-255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2B3C">
              <w:rPr>
                <w:rFonts w:ascii="Arial" w:hAnsi="Arial" w:cs="Arial"/>
                <w:sz w:val="24"/>
                <w:szCs w:val="24"/>
              </w:rPr>
              <w:t>Koszalin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450.00 zł</w:t>
            </w:r>
          </w:p>
        </w:tc>
      </w:tr>
      <w:tr w:rsidR="004B2B3C" w:rsidRPr="00BB547B" w:rsidTr="004D109A">
        <w:tc>
          <w:tcPr>
            <w:tcW w:w="1276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4B2B3C" w:rsidRPr="00986737" w:rsidRDefault="004B2B3C" w:rsidP="004D109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Optyczny serwis Karol Jańczak</w:t>
            </w:r>
          </w:p>
          <w:p w:rsidR="004B2B3C" w:rsidRPr="00986737" w:rsidRDefault="004B2B3C" w:rsidP="004D109A">
            <w:pPr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Franciszkańska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2B3C">
              <w:rPr>
                <w:rFonts w:ascii="Arial" w:hAnsi="Arial" w:cs="Arial"/>
                <w:sz w:val="24"/>
                <w:szCs w:val="24"/>
              </w:rPr>
              <w:t>101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B2B3C" w:rsidRPr="00986737" w:rsidRDefault="004B2B3C" w:rsidP="004D109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75-255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2B3C">
              <w:rPr>
                <w:rFonts w:ascii="Arial" w:hAnsi="Arial" w:cs="Arial"/>
                <w:sz w:val="24"/>
                <w:szCs w:val="24"/>
              </w:rPr>
              <w:t>Koszalin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450.00 zł</w:t>
            </w:r>
          </w:p>
        </w:tc>
      </w:tr>
      <w:tr w:rsidR="004B2B3C" w:rsidRPr="00BB547B" w:rsidTr="004D109A">
        <w:tc>
          <w:tcPr>
            <w:tcW w:w="1276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:rsidR="004B2B3C" w:rsidRPr="00986737" w:rsidRDefault="004B2B3C" w:rsidP="004D109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Optyczny serwis Karol Jańczak</w:t>
            </w:r>
          </w:p>
          <w:p w:rsidR="004B2B3C" w:rsidRPr="00986737" w:rsidRDefault="004B2B3C" w:rsidP="004D109A">
            <w:pPr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Franciszkańska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2B3C">
              <w:rPr>
                <w:rFonts w:ascii="Arial" w:hAnsi="Arial" w:cs="Arial"/>
                <w:sz w:val="24"/>
                <w:szCs w:val="24"/>
              </w:rPr>
              <w:t>101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B2B3C" w:rsidRPr="00986737" w:rsidRDefault="004B2B3C" w:rsidP="004D109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75-255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2B3C">
              <w:rPr>
                <w:rFonts w:ascii="Arial" w:hAnsi="Arial" w:cs="Arial"/>
                <w:sz w:val="24"/>
                <w:szCs w:val="24"/>
              </w:rPr>
              <w:t>Koszalin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900.00 zł</w:t>
            </w:r>
          </w:p>
        </w:tc>
      </w:tr>
      <w:tr w:rsidR="004B2B3C" w:rsidRPr="00BB547B" w:rsidTr="004D109A">
        <w:tc>
          <w:tcPr>
            <w:tcW w:w="1276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:rsidR="004B2B3C" w:rsidRPr="00986737" w:rsidRDefault="004B2B3C" w:rsidP="004D109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B2B3C">
              <w:rPr>
                <w:rFonts w:ascii="Arial" w:hAnsi="Arial" w:cs="Arial"/>
                <w:sz w:val="24"/>
                <w:szCs w:val="24"/>
              </w:rPr>
              <w:t>SEQme</w:t>
            </w:r>
            <w:proofErr w:type="spellEnd"/>
            <w:r w:rsidRPr="004B2B3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B2B3C">
              <w:rPr>
                <w:rFonts w:ascii="Arial" w:hAnsi="Arial" w:cs="Arial"/>
                <w:sz w:val="24"/>
                <w:szCs w:val="24"/>
              </w:rPr>
              <w:t>s.r.o</w:t>
            </w:r>
            <w:proofErr w:type="spellEnd"/>
            <w:r w:rsidRPr="004B2B3C">
              <w:rPr>
                <w:rFonts w:ascii="Arial" w:hAnsi="Arial" w:cs="Arial"/>
                <w:sz w:val="24"/>
                <w:szCs w:val="24"/>
              </w:rPr>
              <w:t>. Sp. z o.o. Oddział w Polsce</w:t>
            </w:r>
          </w:p>
          <w:p w:rsidR="004B2B3C" w:rsidRPr="00986737" w:rsidRDefault="004B2B3C" w:rsidP="004D109A">
            <w:pPr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ul. Trębacka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2B3C">
              <w:rPr>
                <w:rFonts w:ascii="Arial" w:hAnsi="Arial" w:cs="Arial"/>
                <w:sz w:val="24"/>
                <w:szCs w:val="24"/>
              </w:rPr>
              <w:t>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B2B3C" w:rsidRPr="00986737" w:rsidRDefault="004B2B3C" w:rsidP="004D109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00-074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2B3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9 840.00 zł</w:t>
            </w:r>
          </w:p>
        </w:tc>
      </w:tr>
      <w:tr w:rsidR="004B2B3C" w:rsidRPr="00BB547B" w:rsidTr="004D109A">
        <w:tc>
          <w:tcPr>
            <w:tcW w:w="1276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:rsidR="004B2B3C" w:rsidRPr="00986737" w:rsidRDefault="004B2B3C" w:rsidP="004D109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B2B3C">
              <w:rPr>
                <w:rFonts w:ascii="Arial" w:hAnsi="Arial" w:cs="Arial"/>
                <w:sz w:val="24"/>
                <w:szCs w:val="24"/>
              </w:rPr>
              <w:t>SEQme</w:t>
            </w:r>
            <w:proofErr w:type="spellEnd"/>
            <w:r w:rsidRPr="004B2B3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B2B3C">
              <w:rPr>
                <w:rFonts w:ascii="Arial" w:hAnsi="Arial" w:cs="Arial"/>
                <w:sz w:val="24"/>
                <w:szCs w:val="24"/>
              </w:rPr>
              <w:t>s.r.o</w:t>
            </w:r>
            <w:proofErr w:type="spellEnd"/>
            <w:r w:rsidRPr="004B2B3C">
              <w:rPr>
                <w:rFonts w:ascii="Arial" w:hAnsi="Arial" w:cs="Arial"/>
                <w:sz w:val="24"/>
                <w:szCs w:val="24"/>
              </w:rPr>
              <w:t>. Sp. z o.o. Oddział w Polsce</w:t>
            </w:r>
          </w:p>
          <w:p w:rsidR="004B2B3C" w:rsidRPr="00986737" w:rsidRDefault="004B2B3C" w:rsidP="004D109A">
            <w:pPr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ul. Trębacka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2B3C">
              <w:rPr>
                <w:rFonts w:ascii="Arial" w:hAnsi="Arial" w:cs="Arial"/>
                <w:sz w:val="24"/>
                <w:szCs w:val="24"/>
              </w:rPr>
              <w:t>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B2B3C" w:rsidRPr="00986737" w:rsidRDefault="004B2B3C" w:rsidP="004D109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00-074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2B3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46 740.00 zł</w:t>
            </w:r>
          </w:p>
        </w:tc>
      </w:tr>
      <w:tr w:rsidR="004B2B3C" w:rsidRPr="00BB547B" w:rsidTr="004D109A">
        <w:tc>
          <w:tcPr>
            <w:tcW w:w="1276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4B2B3C" w:rsidRPr="00986737" w:rsidRDefault="004B2B3C" w:rsidP="004D109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ELMIKO MEDICAL SP. Z O.O.</w:t>
            </w:r>
          </w:p>
          <w:p w:rsidR="004B2B3C" w:rsidRPr="00986737" w:rsidRDefault="004B2B3C" w:rsidP="004D109A">
            <w:pPr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Poleczki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2B3C">
              <w:rPr>
                <w:rFonts w:ascii="Arial" w:hAnsi="Arial" w:cs="Arial"/>
                <w:sz w:val="24"/>
                <w:szCs w:val="24"/>
              </w:rPr>
              <w:t>29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B2B3C" w:rsidRPr="00986737" w:rsidRDefault="004B2B3C" w:rsidP="004D109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02-822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2B3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10 497.60 zł</w:t>
            </w:r>
          </w:p>
        </w:tc>
      </w:tr>
      <w:tr w:rsidR="004B2B3C" w:rsidRPr="00BB547B" w:rsidTr="004D109A">
        <w:tc>
          <w:tcPr>
            <w:tcW w:w="1276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:rsidR="004B2B3C" w:rsidRPr="00986737" w:rsidRDefault="004B2B3C" w:rsidP="004D109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B2B3C">
              <w:rPr>
                <w:rFonts w:ascii="Arial" w:hAnsi="Arial" w:cs="Arial"/>
                <w:sz w:val="24"/>
                <w:szCs w:val="24"/>
              </w:rPr>
              <w:t>Paramedica</w:t>
            </w:r>
            <w:proofErr w:type="spellEnd"/>
            <w:r w:rsidRPr="004B2B3C">
              <w:rPr>
                <w:rFonts w:ascii="Arial" w:hAnsi="Arial" w:cs="Arial"/>
                <w:sz w:val="24"/>
                <w:szCs w:val="24"/>
              </w:rPr>
              <w:t xml:space="preserve"> Polska Sp. z o.o. Sp.k.</w:t>
            </w:r>
          </w:p>
          <w:p w:rsidR="004B2B3C" w:rsidRPr="00986737" w:rsidRDefault="004B2B3C" w:rsidP="004D109A">
            <w:pPr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ul. Farbiarska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2B3C">
              <w:rPr>
                <w:rFonts w:ascii="Arial" w:hAnsi="Arial" w:cs="Arial"/>
                <w:sz w:val="24"/>
                <w:szCs w:val="24"/>
              </w:rPr>
              <w:t>47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B2B3C" w:rsidRPr="00986737" w:rsidRDefault="004B2B3C" w:rsidP="004D109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02-862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2B3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3 736.80 zł</w:t>
            </w:r>
          </w:p>
        </w:tc>
      </w:tr>
      <w:tr w:rsidR="004B2B3C" w:rsidRPr="00BB547B" w:rsidTr="004D109A">
        <w:tc>
          <w:tcPr>
            <w:tcW w:w="1276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3969" w:type="dxa"/>
            <w:shd w:val="clear" w:color="auto" w:fill="auto"/>
          </w:tcPr>
          <w:p w:rsidR="004B2B3C" w:rsidRPr="00986737" w:rsidRDefault="004B2B3C" w:rsidP="004D109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B2B3C">
              <w:rPr>
                <w:rFonts w:ascii="Arial" w:hAnsi="Arial" w:cs="Arial"/>
                <w:sz w:val="24"/>
                <w:szCs w:val="24"/>
              </w:rPr>
              <w:t>Paramedica</w:t>
            </w:r>
            <w:proofErr w:type="spellEnd"/>
            <w:r w:rsidRPr="004B2B3C">
              <w:rPr>
                <w:rFonts w:ascii="Arial" w:hAnsi="Arial" w:cs="Arial"/>
                <w:sz w:val="24"/>
                <w:szCs w:val="24"/>
              </w:rPr>
              <w:t xml:space="preserve"> Polska Sp. z o.o. Sp.k.</w:t>
            </w:r>
          </w:p>
          <w:p w:rsidR="004B2B3C" w:rsidRPr="00986737" w:rsidRDefault="004B2B3C" w:rsidP="004D109A">
            <w:pPr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ul. Farbiarska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2B3C">
              <w:rPr>
                <w:rFonts w:ascii="Arial" w:hAnsi="Arial" w:cs="Arial"/>
                <w:sz w:val="24"/>
                <w:szCs w:val="24"/>
              </w:rPr>
              <w:t>47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B2B3C" w:rsidRPr="00986737" w:rsidRDefault="004B2B3C" w:rsidP="004D109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02-862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2B3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3 931.20 zł</w:t>
            </w:r>
          </w:p>
        </w:tc>
      </w:tr>
      <w:tr w:rsidR="004B2B3C" w:rsidRPr="00BB547B" w:rsidTr="004D109A">
        <w:tc>
          <w:tcPr>
            <w:tcW w:w="1276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4B2B3C" w:rsidRPr="00986737" w:rsidRDefault="004B2B3C" w:rsidP="004D109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HLM Serwis Sławomir Piotrowski</w:t>
            </w:r>
          </w:p>
          <w:p w:rsidR="004B2B3C" w:rsidRPr="00986737" w:rsidRDefault="004B2B3C" w:rsidP="004D109A">
            <w:pPr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Kościelna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2B3C">
              <w:rPr>
                <w:rFonts w:ascii="Arial" w:hAnsi="Arial" w:cs="Arial"/>
                <w:sz w:val="24"/>
                <w:szCs w:val="24"/>
              </w:rPr>
              <w:t>64/8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B2B3C" w:rsidRPr="00986737" w:rsidRDefault="004B2B3C" w:rsidP="004D109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05-200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2B3C">
              <w:rPr>
                <w:rFonts w:ascii="Arial" w:hAnsi="Arial" w:cs="Arial"/>
                <w:sz w:val="24"/>
                <w:szCs w:val="24"/>
              </w:rPr>
              <w:t>Wołomin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37 291.35 zł</w:t>
            </w:r>
          </w:p>
        </w:tc>
      </w:tr>
      <w:tr w:rsidR="004B2B3C" w:rsidRPr="00BB547B" w:rsidTr="004D109A">
        <w:tc>
          <w:tcPr>
            <w:tcW w:w="1276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4B2B3C" w:rsidRPr="00986737" w:rsidRDefault="004B2B3C" w:rsidP="004D109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HLM Serwis Sławomir Piotrowski</w:t>
            </w:r>
          </w:p>
          <w:p w:rsidR="004B2B3C" w:rsidRPr="00986737" w:rsidRDefault="004B2B3C" w:rsidP="004D109A">
            <w:pPr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Kościelna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2B3C">
              <w:rPr>
                <w:rFonts w:ascii="Arial" w:hAnsi="Arial" w:cs="Arial"/>
                <w:sz w:val="24"/>
                <w:szCs w:val="24"/>
              </w:rPr>
              <w:t>64/8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B2B3C" w:rsidRPr="00986737" w:rsidRDefault="004B2B3C" w:rsidP="004D109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05-200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2B3C">
              <w:rPr>
                <w:rFonts w:ascii="Arial" w:hAnsi="Arial" w:cs="Arial"/>
                <w:sz w:val="24"/>
                <w:szCs w:val="24"/>
              </w:rPr>
              <w:t>Wołomin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44 975.48 zł</w:t>
            </w:r>
          </w:p>
        </w:tc>
      </w:tr>
      <w:tr w:rsidR="004B2B3C" w:rsidRPr="00BB547B" w:rsidTr="004D109A">
        <w:tc>
          <w:tcPr>
            <w:tcW w:w="1276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3969" w:type="dxa"/>
            <w:shd w:val="clear" w:color="auto" w:fill="auto"/>
          </w:tcPr>
          <w:p w:rsidR="004B2B3C" w:rsidRPr="00986737" w:rsidRDefault="004B2B3C" w:rsidP="004D109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B2B3C">
              <w:rPr>
                <w:rFonts w:ascii="Arial" w:hAnsi="Arial" w:cs="Arial"/>
                <w:sz w:val="24"/>
                <w:szCs w:val="24"/>
              </w:rPr>
              <w:t>Medikol</w:t>
            </w:r>
            <w:proofErr w:type="spellEnd"/>
            <w:r w:rsidRPr="004B2B3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B2B3C">
              <w:rPr>
                <w:rFonts w:ascii="Arial" w:hAnsi="Arial" w:cs="Arial"/>
                <w:sz w:val="24"/>
                <w:szCs w:val="24"/>
              </w:rPr>
              <w:t>Quality</w:t>
            </w:r>
            <w:proofErr w:type="spellEnd"/>
            <w:r w:rsidRPr="004B2B3C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:rsidR="004B2B3C" w:rsidRPr="00986737" w:rsidRDefault="004B2B3C" w:rsidP="004D109A">
            <w:pPr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Polska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2B3C">
              <w:rPr>
                <w:rFonts w:ascii="Arial" w:hAnsi="Arial" w:cs="Arial"/>
                <w:sz w:val="24"/>
                <w:szCs w:val="24"/>
              </w:rPr>
              <w:t>118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B2B3C" w:rsidRPr="00986737" w:rsidRDefault="004B2B3C" w:rsidP="004D109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60-401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2B3C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58 794.00 zł</w:t>
            </w:r>
          </w:p>
        </w:tc>
      </w:tr>
      <w:tr w:rsidR="004B2B3C" w:rsidRPr="00BB547B" w:rsidTr="004D109A">
        <w:tc>
          <w:tcPr>
            <w:tcW w:w="1276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3969" w:type="dxa"/>
            <w:shd w:val="clear" w:color="auto" w:fill="auto"/>
          </w:tcPr>
          <w:p w:rsidR="004B2B3C" w:rsidRPr="00986737" w:rsidRDefault="004B2B3C" w:rsidP="004D109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B2B3C">
              <w:rPr>
                <w:rFonts w:ascii="Arial" w:hAnsi="Arial" w:cs="Arial"/>
                <w:sz w:val="24"/>
                <w:szCs w:val="24"/>
              </w:rPr>
              <w:t>Tms</w:t>
            </w:r>
            <w:proofErr w:type="spellEnd"/>
            <w:r w:rsidRPr="004B2B3C">
              <w:rPr>
                <w:rFonts w:ascii="Arial" w:hAnsi="Arial" w:cs="Arial"/>
                <w:sz w:val="24"/>
                <w:szCs w:val="24"/>
              </w:rPr>
              <w:t xml:space="preserve"> Service Ziemowit Rychwalski</w:t>
            </w:r>
          </w:p>
          <w:p w:rsidR="004B2B3C" w:rsidRPr="00986737" w:rsidRDefault="004B2B3C" w:rsidP="004D109A">
            <w:pPr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Łąkowa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2B3C">
              <w:rPr>
                <w:rFonts w:ascii="Arial" w:hAnsi="Arial" w:cs="Arial"/>
                <w:sz w:val="24"/>
                <w:szCs w:val="24"/>
              </w:rPr>
              <w:t>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B2B3C" w:rsidRPr="00986737" w:rsidRDefault="004B2B3C" w:rsidP="004D109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62-080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2B3C">
              <w:rPr>
                <w:rFonts w:ascii="Arial" w:hAnsi="Arial" w:cs="Arial"/>
                <w:sz w:val="24"/>
                <w:szCs w:val="24"/>
              </w:rPr>
              <w:t>Tarnowo Podgórne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2 592.00 zł</w:t>
            </w:r>
          </w:p>
        </w:tc>
      </w:tr>
      <w:tr w:rsidR="004B2B3C" w:rsidRPr="00BB547B" w:rsidTr="004D109A">
        <w:tc>
          <w:tcPr>
            <w:tcW w:w="1276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4B2B3C" w:rsidRPr="00986737" w:rsidRDefault="004B2B3C" w:rsidP="004D109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 xml:space="preserve">Elektro </w:t>
            </w:r>
            <w:proofErr w:type="spellStart"/>
            <w:r w:rsidRPr="004B2B3C">
              <w:rPr>
                <w:rFonts w:ascii="Arial" w:hAnsi="Arial" w:cs="Arial"/>
                <w:sz w:val="24"/>
                <w:szCs w:val="24"/>
              </w:rPr>
              <w:t>Med</w:t>
            </w:r>
            <w:proofErr w:type="spellEnd"/>
            <w:r w:rsidRPr="004B2B3C">
              <w:rPr>
                <w:rFonts w:ascii="Arial" w:hAnsi="Arial" w:cs="Arial"/>
                <w:sz w:val="24"/>
                <w:szCs w:val="24"/>
              </w:rPr>
              <w:t xml:space="preserve"> Grzegorz </w:t>
            </w:r>
            <w:proofErr w:type="spellStart"/>
            <w:r w:rsidRPr="004B2B3C">
              <w:rPr>
                <w:rFonts w:ascii="Arial" w:hAnsi="Arial" w:cs="Arial"/>
                <w:sz w:val="24"/>
                <w:szCs w:val="24"/>
              </w:rPr>
              <w:t>Pałkowski</w:t>
            </w:r>
            <w:proofErr w:type="spellEnd"/>
          </w:p>
          <w:p w:rsidR="004B2B3C" w:rsidRPr="00986737" w:rsidRDefault="004B2B3C" w:rsidP="004D109A">
            <w:pPr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ul. Zabierzowska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2B3C">
              <w:rPr>
                <w:rFonts w:ascii="Arial" w:hAnsi="Arial" w:cs="Arial"/>
                <w:sz w:val="24"/>
                <w:szCs w:val="24"/>
              </w:rPr>
              <w:t>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B2B3C" w:rsidRPr="00986737" w:rsidRDefault="004B2B3C" w:rsidP="004D109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32-005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2B3C">
              <w:rPr>
                <w:rFonts w:ascii="Arial" w:hAnsi="Arial" w:cs="Arial"/>
                <w:sz w:val="24"/>
                <w:szCs w:val="24"/>
              </w:rPr>
              <w:t>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8 456.94 zł</w:t>
            </w:r>
          </w:p>
        </w:tc>
      </w:tr>
      <w:tr w:rsidR="004B2B3C" w:rsidRPr="00BB547B" w:rsidTr="004D109A">
        <w:tc>
          <w:tcPr>
            <w:tcW w:w="1276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:rsidR="004B2B3C" w:rsidRPr="00986737" w:rsidRDefault="004B2B3C" w:rsidP="004D109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B2B3C">
              <w:rPr>
                <w:rFonts w:ascii="Arial" w:hAnsi="Arial" w:cs="Arial"/>
                <w:sz w:val="24"/>
                <w:szCs w:val="24"/>
              </w:rPr>
              <w:t>Diagnos</w:t>
            </w:r>
            <w:proofErr w:type="spellEnd"/>
            <w:r w:rsidRPr="004B2B3C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4B2B3C" w:rsidRPr="00986737" w:rsidRDefault="004B2B3C" w:rsidP="004D109A">
            <w:pPr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Łączyny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2B3C">
              <w:rPr>
                <w:rFonts w:ascii="Arial" w:hAnsi="Arial" w:cs="Arial"/>
                <w:sz w:val="24"/>
                <w:szCs w:val="24"/>
              </w:rPr>
              <w:t>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B2B3C" w:rsidRPr="00986737" w:rsidRDefault="004B2B3C" w:rsidP="004D109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02-820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2B3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32 691.60 zł</w:t>
            </w:r>
          </w:p>
        </w:tc>
      </w:tr>
      <w:tr w:rsidR="004B2B3C" w:rsidRPr="00BB547B" w:rsidTr="004D109A">
        <w:tc>
          <w:tcPr>
            <w:tcW w:w="1276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45</w:t>
            </w:r>
          </w:p>
        </w:tc>
        <w:tc>
          <w:tcPr>
            <w:tcW w:w="3969" w:type="dxa"/>
            <w:shd w:val="clear" w:color="auto" w:fill="auto"/>
          </w:tcPr>
          <w:p w:rsidR="004B2B3C" w:rsidRPr="00986737" w:rsidRDefault="004B2B3C" w:rsidP="004D109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 xml:space="preserve">AB </w:t>
            </w:r>
            <w:proofErr w:type="spellStart"/>
            <w:r w:rsidRPr="004B2B3C">
              <w:rPr>
                <w:rFonts w:ascii="Arial" w:hAnsi="Arial" w:cs="Arial"/>
                <w:sz w:val="24"/>
                <w:szCs w:val="24"/>
              </w:rPr>
              <w:t>Med</w:t>
            </w:r>
            <w:proofErr w:type="spellEnd"/>
            <w:r w:rsidRPr="004B2B3C">
              <w:rPr>
                <w:rFonts w:ascii="Arial" w:hAnsi="Arial" w:cs="Arial"/>
                <w:sz w:val="24"/>
                <w:szCs w:val="24"/>
              </w:rPr>
              <w:t>-Serwis Arkadiusz Dobkowski</w:t>
            </w:r>
          </w:p>
          <w:p w:rsidR="004B2B3C" w:rsidRPr="00986737" w:rsidRDefault="004B2B3C" w:rsidP="004D109A">
            <w:pPr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Sikorskiego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2B3C">
              <w:rPr>
                <w:rFonts w:ascii="Arial" w:hAnsi="Arial" w:cs="Arial"/>
                <w:sz w:val="24"/>
                <w:szCs w:val="24"/>
              </w:rPr>
              <w:t>8/6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B2B3C" w:rsidRPr="00986737" w:rsidRDefault="004B2B3C" w:rsidP="004D109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07-410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2B3C">
              <w:rPr>
                <w:rFonts w:ascii="Arial" w:hAnsi="Arial" w:cs="Arial"/>
                <w:sz w:val="24"/>
                <w:szCs w:val="24"/>
              </w:rPr>
              <w:t>Ostrołęka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20 736.00 zł</w:t>
            </w:r>
          </w:p>
        </w:tc>
      </w:tr>
      <w:tr w:rsidR="004B2B3C" w:rsidRPr="00BB547B" w:rsidTr="004D109A">
        <w:tc>
          <w:tcPr>
            <w:tcW w:w="1276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3969" w:type="dxa"/>
            <w:shd w:val="clear" w:color="auto" w:fill="auto"/>
          </w:tcPr>
          <w:p w:rsidR="004B2B3C" w:rsidRPr="00986737" w:rsidRDefault="004B2B3C" w:rsidP="004D109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B2B3C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4B2B3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B2B3C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4B2B3C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:rsidR="004B2B3C" w:rsidRPr="00986737" w:rsidRDefault="004B2B3C" w:rsidP="004D109A">
            <w:pPr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2B3C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B2B3C" w:rsidRPr="00986737" w:rsidRDefault="004B2B3C" w:rsidP="004D109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lastRenderedPageBreak/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2B3C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lastRenderedPageBreak/>
              <w:t>61 877.52 zł</w:t>
            </w:r>
          </w:p>
        </w:tc>
      </w:tr>
      <w:tr w:rsidR="004B2B3C" w:rsidRPr="00BB547B" w:rsidTr="004D109A">
        <w:tc>
          <w:tcPr>
            <w:tcW w:w="1276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lastRenderedPageBreak/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3969" w:type="dxa"/>
            <w:shd w:val="clear" w:color="auto" w:fill="auto"/>
          </w:tcPr>
          <w:p w:rsidR="004B2B3C" w:rsidRPr="00986737" w:rsidRDefault="004B2B3C" w:rsidP="004D109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B2B3C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4B2B3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B2B3C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4B2B3C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:rsidR="004B2B3C" w:rsidRPr="00986737" w:rsidRDefault="004B2B3C" w:rsidP="004D109A">
            <w:pPr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2B3C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B2B3C" w:rsidRPr="00986737" w:rsidRDefault="004B2B3C" w:rsidP="004D109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2B3C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49 261.03 zł</w:t>
            </w:r>
          </w:p>
        </w:tc>
      </w:tr>
      <w:tr w:rsidR="004B2B3C" w:rsidRPr="00BB547B" w:rsidTr="004D109A">
        <w:tc>
          <w:tcPr>
            <w:tcW w:w="1276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4B2B3C" w:rsidRPr="00986737" w:rsidRDefault="004B2B3C" w:rsidP="004D109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B2B3C">
              <w:rPr>
                <w:rFonts w:ascii="Arial" w:hAnsi="Arial" w:cs="Arial"/>
                <w:sz w:val="24"/>
                <w:szCs w:val="24"/>
              </w:rPr>
              <w:t>Biameditek</w:t>
            </w:r>
            <w:proofErr w:type="spellEnd"/>
            <w:r w:rsidRPr="004B2B3C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4B2B3C" w:rsidRPr="00986737" w:rsidRDefault="004B2B3C" w:rsidP="004D109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B2B3C">
              <w:rPr>
                <w:rFonts w:ascii="Arial" w:hAnsi="Arial" w:cs="Arial"/>
                <w:sz w:val="24"/>
                <w:szCs w:val="24"/>
              </w:rPr>
              <w:t>Elewatorska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2B3C">
              <w:rPr>
                <w:rFonts w:ascii="Arial" w:hAnsi="Arial" w:cs="Arial"/>
                <w:sz w:val="24"/>
                <w:szCs w:val="24"/>
              </w:rPr>
              <w:t>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B2B3C" w:rsidRPr="00986737" w:rsidRDefault="004B2B3C" w:rsidP="004D109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15-620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2B3C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2 160.00 zł</w:t>
            </w:r>
          </w:p>
        </w:tc>
      </w:tr>
      <w:tr w:rsidR="004B2B3C" w:rsidRPr="00BB547B" w:rsidTr="004D109A">
        <w:tc>
          <w:tcPr>
            <w:tcW w:w="1276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4B2B3C" w:rsidRPr="00986737" w:rsidRDefault="004B2B3C" w:rsidP="004D109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B2B3C">
              <w:rPr>
                <w:rFonts w:ascii="Arial" w:hAnsi="Arial" w:cs="Arial"/>
                <w:sz w:val="24"/>
                <w:szCs w:val="24"/>
              </w:rPr>
              <w:t>Biameditek</w:t>
            </w:r>
            <w:proofErr w:type="spellEnd"/>
            <w:r w:rsidRPr="004B2B3C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4B2B3C" w:rsidRPr="00986737" w:rsidRDefault="004B2B3C" w:rsidP="004D109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B2B3C">
              <w:rPr>
                <w:rFonts w:ascii="Arial" w:hAnsi="Arial" w:cs="Arial"/>
                <w:sz w:val="24"/>
                <w:szCs w:val="24"/>
              </w:rPr>
              <w:t>Elewatorska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2B3C">
              <w:rPr>
                <w:rFonts w:ascii="Arial" w:hAnsi="Arial" w:cs="Arial"/>
                <w:sz w:val="24"/>
                <w:szCs w:val="24"/>
              </w:rPr>
              <w:t>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B2B3C" w:rsidRPr="00986737" w:rsidRDefault="004B2B3C" w:rsidP="004D109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15-620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2B3C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7 344.00 zł</w:t>
            </w:r>
          </w:p>
        </w:tc>
      </w:tr>
      <w:tr w:rsidR="004B2B3C" w:rsidRPr="00BB547B" w:rsidTr="004D109A">
        <w:tc>
          <w:tcPr>
            <w:tcW w:w="1276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3969" w:type="dxa"/>
            <w:shd w:val="clear" w:color="auto" w:fill="auto"/>
          </w:tcPr>
          <w:p w:rsidR="004B2B3C" w:rsidRPr="00986737" w:rsidRDefault="004B2B3C" w:rsidP="004D109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B2B3C">
              <w:rPr>
                <w:rFonts w:ascii="Arial" w:hAnsi="Arial" w:cs="Arial"/>
                <w:sz w:val="24"/>
                <w:szCs w:val="24"/>
              </w:rPr>
              <w:t>Getinge</w:t>
            </w:r>
            <w:proofErr w:type="spellEnd"/>
            <w:r w:rsidRPr="004B2B3C">
              <w:rPr>
                <w:rFonts w:ascii="Arial" w:hAnsi="Arial" w:cs="Arial"/>
                <w:sz w:val="24"/>
                <w:szCs w:val="24"/>
              </w:rPr>
              <w:t xml:space="preserve"> Polska Spółka z ograniczoną odpowiedzialnością</w:t>
            </w:r>
          </w:p>
          <w:p w:rsidR="004B2B3C" w:rsidRPr="00986737" w:rsidRDefault="004B2B3C" w:rsidP="004D109A">
            <w:pPr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Osmańska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2B3C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B2B3C" w:rsidRPr="00986737" w:rsidRDefault="004B2B3C" w:rsidP="004D109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02-823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2B3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10 584.00 zł</w:t>
            </w:r>
          </w:p>
        </w:tc>
      </w:tr>
      <w:tr w:rsidR="004B2B3C" w:rsidRPr="00BB547B" w:rsidTr="004D109A">
        <w:tc>
          <w:tcPr>
            <w:tcW w:w="1276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:rsidR="004B2B3C" w:rsidRPr="00986737" w:rsidRDefault="004B2B3C" w:rsidP="004D109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B2B3C">
              <w:rPr>
                <w:rFonts w:ascii="Arial" w:hAnsi="Arial" w:cs="Arial"/>
                <w:sz w:val="24"/>
                <w:szCs w:val="24"/>
              </w:rPr>
              <w:t>Sonologistic</w:t>
            </w:r>
            <w:proofErr w:type="spellEnd"/>
            <w:r w:rsidRPr="004B2B3C">
              <w:rPr>
                <w:rFonts w:ascii="Arial" w:hAnsi="Arial" w:cs="Arial"/>
                <w:sz w:val="24"/>
                <w:szCs w:val="24"/>
              </w:rPr>
              <w:t xml:space="preserve"> Sp. z o.o. Sp. Kom.</w:t>
            </w:r>
          </w:p>
          <w:p w:rsidR="004B2B3C" w:rsidRPr="00986737" w:rsidRDefault="004B2B3C" w:rsidP="004D109A">
            <w:pPr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Kresowa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2B3C">
              <w:rPr>
                <w:rFonts w:ascii="Arial" w:hAnsi="Arial" w:cs="Arial"/>
                <w:sz w:val="24"/>
                <w:szCs w:val="24"/>
              </w:rPr>
              <w:t>7a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B2B3C" w:rsidRPr="00986737" w:rsidRDefault="004B2B3C" w:rsidP="004D109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22-400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2B3C">
              <w:rPr>
                <w:rFonts w:ascii="Arial" w:hAnsi="Arial" w:cs="Arial"/>
                <w:sz w:val="24"/>
                <w:szCs w:val="24"/>
              </w:rPr>
              <w:t>Zamość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4 536.00 zł</w:t>
            </w:r>
          </w:p>
        </w:tc>
      </w:tr>
      <w:tr w:rsidR="004B2B3C" w:rsidRPr="00BB547B" w:rsidTr="004D109A">
        <w:tc>
          <w:tcPr>
            <w:tcW w:w="1276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:rsidR="004B2B3C" w:rsidRPr="00986737" w:rsidRDefault="004B2B3C" w:rsidP="004D109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INFORMER MED Sp. z o.o.</w:t>
            </w:r>
          </w:p>
          <w:p w:rsidR="004B2B3C" w:rsidRPr="00986737" w:rsidRDefault="004B2B3C" w:rsidP="004D109A">
            <w:pPr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Winogrady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2B3C">
              <w:rPr>
                <w:rFonts w:ascii="Arial" w:hAnsi="Arial" w:cs="Arial"/>
                <w:sz w:val="24"/>
                <w:szCs w:val="24"/>
              </w:rPr>
              <w:t>118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B2B3C" w:rsidRPr="00986737" w:rsidRDefault="004B2B3C" w:rsidP="004D109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61-626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2B3C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2 592.00 zł</w:t>
            </w:r>
          </w:p>
        </w:tc>
      </w:tr>
      <w:tr w:rsidR="004B2B3C" w:rsidRPr="00BB547B" w:rsidTr="004D109A">
        <w:tc>
          <w:tcPr>
            <w:tcW w:w="1276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3969" w:type="dxa"/>
            <w:shd w:val="clear" w:color="auto" w:fill="auto"/>
          </w:tcPr>
          <w:p w:rsidR="004B2B3C" w:rsidRPr="00986737" w:rsidRDefault="004B2B3C" w:rsidP="004D109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MIRO Sp. z o.o.</w:t>
            </w:r>
          </w:p>
          <w:p w:rsidR="004B2B3C" w:rsidRPr="00986737" w:rsidRDefault="004B2B3C" w:rsidP="004D109A">
            <w:pPr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Mińska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2B3C">
              <w:rPr>
                <w:rFonts w:ascii="Arial" w:hAnsi="Arial" w:cs="Arial"/>
                <w:sz w:val="24"/>
                <w:szCs w:val="24"/>
              </w:rPr>
              <w:t>25B/U1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B2B3C" w:rsidRPr="00986737" w:rsidRDefault="004B2B3C" w:rsidP="004D109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03-808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2B3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41 470.00 zł</w:t>
            </w:r>
          </w:p>
        </w:tc>
      </w:tr>
      <w:tr w:rsidR="004B2B3C" w:rsidRPr="00BB547B" w:rsidTr="004D109A">
        <w:tc>
          <w:tcPr>
            <w:tcW w:w="1276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4B2B3C" w:rsidRPr="00986737" w:rsidRDefault="004B2B3C" w:rsidP="004D109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 xml:space="preserve">ANMEDIQ S.C. Eryk Goś Paweł </w:t>
            </w:r>
            <w:proofErr w:type="spellStart"/>
            <w:r w:rsidRPr="004B2B3C">
              <w:rPr>
                <w:rFonts w:ascii="Arial" w:hAnsi="Arial" w:cs="Arial"/>
                <w:sz w:val="24"/>
                <w:szCs w:val="24"/>
              </w:rPr>
              <w:t>Pyrzalski</w:t>
            </w:r>
            <w:proofErr w:type="spellEnd"/>
          </w:p>
          <w:p w:rsidR="004B2B3C" w:rsidRPr="00986737" w:rsidRDefault="004B2B3C" w:rsidP="004D109A">
            <w:pPr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Zachodnia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2B3C">
              <w:rPr>
                <w:rFonts w:ascii="Arial" w:hAnsi="Arial" w:cs="Arial"/>
                <w:sz w:val="24"/>
                <w:szCs w:val="24"/>
              </w:rPr>
              <w:t>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B2B3C" w:rsidRPr="00986737" w:rsidRDefault="004B2B3C" w:rsidP="004D109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05-552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2B3C">
              <w:rPr>
                <w:rFonts w:ascii="Arial" w:hAnsi="Arial" w:cs="Arial"/>
                <w:sz w:val="24"/>
                <w:szCs w:val="24"/>
              </w:rPr>
              <w:t>Wola Mrokowska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5 184.00 zł</w:t>
            </w:r>
          </w:p>
        </w:tc>
      </w:tr>
      <w:tr w:rsidR="004B2B3C" w:rsidRPr="00BB547B" w:rsidTr="004D109A">
        <w:tc>
          <w:tcPr>
            <w:tcW w:w="1276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45</w:t>
            </w:r>
          </w:p>
        </w:tc>
        <w:tc>
          <w:tcPr>
            <w:tcW w:w="3969" w:type="dxa"/>
            <w:shd w:val="clear" w:color="auto" w:fill="auto"/>
          </w:tcPr>
          <w:p w:rsidR="004B2B3C" w:rsidRPr="00986737" w:rsidRDefault="004B2B3C" w:rsidP="004D109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 xml:space="preserve">ANMEDIQ S.C. Eryk Goś Paweł </w:t>
            </w:r>
            <w:proofErr w:type="spellStart"/>
            <w:r w:rsidRPr="004B2B3C">
              <w:rPr>
                <w:rFonts w:ascii="Arial" w:hAnsi="Arial" w:cs="Arial"/>
                <w:sz w:val="24"/>
                <w:szCs w:val="24"/>
              </w:rPr>
              <w:t>Pyrzalski</w:t>
            </w:r>
            <w:proofErr w:type="spellEnd"/>
          </w:p>
          <w:p w:rsidR="004B2B3C" w:rsidRPr="00986737" w:rsidRDefault="004B2B3C" w:rsidP="004D109A">
            <w:pPr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Zachodnia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2B3C">
              <w:rPr>
                <w:rFonts w:ascii="Arial" w:hAnsi="Arial" w:cs="Arial"/>
                <w:sz w:val="24"/>
                <w:szCs w:val="24"/>
              </w:rPr>
              <w:t>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B2B3C" w:rsidRPr="00986737" w:rsidRDefault="004B2B3C" w:rsidP="004D109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05-552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B2B3C">
              <w:rPr>
                <w:rFonts w:ascii="Arial" w:hAnsi="Arial" w:cs="Arial"/>
                <w:sz w:val="24"/>
                <w:szCs w:val="24"/>
              </w:rPr>
              <w:t>Wola Mrokowska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2B3C" w:rsidRPr="00986737" w:rsidRDefault="004B2B3C" w:rsidP="004D109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B2B3C">
              <w:rPr>
                <w:rFonts w:ascii="Arial" w:hAnsi="Arial" w:cs="Arial"/>
                <w:sz w:val="24"/>
                <w:szCs w:val="24"/>
              </w:rPr>
              <w:t>17 280.00 zł</w:t>
            </w:r>
          </w:p>
        </w:tc>
      </w:tr>
    </w:tbl>
    <w:p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p w:rsidR="00141458" w:rsidRDefault="00141458" w:rsidP="00141458">
      <w:pPr>
        <w:rPr>
          <w:rFonts w:ascii="Arial Narrow" w:hAnsi="Arial Narrow"/>
        </w:rPr>
      </w:pPr>
    </w:p>
    <w:p w:rsidR="00141458" w:rsidRDefault="00141458" w:rsidP="00141458">
      <w:pPr>
        <w:rPr>
          <w:rFonts w:ascii="Arial Narrow" w:hAnsi="Arial Narrow"/>
        </w:rPr>
      </w:pPr>
    </w:p>
    <w:p w:rsidR="00141458" w:rsidRDefault="00141458" w:rsidP="00141458">
      <w:pPr>
        <w:rPr>
          <w:rFonts w:ascii="Arial Narrow" w:hAnsi="Arial Narrow"/>
        </w:rPr>
      </w:pPr>
    </w:p>
    <w:p w:rsidR="00141458" w:rsidRDefault="00141458" w:rsidP="00141458">
      <w:pPr>
        <w:rPr>
          <w:rFonts w:ascii="Arial Narrow" w:hAnsi="Arial Narrow"/>
        </w:rPr>
      </w:pPr>
    </w:p>
    <w:p w:rsidR="00141458" w:rsidRPr="00F92D35" w:rsidRDefault="00141458" w:rsidP="00141458">
      <w:pPr>
        <w:rPr>
          <w:rFonts w:ascii="Arial Narrow" w:hAnsi="Arial Narrow"/>
        </w:rPr>
      </w:pPr>
      <w:r>
        <w:rPr>
          <w:rFonts w:ascii="Arial Narrow" w:hAnsi="Arial Narrow"/>
        </w:rPr>
        <w:t>Wyk w 1</w:t>
      </w:r>
      <w:r w:rsidRPr="00F92D35">
        <w:rPr>
          <w:rFonts w:ascii="Arial Narrow" w:hAnsi="Arial Narrow"/>
        </w:rPr>
        <w:t xml:space="preserve"> egz. T2612  B 5</w:t>
      </w:r>
    </w:p>
    <w:p w:rsidR="00141458" w:rsidRPr="00F92D35" w:rsidRDefault="00141458" w:rsidP="00141458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Egz</w:t>
      </w:r>
      <w:r>
        <w:rPr>
          <w:rFonts w:ascii="Arial Narrow" w:hAnsi="Arial Narrow"/>
        </w:rPr>
        <w:t>.</w:t>
      </w:r>
      <w:r w:rsidRPr="00F92D35">
        <w:rPr>
          <w:rFonts w:ascii="Arial Narrow" w:hAnsi="Arial Narrow"/>
        </w:rPr>
        <w:t xml:space="preserve"> 1 –Wykonawcy poprzez : </w:t>
      </w:r>
      <w:proofErr w:type="spellStart"/>
      <w:r w:rsidRPr="00F92D35">
        <w:rPr>
          <w:rFonts w:ascii="Arial Narrow" w:hAnsi="Arial Narrow"/>
        </w:rPr>
        <w:t>str</w:t>
      </w:r>
      <w:proofErr w:type="spellEnd"/>
      <w:r w:rsidRPr="00F92D35">
        <w:rPr>
          <w:rFonts w:ascii="Arial Narrow" w:hAnsi="Arial Narrow"/>
        </w:rPr>
        <w:t xml:space="preserve">  intern 10wsk.mil.pl,  i </w:t>
      </w:r>
      <w:proofErr w:type="spellStart"/>
      <w:r w:rsidRPr="00F92D35">
        <w:rPr>
          <w:rFonts w:ascii="Arial Narrow" w:hAnsi="Arial Narrow"/>
        </w:rPr>
        <w:t>platf</w:t>
      </w:r>
      <w:proofErr w:type="spellEnd"/>
      <w:r w:rsidRPr="00F92D35">
        <w:rPr>
          <w:rFonts w:ascii="Arial Narrow" w:hAnsi="Arial Narrow"/>
        </w:rPr>
        <w:t>.: e-</w:t>
      </w:r>
      <w:proofErr w:type="spellStart"/>
      <w:r w:rsidRPr="00F92D35">
        <w:rPr>
          <w:rFonts w:ascii="Arial Narrow" w:hAnsi="Arial Narrow"/>
        </w:rPr>
        <w:t>propublico</w:t>
      </w:r>
      <w:proofErr w:type="spellEnd"/>
      <w:r w:rsidRPr="00F92D35">
        <w:rPr>
          <w:rFonts w:ascii="Arial Narrow" w:hAnsi="Arial Narrow"/>
        </w:rPr>
        <w:t>, A/a SZP</w:t>
      </w:r>
    </w:p>
    <w:p w:rsidR="00141458" w:rsidRPr="00F92D35" w:rsidRDefault="00141458" w:rsidP="00141458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F92D35">
        <w:rPr>
          <w:rFonts w:ascii="Arial Narrow" w:hAnsi="Arial Narrow"/>
        </w:rPr>
        <w:t>448</w:t>
      </w:r>
      <w:bookmarkStart w:id="1" w:name="_GoBack"/>
      <w:bookmarkEnd w:id="1"/>
    </w:p>
    <w:sectPr w:rsidR="00141458" w:rsidRPr="00F92D35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75E4" w:rsidRDefault="004E75E4">
      <w:r>
        <w:separator/>
      </w:r>
    </w:p>
  </w:endnote>
  <w:endnote w:type="continuationSeparator" w:id="0">
    <w:p w:rsidR="004E75E4" w:rsidRDefault="004E7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41458">
      <w:rPr>
        <w:rFonts w:ascii="Arial" w:eastAsia="Calibri" w:hAnsi="Arial"/>
        <w:noProof/>
        <w:sz w:val="18"/>
        <w:szCs w:val="18"/>
        <w:lang w:eastAsia="en-US"/>
      </w:rPr>
      <w:t>3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41458">
      <w:rPr>
        <w:rFonts w:ascii="Arial" w:eastAsia="Calibri" w:hAnsi="Arial"/>
        <w:noProof/>
        <w:sz w:val="18"/>
        <w:szCs w:val="18"/>
        <w:lang w:eastAsia="en-US"/>
      </w:rPr>
      <w:t>3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41458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75E4" w:rsidRDefault="004E75E4">
      <w:r>
        <w:separator/>
      </w:r>
    </w:p>
  </w:footnote>
  <w:footnote w:type="continuationSeparator" w:id="0">
    <w:p w:rsidR="004E75E4" w:rsidRDefault="004E75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B3C" w:rsidRDefault="004B2B3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B3C" w:rsidRDefault="004B2B3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B3C" w:rsidRDefault="004B2B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75E4"/>
    <w:rsid w:val="00007727"/>
    <w:rsid w:val="00017720"/>
    <w:rsid w:val="00035488"/>
    <w:rsid w:val="000D7F25"/>
    <w:rsid w:val="000E00E5"/>
    <w:rsid w:val="00141458"/>
    <w:rsid w:val="00173B20"/>
    <w:rsid w:val="001C69FF"/>
    <w:rsid w:val="0023318D"/>
    <w:rsid w:val="003D72FD"/>
    <w:rsid w:val="00423179"/>
    <w:rsid w:val="00490DC0"/>
    <w:rsid w:val="00493F8C"/>
    <w:rsid w:val="004B2B3C"/>
    <w:rsid w:val="004C7E9B"/>
    <w:rsid w:val="004E75E4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481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dc:description/>
  <cp:lastModifiedBy>Dariusz Wojcieszak</cp:lastModifiedBy>
  <cp:revision>3</cp:revision>
  <cp:lastPrinted>2023-10-06T10:40:00Z</cp:lastPrinted>
  <dcterms:created xsi:type="dcterms:W3CDTF">2023-10-06T10:34:00Z</dcterms:created>
  <dcterms:modified xsi:type="dcterms:W3CDTF">2023-10-06T10:40:00Z</dcterms:modified>
</cp:coreProperties>
</file>