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C1600AB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EA0C26" w:rsidRPr="00EA0C26">
        <w:rPr>
          <w:sz w:val="22"/>
          <w:szCs w:val="22"/>
        </w:rPr>
        <w:t>wynajem autokaru wraz z kierowcą do przewozu stypendystów Centrum AGH UNESCO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746BDF" w:rsidRDefault="00963479" w:rsidP="00963479">
      <w:pPr>
        <w:jc w:val="center"/>
        <w:rPr>
          <w:sz w:val="22"/>
          <w:szCs w:val="22"/>
        </w:rPr>
      </w:pPr>
      <w:r w:rsidRPr="00746BDF">
        <w:rPr>
          <w:sz w:val="22"/>
          <w:szCs w:val="22"/>
        </w:rPr>
        <w:t>§ 2</w:t>
      </w:r>
    </w:p>
    <w:p w14:paraId="539C483D" w14:textId="7D7638E7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1. </w:t>
      </w:r>
      <w:r w:rsidR="00107A56" w:rsidRPr="00746BDF">
        <w:rPr>
          <w:sz w:val="22"/>
          <w:szCs w:val="22"/>
        </w:rPr>
        <w:tab/>
      </w:r>
      <w:r w:rsidRPr="00746BDF">
        <w:rPr>
          <w:sz w:val="22"/>
          <w:szCs w:val="22"/>
        </w:rPr>
        <w:t>Zleceniobiorca zobowiązuje się do realizacji usług transportowych z należytą starannością.</w:t>
      </w:r>
      <w:r w:rsidRPr="00746BD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0ED277B3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4. Zleceniobiorca zobowiązuje się do posiadania świadectwa homologacji lub wyciąg ze świadectwa homologacji samochod</w:t>
      </w:r>
      <w:r w:rsidR="002A32F7" w:rsidRPr="00746BDF">
        <w:rPr>
          <w:sz w:val="22"/>
          <w:szCs w:val="22"/>
        </w:rPr>
        <w:t>u</w:t>
      </w:r>
      <w:r w:rsidR="0037566D" w:rsidRPr="00746BDF">
        <w:rPr>
          <w:sz w:val="22"/>
          <w:szCs w:val="22"/>
        </w:rPr>
        <w:t>.</w:t>
      </w:r>
    </w:p>
    <w:p w14:paraId="21C1CF0E" w14:textId="77777777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5. W ramach niniejszej umowy Zleceniobiorca zobowiązuje się do:</w:t>
      </w:r>
    </w:p>
    <w:p w14:paraId="23310AA7" w14:textId="3A79BC40" w:rsidR="00225D2F" w:rsidRPr="00746BD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a) </w:t>
      </w:r>
      <w:bookmarkStart w:id="0" w:name="_Hlk32825785"/>
      <w:r w:rsidRPr="00746BDF">
        <w:rPr>
          <w:sz w:val="22"/>
          <w:szCs w:val="22"/>
        </w:rPr>
        <w:t xml:space="preserve">zapewnienia </w:t>
      </w:r>
      <w:r w:rsidR="002D1797" w:rsidRPr="00746BDF">
        <w:rPr>
          <w:sz w:val="22"/>
          <w:szCs w:val="22"/>
        </w:rPr>
        <w:t>autobus</w:t>
      </w:r>
      <w:r w:rsidR="002A32F7" w:rsidRPr="00746BDF">
        <w:rPr>
          <w:sz w:val="22"/>
          <w:szCs w:val="22"/>
        </w:rPr>
        <w:t>u</w:t>
      </w:r>
      <w:r w:rsidR="003C7F88" w:rsidRPr="00746BDF">
        <w:rPr>
          <w:sz w:val="22"/>
          <w:szCs w:val="22"/>
        </w:rPr>
        <w:t xml:space="preserve"> </w:t>
      </w:r>
      <w:r w:rsidRPr="00746BDF">
        <w:rPr>
          <w:sz w:val="22"/>
          <w:szCs w:val="22"/>
        </w:rPr>
        <w:t xml:space="preserve"> posiadają</w:t>
      </w:r>
      <w:r w:rsidR="00065CB4" w:rsidRPr="00746BDF">
        <w:rPr>
          <w:sz w:val="22"/>
          <w:szCs w:val="22"/>
        </w:rPr>
        <w:t>c</w:t>
      </w:r>
      <w:r w:rsidR="002A32F7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</w:t>
      </w:r>
      <w:r w:rsidR="00EA1005" w:rsidRPr="00746BDF">
        <w:rPr>
          <w:sz w:val="22"/>
          <w:szCs w:val="22"/>
        </w:rPr>
        <w:t>co najmniej</w:t>
      </w:r>
      <w:r w:rsidR="00107A56" w:rsidRPr="00746BDF">
        <w:rPr>
          <w:sz w:val="22"/>
          <w:szCs w:val="22"/>
        </w:rPr>
        <w:t xml:space="preserve"> </w:t>
      </w:r>
      <w:r w:rsidR="002A32F7" w:rsidRPr="00746BDF">
        <w:rPr>
          <w:sz w:val="22"/>
          <w:szCs w:val="22"/>
        </w:rPr>
        <w:t>35</w:t>
      </w:r>
      <w:r w:rsidRPr="00746BDF">
        <w:rPr>
          <w:sz w:val="22"/>
          <w:szCs w:val="22"/>
        </w:rPr>
        <w:t xml:space="preserve"> miejsc </w:t>
      </w:r>
      <w:r w:rsidR="003C7F88" w:rsidRPr="00746BDF">
        <w:rPr>
          <w:sz w:val="22"/>
          <w:szCs w:val="22"/>
        </w:rPr>
        <w:t>pasażerski</w:t>
      </w:r>
      <w:r w:rsidR="00065CB4" w:rsidRPr="00746BDF">
        <w:rPr>
          <w:sz w:val="22"/>
          <w:szCs w:val="22"/>
        </w:rPr>
        <w:t>ch</w:t>
      </w:r>
      <w:r w:rsidR="001C1B29" w:rsidRPr="00746BDF">
        <w:rPr>
          <w:sz w:val="22"/>
          <w:szCs w:val="22"/>
        </w:rPr>
        <w:t>,</w:t>
      </w:r>
      <w:r w:rsidRPr="00746BDF">
        <w:rPr>
          <w:sz w:val="22"/>
          <w:szCs w:val="22"/>
        </w:rPr>
        <w:t xml:space="preserve"> sprawn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technicznie i dopuszczon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do ruchu zgodnie z odrębnymi przepisami</w:t>
      </w:r>
      <w:r w:rsidR="0037566D" w:rsidRPr="00746BDF">
        <w:rPr>
          <w:sz w:val="22"/>
          <w:szCs w:val="22"/>
        </w:rPr>
        <w:t>.</w:t>
      </w:r>
      <w:r w:rsidRPr="00746BDF">
        <w:rPr>
          <w:sz w:val="22"/>
          <w:szCs w:val="22"/>
        </w:rPr>
        <w:t xml:space="preserve"> </w:t>
      </w:r>
      <w:bookmarkEnd w:id="0"/>
      <w:r w:rsidRPr="00746BDF">
        <w:rPr>
          <w:sz w:val="22"/>
          <w:szCs w:val="22"/>
        </w:rPr>
        <w:t xml:space="preserve">Rok produkcji </w:t>
      </w:r>
      <w:bookmarkStart w:id="1" w:name="_Hlk32492227"/>
      <w:r w:rsidR="00065CB4" w:rsidRPr="00746BDF">
        <w:rPr>
          <w:sz w:val="22"/>
          <w:szCs w:val="22"/>
        </w:rPr>
        <w:t>pojazd</w:t>
      </w:r>
      <w:r w:rsidR="002A32F7" w:rsidRPr="00746BDF">
        <w:rPr>
          <w:sz w:val="22"/>
          <w:szCs w:val="22"/>
        </w:rPr>
        <w:t>u</w:t>
      </w:r>
      <w:r w:rsidR="0012523D" w:rsidRPr="00746BDF">
        <w:rPr>
          <w:sz w:val="22"/>
          <w:szCs w:val="22"/>
        </w:rPr>
        <w:t xml:space="preserve"> przeznaczon</w:t>
      </w:r>
      <w:r w:rsidR="002A32F7" w:rsidRPr="00746BDF">
        <w:rPr>
          <w:sz w:val="22"/>
          <w:szCs w:val="22"/>
        </w:rPr>
        <w:t>ego</w:t>
      </w:r>
      <w:r w:rsidR="0012523D" w:rsidRPr="00746BDF">
        <w:rPr>
          <w:sz w:val="22"/>
          <w:szCs w:val="22"/>
        </w:rPr>
        <w:t xml:space="preserve"> do realizacji umowy</w:t>
      </w:r>
      <w:r w:rsidR="00065CB4" w:rsidRPr="00746BDF">
        <w:rPr>
          <w:sz w:val="22"/>
          <w:szCs w:val="22"/>
        </w:rPr>
        <w:t xml:space="preserve">: </w:t>
      </w:r>
      <w:bookmarkStart w:id="2" w:name="_Hlk144376527"/>
      <w:r w:rsidR="0012523D" w:rsidRPr="00746BDF">
        <w:rPr>
          <w:sz w:val="22"/>
          <w:szCs w:val="22"/>
        </w:rPr>
        <w:t>………………..</w:t>
      </w:r>
      <w:r w:rsidR="001C1B29" w:rsidRPr="00746BDF">
        <w:rPr>
          <w:sz w:val="22"/>
          <w:szCs w:val="22"/>
        </w:rPr>
        <w:t>nr</w:t>
      </w:r>
      <w:r w:rsidRPr="00746BDF">
        <w:rPr>
          <w:sz w:val="22"/>
          <w:szCs w:val="22"/>
        </w:rPr>
        <w:t xml:space="preserve"> rejestracyjny: ………………</w:t>
      </w:r>
      <w:bookmarkEnd w:id="1"/>
      <w:bookmarkEnd w:id="2"/>
    </w:p>
    <w:p w14:paraId="6E958ACE" w14:textId="77777777" w:rsidR="00746BDF" w:rsidRPr="00746BDF" w:rsidRDefault="00D85970" w:rsidP="00746BDF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b)</w:t>
      </w:r>
      <w:r w:rsidRPr="00746BDF">
        <w:t xml:space="preserve"> </w:t>
      </w:r>
      <w:r w:rsidRPr="00746BDF">
        <w:rPr>
          <w:sz w:val="22"/>
          <w:szCs w:val="22"/>
        </w:rPr>
        <w:t>zapewnienia odpowiedniego komfortu pojazd</w:t>
      </w:r>
      <w:r w:rsidR="002A32F7" w:rsidRPr="00746BDF">
        <w:rPr>
          <w:sz w:val="22"/>
          <w:szCs w:val="22"/>
        </w:rPr>
        <w:t>u</w:t>
      </w:r>
      <w:r w:rsidRPr="00746BDF">
        <w:rPr>
          <w:sz w:val="22"/>
          <w:szCs w:val="22"/>
        </w:rPr>
        <w:t xml:space="preserve"> tj. odległość między siedzeniami nie może krępować ruchów pasażera, sprawna klimatyzacja</w:t>
      </w:r>
      <w:r w:rsidR="002A32F7" w:rsidRPr="00746BDF">
        <w:rPr>
          <w:sz w:val="22"/>
          <w:szCs w:val="22"/>
        </w:rPr>
        <w:t xml:space="preserve"> i nagłośnienie audio,</w:t>
      </w:r>
    </w:p>
    <w:p w14:paraId="53FC316C" w14:textId="6D79F65A" w:rsidR="00746BDF" w:rsidRPr="00746BDF" w:rsidRDefault="00746BDF" w:rsidP="00746BDF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c) zapewnienie czystego i estetycznego wnętrza oraz sprawnie działających urządzeń w autobusie,</w:t>
      </w:r>
    </w:p>
    <w:p w14:paraId="7AECC158" w14:textId="2A6AD038" w:rsidR="00746BDF" w:rsidRPr="00746BDF" w:rsidRDefault="00746BDF" w:rsidP="00746BDF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d) zapewnienie odpowiedniej ilości kierowców zgodnie z obowiązującymi przepisami o przewozie osób</w:t>
      </w:r>
    </w:p>
    <w:p w14:paraId="1999176D" w14:textId="20AAA98A" w:rsidR="00225D2F" w:rsidRPr="00746BD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1E211229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7. Pojazd </w:t>
      </w:r>
      <w:r w:rsidR="00107A56" w:rsidRPr="00746BDF">
        <w:rPr>
          <w:sz w:val="22"/>
          <w:szCs w:val="22"/>
        </w:rPr>
        <w:t xml:space="preserve">należy podstawiać każdorazowo nie później niż </w:t>
      </w:r>
      <w:r w:rsidR="00746BDF" w:rsidRPr="00746BDF">
        <w:rPr>
          <w:sz w:val="22"/>
          <w:szCs w:val="22"/>
        </w:rPr>
        <w:t>15</w:t>
      </w:r>
      <w:r w:rsidR="00107A56" w:rsidRPr="00746BDF">
        <w:rPr>
          <w:sz w:val="22"/>
          <w:szCs w:val="22"/>
        </w:rPr>
        <w:t xml:space="preserve"> min. przed planowanym terminem odjazdu </w:t>
      </w:r>
      <w:r w:rsidR="00D85970" w:rsidRPr="00746BDF">
        <w:rPr>
          <w:sz w:val="22"/>
          <w:szCs w:val="22"/>
        </w:rPr>
        <w:t>w miejscu wskazanym przez Zamawiającego</w:t>
      </w:r>
      <w:r w:rsidR="00107A56" w:rsidRPr="00746BDF">
        <w:rPr>
          <w:sz w:val="22"/>
          <w:szCs w:val="22"/>
        </w:rPr>
        <w:t>.</w:t>
      </w:r>
    </w:p>
    <w:p w14:paraId="6B862176" w14:textId="6AB3AEF0" w:rsidR="00BC3CD0" w:rsidRPr="00746BDF" w:rsidRDefault="00065CB4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8</w:t>
      </w:r>
      <w:r w:rsidR="00225D2F" w:rsidRPr="00746BDF">
        <w:rPr>
          <w:sz w:val="22"/>
          <w:szCs w:val="22"/>
        </w:rPr>
        <w:t xml:space="preserve">. </w:t>
      </w:r>
      <w:r w:rsidR="00225D2F" w:rsidRPr="00746BDF">
        <w:rPr>
          <w:sz w:val="22"/>
          <w:szCs w:val="22"/>
        </w:rPr>
        <w:tab/>
        <w:t xml:space="preserve"> </w:t>
      </w:r>
      <w:r w:rsidR="00746BDF" w:rsidRPr="00746BDF">
        <w:rPr>
          <w:sz w:val="22"/>
          <w:szCs w:val="22"/>
        </w:rPr>
        <w:t>Zleceniobiorca zostanie poinformowany o terminie wyjazdu i miejscu podstawienia autobusu najpóźniej 96 godzin tj. 4 dni przed planowanym wyjazdem na adres e-mail: ……………………………….</w:t>
      </w:r>
      <w:r w:rsidR="00BC3CD0" w:rsidRPr="00746BDF">
        <w:rPr>
          <w:sz w:val="22"/>
          <w:szCs w:val="22"/>
        </w:rPr>
        <w:t>.</w:t>
      </w:r>
    </w:p>
    <w:p w14:paraId="4B59A9D7" w14:textId="37F6980F" w:rsidR="00D85970" w:rsidRPr="00746BDF" w:rsidRDefault="00BC3CD0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9. </w:t>
      </w:r>
      <w:r w:rsidR="00746BDF" w:rsidRPr="00746BDF">
        <w:rPr>
          <w:sz w:val="22"/>
          <w:szCs w:val="22"/>
        </w:rPr>
        <w:t>Zleceniodawca dopuszcza możliwość odwołania przez niego wynajmu usługi transportowej z przyczyn od niego niezależnych, w terminie do 48 h przed planowanym terminem wyjazdu bez ponoszenia przez Zleceniodawcę konsekwencji</w:t>
      </w:r>
      <w:r w:rsidR="00D85970" w:rsidRPr="00746BDF">
        <w:rPr>
          <w:sz w:val="22"/>
          <w:szCs w:val="22"/>
        </w:rPr>
        <w:t>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10. </w:t>
      </w:r>
      <w:r w:rsidR="00225D2F" w:rsidRPr="00746BD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 w:rsidRPr="00746BDF">
        <w:rPr>
          <w:sz w:val="22"/>
          <w:szCs w:val="22"/>
        </w:rPr>
        <w:t>u</w:t>
      </w:r>
      <w:r w:rsidR="00225D2F" w:rsidRPr="00746BDF">
        <w:rPr>
          <w:sz w:val="22"/>
          <w:szCs w:val="22"/>
        </w:rPr>
        <w:t xml:space="preserve"> i dokumentów potwierdzających rok produkcji </w:t>
      </w:r>
      <w:r w:rsidR="00536D66" w:rsidRPr="00746BDF">
        <w:rPr>
          <w:sz w:val="22"/>
          <w:szCs w:val="22"/>
        </w:rPr>
        <w:t>pojazdu</w:t>
      </w:r>
      <w:r w:rsidR="00225D2F" w:rsidRPr="00746BDF">
        <w:rPr>
          <w:sz w:val="22"/>
          <w:szCs w:val="22"/>
        </w:rPr>
        <w:t>.</w:t>
      </w:r>
      <w:r w:rsidR="00225D2F" w:rsidRPr="00225D2F">
        <w:rPr>
          <w:sz w:val="22"/>
          <w:szCs w:val="22"/>
        </w:rPr>
        <w:t xml:space="preserve"> </w:t>
      </w:r>
    </w:p>
    <w:p w14:paraId="258141CF" w14:textId="19339A60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40DE2467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2A32F7">
        <w:rPr>
          <w:sz w:val="22"/>
          <w:szCs w:val="22"/>
        </w:rPr>
        <w:t>do 6 miesięcy od daty podpisania umowy</w:t>
      </w:r>
      <w:r w:rsidR="007E59E5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2A32F7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</w:t>
      </w:r>
      <w:r w:rsidR="00EA1005" w:rsidRPr="002A32F7">
        <w:rPr>
          <w:sz w:val="22"/>
          <w:szCs w:val="22"/>
        </w:rPr>
        <w:t>1 km trasy pozostanie niezmienna w okresie obowiązywania umowy.</w:t>
      </w:r>
    </w:p>
    <w:p w14:paraId="78B966FE" w14:textId="592D3F5F" w:rsidR="00A54AE5" w:rsidRPr="002A32F7" w:rsidRDefault="00520177" w:rsidP="00B6158C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5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>, podatki i opłaty drogowe, opłaty parkingowe,  k</w:t>
      </w:r>
      <w:r w:rsidR="00065CB4" w:rsidRPr="002A32F7">
        <w:rPr>
          <w:sz w:val="22"/>
          <w:szCs w:val="22"/>
        </w:rPr>
        <w:t>oszty postoju, autostrad</w:t>
      </w:r>
      <w:r w:rsidR="00536D66" w:rsidRPr="002A32F7">
        <w:rPr>
          <w:sz w:val="22"/>
          <w:szCs w:val="22"/>
        </w:rPr>
        <w:t>.</w:t>
      </w:r>
      <w:r w:rsidR="004751FD" w:rsidRPr="002A32F7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2A32F7" w:rsidRDefault="00520177" w:rsidP="00B6158C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6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 xml:space="preserve"> wskazanego przez Zleceniodawcę.</w:t>
      </w:r>
    </w:p>
    <w:p w14:paraId="1696D33C" w14:textId="70C18F33" w:rsidR="00963479" w:rsidRDefault="00520177" w:rsidP="00B6158C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7</w:t>
      </w:r>
      <w:r w:rsidR="00904B3B" w:rsidRPr="002A32F7">
        <w:rPr>
          <w:sz w:val="22"/>
          <w:szCs w:val="22"/>
        </w:rPr>
        <w:t xml:space="preserve">. Gwarantowany zakres umowy – </w:t>
      </w:r>
      <w:r w:rsidR="002A32F7" w:rsidRPr="002A32F7">
        <w:rPr>
          <w:sz w:val="22"/>
          <w:szCs w:val="22"/>
        </w:rPr>
        <w:t>7</w:t>
      </w:r>
      <w:r w:rsidR="00D85970" w:rsidRPr="002A32F7">
        <w:rPr>
          <w:sz w:val="22"/>
          <w:szCs w:val="22"/>
        </w:rPr>
        <w:t>00 km</w:t>
      </w:r>
      <w:r w:rsidR="00904B3B" w:rsidRPr="002A32F7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8AC8D8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</w:r>
      <w:r w:rsidR="002A32F7" w:rsidRPr="002A32F7">
        <w:rPr>
          <w:sz w:val="22"/>
          <w:szCs w:val="22"/>
        </w:rPr>
        <w:t xml:space="preserve">Należność, o której mowa w § 4 ust. </w:t>
      </w:r>
      <w:r w:rsidR="00D11B56">
        <w:rPr>
          <w:sz w:val="22"/>
          <w:szCs w:val="22"/>
        </w:rPr>
        <w:t>2</w:t>
      </w:r>
      <w:bookmarkStart w:id="3" w:name="_GoBack"/>
      <w:bookmarkEnd w:id="3"/>
      <w:r w:rsidR="002A32F7" w:rsidRPr="002A32F7">
        <w:rPr>
          <w:sz w:val="22"/>
          <w:szCs w:val="22"/>
        </w:rPr>
        <w:t xml:space="preserve"> będzie regulowana każdorazowo przez Zleceniodawcę w terminie do 21 dni od dnia otrzymania prawidłowo wystawionej faktury przez Zleceniobiorcę, w oparciu o  protokół wykonania usługi podpisany przez obie Strony.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C235552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A54CB5">
        <w:rPr>
          <w:sz w:val="22"/>
          <w:szCs w:val="22"/>
        </w:rPr>
        <w:t>7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68AB5E4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4" w:name="_Hlk130982978"/>
      <w:r>
        <w:rPr>
          <w:sz w:val="22"/>
          <w:szCs w:val="22"/>
        </w:rPr>
        <w:t xml:space="preserve">występującej po stronie </w:t>
      </w:r>
      <w:bookmarkEnd w:id="4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2A32F7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lastRenderedPageBreak/>
        <w:t xml:space="preserve">z </w:t>
      </w:r>
      <w:r w:rsidRPr="002A32F7">
        <w:rPr>
          <w:sz w:val="22"/>
          <w:szCs w:val="22"/>
        </w:rPr>
        <w:t>tytułu wypowiedzenia umowy z winy występującej po stronie Zleceniodawcy,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342A85AD" w14:textId="22AD9DD5" w:rsidR="007E59E5" w:rsidRPr="002A32F7" w:rsidRDefault="007E59E5" w:rsidP="00BC3CD0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4. Łączna maksymalna wysokość kar umownych, których mogą dochodzić Strony nie może przekroczyć 20% wynagrodzenia brutto o którym mowa w § 4 ust. 3 umowy.</w:t>
      </w:r>
    </w:p>
    <w:p w14:paraId="5E571C08" w14:textId="058E384A" w:rsidR="007E59E5" w:rsidRPr="002A32F7" w:rsidRDefault="007E59E5" w:rsidP="007E59E5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5. Zastrzeżenia co do kar umownych pozostają w mocy w całości lub w części, pomimo oświadczenia o odstąpieniu od umowy.</w:t>
      </w:r>
    </w:p>
    <w:p w14:paraId="4CF713B8" w14:textId="7FA5F6CC" w:rsidR="007E59E5" w:rsidRPr="002A32F7" w:rsidRDefault="007E59E5" w:rsidP="007E59E5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6. Kara umowna będzie płatna w terminie 14 dni od wystąpienia przez Zleceniodawcę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7. Zleceniobiorca wyraża zgodę na potrącenie</w:t>
      </w:r>
      <w:r w:rsidRPr="007E59E5">
        <w:rPr>
          <w:sz w:val="22"/>
          <w:szCs w:val="22"/>
        </w:rPr>
        <w:t xml:space="preserve">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BAF4B7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A32F7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4EF02924" w:rsidR="002D1797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E673A65" w14:textId="09381940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482D56BC" w14:textId="0E6543C4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DE56508" w14:textId="4461D1E7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77BE5744" w14:textId="5C26CF6D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7F06F06" w14:textId="3DE01EA2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B17C7" w14:textId="77777777" w:rsidR="006F4C61" w:rsidRDefault="006F4C61">
      <w:r>
        <w:separator/>
      </w:r>
    </w:p>
  </w:endnote>
  <w:endnote w:type="continuationSeparator" w:id="0">
    <w:p w14:paraId="0C46D6B6" w14:textId="77777777" w:rsidR="006F4C61" w:rsidRDefault="006F4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8A011E" w14:textId="77777777" w:rsidR="006F4C61" w:rsidRDefault="006F4C61">
      <w:r>
        <w:separator/>
      </w:r>
    </w:p>
  </w:footnote>
  <w:footnote w:type="continuationSeparator" w:id="0">
    <w:p w14:paraId="732145FB" w14:textId="77777777" w:rsidR="006F4C61" w:rsidRDefault="006F4C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A32F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6F4C61"/>
    <w:rsid w:val="007003C7"/>
    <w:rsid w:val="007007FD"/>
    <w:rsid w:val="0070352E"/>
    <w:rsid w:val="0070526B"/>
    <w:rsid w:val="007102EF"/>
    <w:rsid w:val="00732412"/>
    <w:rsid w:val="00744F30"/>
    <w:rsid w:val="00746BDF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1B56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0C26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E20ED-285F-49D8-AF16-1CAE55F5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1577</Words>
  <Characters>10923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2023-09-26T10:34:00Z</cp:lastPrinted>
  <dcterms:created xsi:type="dcterms:W3CDTF">2023-10-03T12:14:00Z</dcterms:created>
  <dcterms:modified xsi:type="dcterms:W3CDTF">2023-10-03T12:14:00Z</dcterms:modified>
</cp:coreProperties>
</file>