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33685" w14:textId="77777777" w:rsidR="003E6519" w:rsidRPr="009432A1" w:rsidRDefault="00993A46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93A46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93A46">
        <w:rPr>
          <w:rFonts w:ascii="Arial" w:hAnsi="Arial" w:cs="Arial"/>
          <w:sz w:val="24"/>
          <w:szCs w:val="24"/>
        </w:rPr>
        <w:t>2023-10-06</w:t>
      </w:r>
    </w:p>
    <w:p w14:paraId="4F8F3C1F" w14:textId="77777777" w:rsidR="003E6519" w:rsidRPr="009432A1" w:rsidRDefault="00993A46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3A4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50246C1" w14:textId="77777777" w:rsidR="003E6519" w:rsidRPr="009432A1" w:rsidRDefault="00993A46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93A46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93A46">
        <w:rPr>
          <w:rFonts w:ascii="Arial" w:hAnsi="Arial" w:cs="Arial"/>
          <w:sz w:val="24"/>
          <w:szCs w:val="24"/>
        </w:rPr>
        <w:t>66</w:t>
      </w:r>
    </w:p>
    <w:p w14:paraId="03613D9F" w14:textId="77777777" w:rsidR="003E6519" w:rsidRPr="009432A1" w:rsidRDefault="00993A46" w:rsidP="003E6519">
      <w:pPr>
        <w:rPr>
          <w:rFonts w:ascii="Arial" w:hAnsi="Arial" w:cs="Arial"/>
          <w:sz w:val="24"/>
          <w:szCs w:val="24"/>
        </w:rPr>
      </w:pPr>
      <w:r w:rsidRPr="00993A46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93A46">
        <w:rPr>
          <w:rFonts w:ascii="Arial" w:hAnsi="Arial" w:cs="Arial"/>
          <w:sz w:val="24"/>
          <w:szCs w:val="24"/>
        </w:rPr>
        <w:t>Kraków</w:t>
      </w:r>
    </w:p>
    <w:p w14:paraId="5908D759" w14:textId="0EB2A6F2" w:rsidR="003E6519" w:rsidRPr="009432A1" w:rsidRDefault="006F7B65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SZP-271-40/23-</w:t>
      </w:r>
      <w:r w:rsidR="00462724">
        <w:rPr>
          <w:rFonts w:ascii="Arial" w:hAnsi="Arial" w:cs="Arial"/>
          <w:bCs/>
          <w:sz w:val="18"/>
          <w:szCs w:val="18"/>
        </w:rPr>
        <w:t>740.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FDFF4D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3A498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E236B81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DC02EFF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0D7DF82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7D88522" w14:textId="77777777" w:rsidTr="001A0FA2">
        <w:tc>
          <w:tcPr>
            <w:tcW w:w="2269" w:type="dxa"/>
            <w:shd w:val="clear" w:color="auto" w:fill="auto"/>
          </w:tcPr>
          <w:p w14:paraId="74A61CDF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AE7C05" w14:textId="77777777" w:rsidR="003E6519" w:rsidRPr="004E4B64" w:rsidRDefault="00993A4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A46">
              <w:rPr>
                <w:rFonts w:ascii="Arial" w:hAnsi="Arial" w:cs="Arial"/>
                <w:bCs/>
                <w:sz w:val="24"/>
                <w:szCs w:val="24"/>
              </w:rPr>
              <w:t>Implanty i wszczepy ortopedyczne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3A46" w:rsidRPr="004E4B64" w14:paraId="40EBBFE2" w14:textId="77777777" w:rsidTr="006C74DC">
        <w:tc>
          <w:tcPr>
            <w:tcW w:w="2269" w:type="dxa"/>
            <w:shd w:val="clear" w:color="auto" w:fill="auto"/>
          </w:tcPr>
          <w:p w14:paraId="487867D5" w14:textId="77777777" w:rsidR="00993A46" w:rsidRPr="004E4B64" w:rsidRDefault="00993A46" w:rsidP="006C74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34213B" w14:textId="77777777" w:rsidR="00993A46" w:rsidRPr="004E4B64" w:rsidRDefault="00993A46" w:rsidP="006C74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A46">
              <w:rPr>
                <w:rFonts w:ascii="Arial" w:hAnsi="Arial" w:cs="Arial"/>
                <w:bCs/>
                <w:sz w:val="24"/>
                <w:szCs w:val="24"/>
              </w:rPr>
              <w:t>SZP-271-40-2023</w:t>
            </w:r>
          </w:p>
        </w:tc>
      </w:tr>
    </w:tbl>
    <w:p w14:paraId="2F2D06B6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93A46" w:rsidRPr="00993A46">
        <w:rPr>
          <w:rFonts w:ascii="Arial" w:hAnsi="Arial" w:cs="Arial"/>
          <w:sz w:val="24"/>
          <w:szCs w:val="24"/>
        </w:rPr>
        <w:t>(</w:t>
      </w:r>
      <w:proofErr w:type="spellStart"/>
      <w:r w:rsidR="00993A46" w:rsidRPr="00993A46">
        <w:rPr>
          <w:rFonts w:ascii="Arial" w:hAnsi="Arial" w:cs="Arial"/>
          <w:sz w:val="24"/>
          <w:szCs w:val="24"/>
        </w:rPr>
        <w:t>t.j</w:t>
      </w:r>
      <w:proofErr w:type="spellEnd"/>
      <w:r w:rsidR="00993A46" w:rsidRPr="00993A46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93A46" w:rsidRPr="00C902DE" w14:paraId="2DADF29E" w14:textId="77777777" w:rsidTr="006C74DC">
        <w:trPr>
          <w:trHeight w:val="70"/>
        </w:trPr>
        <w:tc>
          <w:tcPr>
            <w:tcW w:w="9214" w:type="dxa"/>
          </w:tcPr>
          <w:p w14:paraId="6D674423" w14:textId="77777777" w:rsidR="00993A46" w:rsidRPr="00C902DE" w:rsidRDefault="00993A46" w:rsidP="006C74D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A46">
              <w:rPr>
                <w:rFonts w:ascii="Arial" w:hAnsi="Arial" w:cs="Arial"/>
                <w:sz w:val="24"/>
                <w:szCs w:val="24"/>
              </w:rPr>
              <w:t>części 1 zamówienia w wysokości 279 491.60 zł brutto;</w:t>
            </w:r>
          </w:p>
        </w:tc>
      </w:tr>
      <w:tr w:rsidR="00993A46" w:rsidRPr="00C902DE" w14:paraId="3AFDFEB2" w14:textId="77777777" w:rsidTr="006C74DC">
        <w:trPr>
          <w:trHeight w:val="70"/>
        </w:trPr>
        <w:tc>
          <w:tcPr>
            <w:tcW w:w="9214" w:type="dxa"/>
          </w:tcPr>
          <w:p w14:paraId="054173A4" w14:textId="77777777" w:rsidR="00993A46" w:rsidRPr="00C902DE" w:rsidRDefault="00993A46" w:rsidP="006C74D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A46">
              <w:rPr>
                <w:rFonts w:ascii="Arial" w:hAnsi="Arial" w:cs="Arial"/>
                <w:sz w:val="24"/>
                <w:szCs w:val="24"/>
              </w:rPr>
              <w:t>części 2 zamówienia w wysokości 101 520.00 zł brutto;</w:t>
            </w:r>
          </w:p>
        </w:tc>
      </w:tr>
      <w:tr w:rsidR="00993A46" w:rsidRPr="00C902DE" w14:paraId="2BBD2048" w14:textId="77777777" w:rsidTr="006C74DC">
        <w:trPr>
          <w:trHeight w:val="70"/>
        </w:trPr>
        <w:tc>
          <w:tcPr>
            <w:tcW w:w="9214" w:type="dxa"/>
          </w:tcPr>
          <w:p w14:paraId="3D20BB45" w14:textId="758C5B88" w:rsidR="00993A46" w:rsidRPr="00C902DE" w:rsidRDefault="00993A46" w:rsidP="006C74D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A46">
              <w:rPr>
                <w:rFonts w:ascii="Arial" w:hAnsi="Arial" w:cs="Arial"/>
                <w:sz w:val="24"/>
                <w:szCs w:val="24"/>
              </w:rPr>
              <w:t>części 3 zamówienia w wysokości 102 060.00 zł brutto</w:t>
            </w:r>
            <w:r w:rsidR="006F7B6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18C384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B58F37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E81AC26" w14:textId="570FA0AB" w:rsidR="00A80738" w:rsidRDefault="00A80738" w:rsidP="004627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D93B34A" w14:textId="3FF76F8D" w:rsidR="00462724" w:rsidRDefault="00462724" w:rsidP="004627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p.o. Dyrektora Szpitala</w:t>
      </w:r>
    </w:p>
    <w:p w14:paraId="6DF36FCE" w14:textId="36DCFE2C" w:rsidR="00462724" w:rsidRPr="003E6519" w:rsidRDefault="00462724" w:rsidP="004627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Lek. Lech Kucharski</w:t>
      </w:r>
    </w:p>
    <w:sectPr w:rsidR="00462724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FF7F1" w14:textId="77777777" w:rsidR="004517A0" w:rsidRDefault="004517A0">
      <w:r>
        <w:separator/>
      </w:r>
    </w:p>
  </w:endnote>
  <w:endnote w:type="continuationSeparator" w:id="0">
    <w:p w14:paraId="3D84B2F9" w14:textId="77777777" w:rsidR="004517A0" w:rsidRDefault="00451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A72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564A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A8E8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79EBD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978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67ACCE" w14:textId="77777777" w:rsidR="009F189D" w:rsidRDefault="009F189D">
    <w:pPr>
      <w:pStyle w:val="Stopka"/>
      <w:tabs>
        <w:tab w:val="clear" w:pos="4536"/>
      </w:tabs>
      <w:jc w:val="center"/>
    </w:pPr>
  </w:p>
  <w:p w14:paraId="055D4E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04EBE" w14:textId="77777777" w:rsidR="004517A0" w:rsidRDefault="004517A0">
      <w:r>
        <w:separator/>
      </w:r>
    </w:p>
  </w:footnote>
  <w:footnote w:type="continuationSeparator" w:id="0">
    <w:p w14:paraId="21DED818" w14:textId="77777777" w:rsidR="004517A0" w:rsidRDefault="00451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EFB19" w14:textId="77777777" w:rsidR="00993A46" w:rsidRDefault="00993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E5E40" w14:textId="77777777" w:rsidR="00993A46" w:rsidRDefault="00993A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8CD21" w14:textId="77777777" w:rsidR="00993A46" w:rsidRDefault="00993A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7A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517A0"/>
    <w:rsid w:val="00462724"/>
    <w:rsid w:val="0049054E"/>
    <w:rsid w:val="00490DC0"/>
    <w:rsid w:val="00493F8C"/>
    <w:rsid w:val="004C7E9B"/>
    <w:rsid w:val="00510EC8"/>
    <w:rsid w:val="00524583"/>
    <w:rsid w:val="0069085C"/>
    <w:rsid w:val="006F7B65"/>
    <w:rsid w:val="00804A9B"/>
    <w:rsid w:val="00843263"/>
    <w:rsid w:val="00861E75"/>
    <w:rsid w:val="00890B92"/>
    <w:rsid w:val="00993A46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DF51E0"/>
  <w15:chartTrackingRefBased/>
  <w15:docId w15:val="{DA04BF68-982C-4088-B9AC-873218763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2023-10-06T05:56:00Z</cp:lastPrinted>
  <dcterms:created xsi:type="dcterms:W3CDTF">2023-10-06T05:57:00Z</dcterms:created>
  <dcterms:modified xsi:type="dcterms:W3CDTF">2023-10-06T05:57:00Z</dcterms:modified>
</cp:coreProperties>
</file>