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8F637" w14:textId="4C508C2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620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38A7FF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35AD98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F56F00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BD78FF6" w14:textId="491D0F87" w:rsidR="008F3D36" w:rsidRPr="00766200" w:rsidRDefault="008F3D36" w:rsidP="007662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7BA88C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A1E7E9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EEBD64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8873C3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71D606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7E3C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2BAF28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8F73B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FA12DE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56BC38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238D123" w14:textId="094E9F5D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04084" w:rsidRPr="00404084">
        <w:rPr>
          <w:rFonts w:eastAsia="Times New Roman" w:cs="Calibri"/>
          <w:b/>
          <w:lang w:eastAsia="pl-PL"/>
        </w:rPr>
        <w:t>Dostawa licencji branżowego oprogramowania symulacji biznesowych do zarzadzania projektami wraz ze szkoleniem 10 dydaktyków dla WZ AGH KC-zp.272-490/23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8BBDCF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A17F0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6C8EA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6A8797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848FFA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383BA2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F8A1F6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E357B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CA98C4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F78715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AA0EAC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DC10B1" w14:textId="7AE98EB2" w:rsidR="005103B9" w:rsidRPr="00766200" w:rsidRDefault="008F3D36" w:rsidP="007662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76620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4D8C7A" w14:textId="77777777" w:rsidR="00407E29" w:rsidRDefault="00407E29" w:rsidP="0038231F">
      <w:pPr>
        <w:spacing w:after="0" w:line="240" w:lineRule="auto"/>
      </w:pPr>
      <w:r>
        <w:separator/>
      </w:r>
    </w:p>
  </w:endnote>
  <w:endnote w:type="continuationSeparator" w:id="0">
    <w:p w14:paraId="7D497AA4" w14:textId="77777777" w:rsidR="00407E29" w:rsidRDefault="00407E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F4D67" w14:textId="77777777" w:rsidR="00935E26" w:rsidRDefault="00935E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BA5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2338E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152F0" w14:textId="77777777" w:rsidR="00935E26" w:rsidRDefault="00935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060CF" w14:textId="77777777" w:rsidR="00407E29" w:rsidRDefault="00407E29" w:rsidP="0038231F">
      <w:pPr>
        <w:spacing w:after="0" w:line="240" w:lineRule="auto"/>
      </w:pPr>
      <w:r>
        <w:separator/>
      </w:r>
    </w:p>
  </w:footnote>
  <w:footnote w:type="continuationSeparator" w:id="0">
    <w:p w14:paraId="411430AF" w14:textId="77777777" w:rsidR="00407E29" w:rsidRDefault="00407E29" w:rsidP="0038231F">
      <w:pPr>
        <w:spacing w:after="0" w:line="240" w:lineRule="auto"/>
      </w:pPr>
      <w:r>
        <w:continuationSeparator/>
      </w:r>
    </w:p>
  </w:footnote>
  <w:footnote w:id="1">
    <w:p w14:paraId="7B579CF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B2DBE9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105A5" w14:textId="77777777" w:rsidR="00935E26" w:rsidRDefault="00935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CC6C" w14:textId="77777777" w:rsidR="00935E26" w:rsidRDefault="00935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F0E3E" w14:textId="77777777" w:rsidR="00935E26" w:rsidRDefault="00935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3E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084"/>
    <w:rsid w:val="00407E29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13E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620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5E26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6A37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3814C5"/>
  <w15:chartTrackingRefBased/>
  <w15:docId w15:val="{CFE1ECF1-2ABB-438A-9C88-58DAEEA0B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01506-4E12-44A9-B0AB-CB2B7CF7E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2023-09-04T09:36:00Z</cp:lastPrinted>
  <dcterms:created xsi:type="dcterms:W3CDTF">2023-09-04T09:36:00Z</dcterms:created>
  <dcterms:modified xsi:type="dcterms:W3CDTF">2023-10-04T08:19:00Z</dcterms:modified>
</cp:coreProperties>
</file>