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914F1" w14:textId="77777777" w:rsidR="00D34297" w:rsidRPr="00092AF5" w:rsidRDefault="00660F7B" w:rsidP="00D34297">
      <w:pPr>
        <w:spacing w:after="480"/>
        <w:jc w:val="right"/>
        <w:rPr>
          <w:rFonts w:ascii="Arial" w:hAnsi="Arial" w:cs="Arial"/>
          <w:sz w:val="22"/>
          <w:szCs w:val="22"/>
        </w:rPr>
      </w:pPr>
      <w:r w:rsidRPr="00092AF5">
        <w:rPr>
          <w:rFonts w:ascii="Arial" w:hAnsi="Arial" w:cs="Arial"/>
          <w:sz w:val="22"/>
          <w:szCs w:val="22"/>
        </w:rPr>
        <w:t>Kraków</w:t>
      </w:r>
      <w:r w:rsidR="00D34297" w:rsidRPr="00092AF5">
        <w:rPr>
          <w:rFonts w:ascii="Arial" w:hAnsi="Arial" w:cs="Arial"/>
          <w:sz w:val="22"/>
          <w:szCs w:val="22"/>
        </w:rPr>
        <w:t xml:space="preserve"> dnia: </w:t>
      </w:r>
      <w:r w:rsidRPr="00092AF5">
        <w:rPr>
          <w:rFonts w:ascii="Arial" w:hAnsi="Arial" w:cs="Arial"/>
          <w:sz w:val="22"/>
          <w:szCs w:val="22"/>
        </w:rPr>
        <w:t>2023-10-05</w:t>
      </w:r>
    </w:p>
    <w:p w14:paraId="0FC6F7A1" w14:textId="77777777" w:rsidR="00092AF5" w:rsidRPr="00092AF5" w:rsidRDefault="00660F7B" w:rsidP="00092AF5">
      <w:pPr>
        <w:rPr>
          <w:rFonts w:ascii="Arial" w:hAnsi="Arial" w:cs="Arial"/>
          <w:b/>
          <w:bCs/>
          <w:sz w:val="22"/>
          <w:szCs w:val="22"/>
        </w:rPr>
      </w:pPr>
      <w:r w:rsidRPr="00092AF5">
        <w:rPr>
          <w:rFonts w:ascii="Arial" w:hAnsi="Arial" w:cs="Arial"/>
          <w:b/>
          <w:bCs/>
          <w:sz w:val="22"/>
          <w:szCs w:val="22"/>
        </w:rPr>
        <w:t xml:space="preserve">Szpital Specjalistyczny im. Stefana Żeromskiego </w:t>
      </w:r>
    </w:p>
    <w:p w14:paraId="7EA874B6" w14:textId="77777777" w:rsidR="00092AF5" w:rsidRPr="00092AF5" w:rsidRDefault="00660F7B" w:rsidP="00092AF5">
      <w:pPr>
        <w:rPr>
          <w:rFonts w:ascii="Arial" w:hAnsi="Arial" w:cs="Arial"/>
          <w:b/>
          <w:bCs/>
          <w:sz w:val="22"/>
          <w:szCs w:val="22"/>
        </w:rPr>
      </w:pPr>
      <w:r w:rsidRPr="00092AF5">
        <w:rPr>
          <w:rFonts w:ascii="Arial" w:hAnsi="Arial" w:cs="Arial"/>
          <w:b/>
          <w:bCs/>
          <w:sz w:val="22"/>
          <w:szCs w:val="22"/>
        </w:rPr>
        <w:t xml:space="preserve">SP ZOZ w Krakowie </w:t>
      </w:r>
    </w:p>
    <w:p w14:paraId="40B542A8" w14:textId="5F168991" w:rsidR="00D34297" w:rsidRPr="00092AF5" w:rsidRDefault="00660F7B" w:rsidP="00092AF5">
      <w:pPr>
        <w:rPr>
          <w:rFonts w:ascii="Arial" w:hAnsi="Arial" w:cs="Arial"/>
          <w:b/>
          <w:bCs/>
          <w:sz w:val="22"/>
          <w:szCs w:val="22"/>
        </w:rPr>
      </w:pPr>
      <w:r w:rsidRPr="00092AF5">
        <w:rPr>
          <w:rFonts w:ascii="Arial" w:hAnsi="Arial" w:cs="Arial"/>
          <w:b/>
          <w:bCs/>
          <w:sz w:val="22"/>
          <w:szCs w:val="22"/>
        </w:rPr>
        <w:t>Sekcja Zamówień Publicznych</w:t>
      </w:r>
    </w:p>
    <w:p w14:paraId="04CB1076" w14:textId="77777777" w:rsidR="00D34297" w:rsidRPr="00092AF5" w:rsidRDefault="00660F7B" w:rsidP="00092AF5">
      <w:pPr>
        <w:rPr>
          <w:rFonts w:ascii="Arial" w:hAnsi="Arial" w:cs="Arial"/>
          <w:sz w:val="22"/>
          <w:szCs w:val="22"/>
        </w:rPr>
      </w:pPr>
      <w:r w:rsidRPr="00092AF5">
        <w:rPr>
          <w:rFonts w:ascii="Arial" w:hAnsi="Arial" w:cs="Arial"/>
          <w:sz w:val="22"/>
          <w:szCs w:val="22"/>
        </w:rPr>
        <w:t>os. Na Skarpie</w:t>
      </w:r>
      <w:r w:rsidR="00D34297" w:rsidRPr="00092AF5">
        <w:rPr>
          <w:rFonts w:ascii="Arial" w:hAnsi="Arial" w:cs="Arial"/>
          <w:sz w:val="22"/>
          <w:szCs w:val="22"/>
        </w:rPr>
        <w:t xml:space="preserve"> </w:t>
      </w:r>
      <w:r w:rsidRPr="00092AF5">
        <w:rPr>
          <w:rFonts w:ascii="Arial" w:hAnsi="Arial" w:cs="Arial"/>
          <w:sz w:val="22"/>
          <w:szCs w:val="22"/>
        </w:rPr>
        <w:t>66</w:t>
      </w:r>
    </w:p>
    <w:p w14:paraId="7D4321C8" w14:textId="77777777" w:rsidR="00D34297" w:rsidRPr="00092AF5" w:rsidRDefault="00660F7B" w:rsidP="00092AF5">
      <w:pPr>
        <w:rPr>
          <w:rFonts w:ascii="Arial" w:hAnsi="Arial" w:cs="Arial"/>
          <w:sz w:val="22"/>
          <w:szCs w:val="22"/>
        </w:rPr>
      </w:pPr>
      <w:r w:rsidRPr="00092AF5">
        <w:rPr>
          <w:rFonts w:ascii="Arial" w:hAnsi="Arial" w:cs="Arial"/>
          <w:sz w:val="22"/>
          <w:szCs w:val="22"/>
        </w:rPr>
        <w:t>31-913</w:t>
      </w:r>
      <w:r w:rsidR="00D34297" w:rsidRPr="00092AF5">
        <w:rPr>
          <w:rFonts w:ascii="Arial" w:hAnsi="Arial" w:cs="Arial"/>
          <w:sz w:val="22"/>
          <w:szCs w:val="22"/>
        </w:rPr>
        <w:t xml:space="preserve"> </w:t>
      </w:r>
      <w:r w:rsidRPr="00092AF5">
        <w:rPr>
          <w:rFonts w:ascii="Arial" w:hAnsi="Arial" w:cs="Arial"/>
          <w:sz w:val="22"/>
          <w:szCs w:val="22"/>
        </w:rPr>
        <w:t>Kraków</w:t>
      </w:r>
    </w:p>
    <w:p w14:paraId="60A0A234" w14:textId="133B0969" w:rsidR="00D34297" w:rsidRPr="00092AF5" w:rsidRDefault="003C6440" w:rsidP="00092AF5">
      <w:pPr>
        <w:jc w:val="both"/>
        <w:rPr>
          <w:bCs/>
          <w:sz w:val="22"/>
          <w:szCs w:val="22"/>
        </w:rPr>
      </w:pPr>
      <w:r w:rsidRPr="00092AF5">
        <w:rPr>
          <w:rFonts w:ascii="Arial" w:hAnsi="Arial" w:cs="Arial"/>
          <w:bCs/>
          <w:sz w:val="22"/>
          <w:szCs w:val="22"/>
        </w:rPr>
        <w:t>SZP-271-39/23-</w:t>
      </w:r>
      <w:r w:rsidR="00092AF5" w:rsidRPr="00092AF5">
        <w:rPr>
          <w:rFonts w:ascii="Arial" w:hAnsi="Arial" w:cs="Arial"/>
          <w:bCs/>
          <w:sz w:val="22"/>
          <w:szCs w:val="22"/>
        </w:rPr>
        <w:t>738.</w:t>
      </w:r>
      <w:r w:rsidRPr="00092AF5">
        <w:rPr>
          <w:rFonts w:ascii="Arial" w:hAnsi="Arial" w:cs="Arial"/>
          <w:bCs/>
          <w:sz w:val="22"/>
          <w:szCs w:val="22"/>
        </w:rPr>
        <w:t>IW</w:t>
      </w:r>
    </w:p>
    <w:p w14:paraId="0D7B9A62" w14:textId="77777777" w:rsidR="00D34297" w:rsidRPr="00092AF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2"/>
          <w:szCs w:val="22"/>
        </w:rPr>
      </w:pPr>
      <w:r w:rsidRPr="00092AF5">
        <w:rPr>
          <w:rFonts w:ascii="Arial" w:hAnsi="Arial" w:cs="Arial"/>
          <w:b/>
          <w:sz w:val="22"/>
          <w:szCs w:val="22"/>
        </w:rPr>
        <w:t>WYKONAWCY</w:t>
      </w:r>
    </w:p>
    <w:p w14:paraId="59DE4DE2" w14:textId="77777777" w:rsidR="00D34297" w:rsidRPr="00092AF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2"/>
          <w:szCs w:val="22"/>
        </w:rPr>
      </w:pPr>
      <w:r w:rsidRPr="00092AF5">
        <w:rPr>
          <w:rFonts w:ascii="Arial" w:hAnsi="Arial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92AF5" w14:paraId="1CDA7187" w14:textId="77777777" w:rsidTr="00D34297">
        <w:tc>
          <w:tcPr>
            <w:tcW w:w="9180" w:type="dxa"/>
            <w:shd w:val="clear" w:color="auto" w:fill="F2F2F2"/>
            <w:hideMark/>
          </w:tcPr>
          <w:p w14:paraId="39F8BA9B" w14:textId="77777777" w:rsidR="00092AF5" w:rsidRDefault="00D34297" w:rsidP="00092AF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092AF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  <w:r w:rsidR="00092AF5" w:rsidRPr="00092AF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</w:t>
            </w:r>
            <w:r w:rsidRPr="00092AF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  <w:r w:rsidR="003C6440" w:rsidRPr="00092AF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</w:t>
            </w:r>
          </w:p>
          <w:p w14:paraId="3AD952F9" w14:textId="77777777" w:rsidR="00D34297" w:rsidRDefault="003C6440" w:rsidP="00092AF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092AF5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 zakresie grupy 2</w:t>
            </w:r>
          </w:p>
          <w:p w14:paraId="0DB96814" w14:textId="161B92BE" w:rsidR="00092AF5" w:rsidRPr="00092AF5" w:rsidRDefault="00092AF5" w:rsidP="00092AF5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</w:p>
        </w:tc>
      </w:tr>
    </w:tbl>
    <w:p w14:paraId="03420C9B" w14:textId="77777777" w:rsidR="00D34297" w:rsidRPr="00092AF5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7EA5181" w14:textId="77777777" w:rsidR="00D34297" w:rsidRPr="00092AF5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92AF5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092AF5">
        <w:rPr>
          <w:rFonts w:ascii="Arial" w:hAnsi="Arial" w:cs="Arial"/>
          <w:sz w:val="22"/>
          <w:szCs w:val="22"/>
        </w:rPr>
        <w:t>postępowania o udzielenie zamówienia publicznego</w:t>
      </w:r>
      <w:r w:rsidRPr="00092AF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92AF5" w14:paraId="6B3771B5" w14:textId="77777777" w:rsidTr="00310284">
        <w:tc>
          <w:tcPr>
            <w:tcW w:w="2269" w:type="dxa"/>
            <w:shd w:val="clear" w:color="auto" w:fill="auto"/>
          </w:tcPr>
          <w:p w14:paraId="13458860" w14:textId="77777777" w:rsidR="00D34297" w:rsidRPr="00092AF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8D926E" w14:textId="77777777" w:rsidR="00D34297" w:rsidRPr="00092AF5" w:rsidRDefault="00660F7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92AF5">
              <w:rPr>
                <w:rFonts w:ascii="Arial" w:hAnsi="Arial" w:cs="Arial"/>
                <w:bCs/>
                <w:sz w:val="22"/>
                <w:szCs w:val="22"/>
              </w:rPr>
              <w:t>Inwestycyjny zakup sprzętu medycznego na potrzeby Oddziałów Szpitalnych (4 grupy)</w:t>
            </w:r>
          </w:p>
        </w:tc>
      </w:tr>
      <w:tr w:rsidR="00660F7B" w:rsidRPr="00092AF5" w14:paraId="33DFD6B8" w14:textId="77777777" w:rsidTr="00FC4C71">
        <w:tc>
          <w:tcPr>
            <w:tcW w:w="2269" w:type="dxa"/>
            <w:shd w:val="clear" w:color="auto" w:fill="auto"/>
          </w:tcPr>
          <w:p w14:paraId="49120E63" w14:textId="77777777" w:rsidR="00660F7B" w:rsidRPr="00092AF5" w:rsidRDefault="00660F7B" w:rsidP="00FC4C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4BEB984" w14:textId="77777777" w:rsidR="00660F7B" w:rsidRPr="00092AF5" w:rsidRDefault="00660F7B" w:rsidP="00FC4C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92AF5">
              <w:rPr>
                <w:rFonts w:ascii="Arial" w:hAnsi="Arial" w:cs="Arial"/>
                <w:bCs/>
                <w:sz w:val="22"/>
                <w:szCs w:val="22"/>
              </w:rPr>
              <w:t>SZP-271-39-2023</w:t>
            </w:r>
          </w:p>
        </w:tc>
      </w:tr>
    </w:tbl>
    <w:p w14:paraId="2D3D1B8C" w14:textId="77777777" w:rsidR="00010B31" w:rsidRPr="00092AF5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2"/>
          <w:szCs w:val="22"/>
        </w:rPr>
      </w:pPr>
    </w:p>
    <w:p w14:paraId="1C56A75F" w14:textId="19051004" w:rsidR="00010B31" w:rsidRPr="00092AF5" w:rsidRDefault="00EB1359" w:rsidP="00092AF5">
      <w:pPr>
        <w:jc w:val="both"/>
        <w:rPr>
          <w:rFonts w:ascii="Arial" w:hAnsi="Arial" w:cs="Arial"/>
          <w:sz w:val="22"/>
          <w:szCs w:val="22"/>
        </w:rPr>
      </w:pPr>
      <w:r w:rsidRPr="00092AF5">
        <w:rPr>
          <w:rFonts w:ascii="Arial" w:hAnsi="Arial" w:cs="Arial"/>
          <w:sz w:val="22"/>
          <w:szCs w:val="22"/>
        </w:rPr>
        <w:t xml:space="preserve">Zamawiający, </w:t>
      </w:r>
      <w:r w:rsidR="00660F7B" w:rsidRPr="00092AF5">
        <w:rPr>
          <w:rFonts w:ascii="Arial" w:hAnsi="Arial" w:cs="Arial"/>
          <w:b/>
          <w:sz w:val="22"/>
          <w:szCs w:val="22"/>
        </w:rPr>
        <w:t>Szpital Specjalistyczny im. Stefana Żeromskiego SP ZOZ w Krakowie</w:t>
      </w:r>
      <w:r w:rsidRPr="00092AF5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660F7B" w:rsidRPr="00092AF5">
        <w:rPr>
          <w:rFonts w:ascii="Arial" w:hAnsi="Arial" w:cs="Arial"/>
          <w:sz w:val="22"/>
          <w:szCs w:val="22"/>
        </w:rPr>
        <w:t>(</w:t>
      </w:r>
      <w:proofErr w:type="spellStart"/>
      <w:r w:rsidR="00660F7B" w:rsidRPr="00092AF5">
        <w:rPr>
          <w:rFonts w:ascii="Arial" w:hAnsi="Arial" w:cs="Arial"/>
          <w:sz w:val="22"/>
          <w:szCs w:val="22"/>
        </w:rPr>
        <w:t>t.j</w:t>
      </w:r>
      <w:proofErr w:type="spellEnd"/>
      <w:r w:rsidR="00660F7B" w:rsidRPr="00092AF5">
        <w:rPr>
          <w:rFonts w:ascii="Arial" w:hAnsi="Arial" w:cs="Arial"/>
          <w:sz w:val="22"/>
          <w:szCs w:val="22"/>
        </w:rPr>
        <w:t>. Dz. U. z 2023</w:t>
      </w:r>
      <w:r w:rsidR="00092AF5" w:rsidRPr="00092AF5">
        <w:rPr>
          <w:rFonts w:ascii="Arial" w:hAnsi="Arial" w:cs="Arial"/>
          <w:sz w:val="22"/>
          <w:szCs w:val="22"/>
        </w:rPr>
        <w:t xml:space="preserve"> </w:t>
      </w:r>
      <w:r w:rsidR="00660F7B" w:rsidRPr="00092AF5">
        <w:rPr>
          <w:rFonts w:ascii="Arial" w:hAnsi="Arial" w:cs="Arial"/>
          <w:sz w:val="22"/>
          <w:szCs w:val="22"/>
        </w:rPr>
        <w:t>r. poz. 1605)</w:t>
      </w:r>
      <w:r w:rsidRPr="00092AF5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092AF5">
        <w:rPr>
          <w:rFonts w:ascii="Arial" w:hAnsi="Arial" w:cs="Arial"/>
          <w:sz w:val="22"/>
          <w:szCs w:val="22"/>
        </w:rPr>
        <w:t>Pzp</w:t>
      </w:r>
      <w:proofErr w:type="spellEnd"/>
      <w:r w:rsidRPr="00092AF5">
        <w:rPr>
          <w:rFonts w:ascii="Arial" w:hAnsi="Arial" w:cs="Arial"/>
          <w:sz w:val="22"/>
          <w:szCs w:val="22"/>
        </w:rPr>
        <w:t>”, zawiadamia</w:t>
      </w:r>
      <w:r w:rsidR="00092AF5" w:rsidRPr="00092AF5">
        <w:rPr>
          <w:rFonts w:ascii="Arial" w:hAnsi="Arial" w:cs="Arial"/>
          <w:sz w:val="22"/>
          <w:szCs w:val="22"/>
        </w:rPr>
        <w:t>,</w:t>
      </w:r>
      <w:r w:rsidRPr="00092AF5">
        <w:rPr>
          <w:rFonts w:ascii="Arial" w:hAnsi="Arial" w:cs="Arial"/>
          <w:sz w:val="22"/>
          <w:szCs w:val="22"/>
        </w:rPr>
        <w:t xml:space="preserve"> że unieważnia postępowanie o udzielenie zamówienia publicznego </w:t>
      </w:r>
      <w:r w:rsidR="00010B31" w:rsidRPr="00092AF5">
        <w:rPr>
          <w:rFonts w:ascii="Arial" w:hAnsi="Arial" w:cs="Arial"/>
          <w:sz w:val="22"/>
          <w:szCs w:val="22"/>
        </w:rPr>
        <w:t>na</w:t>
      </w:r>
      <w:r w:rsidRPr="00092AF5">
        <w:rPr>
          <w:rFonts w:ascii="Arial" w:hAnsi="Arial" w:cs="Arial"/>
          <w:sz w:val="22"/>
          <w:szCs w:val="22"/>
        </w:rPr>
        <w:t xml:space="preserve"> </w:t>
      </w:r>
      <w:r w:rsidR="00D8293D" w:rsidRPr="00092AF5">
        <w:rPr>
          <w:rFonts w:ascii="Arial" w:hAnsi="Arial" w:cs="Arial"/>
          <w:sz w:val="22"/>
          <w:szCs w:val="22"/>
        </w:rPr>
        <w:t>na</w:t>
      </w:r>
      <w:r w:rsidR="00010B31" w:rsidRPr="00092AF5">
        <w:rPr>
          <w:rFonts w:ascii="Arial" w:hAnsi="Arial" w:cs="Arial"/>
          <w:sz w:val="22"/>
          <w:szCs w:val="22"/>
        </w:rPr>
        <w:t>stępujące części:</w:t>
      </w:r>
    </w:p>
    <w:p w14:paraId="72441D27" w14:textId="77777777" w:rsidR="00092AF5" w:rsidRPr="00092AF5" w:rsidRDefault="00092AF5" w:rsidP="00092AF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92AF5" w14:paraId="7B9631E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FB55D" w14:textId="77777777" w:rsidR="00D44D12" w:rsidRPr="00092AF5" w:rsidRDefault="00D44D12" w:rsidP="00092A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800F" w14:textId="77777777" w:rsidR="00D44D12" w:rsidRPr="00092AF5" w:rsidRDefault="00D44D12" w:rsidP="00092AF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92AF5">
              <w:rPr>
                <w:rFonts w:ascii="Arial" w:hAnsi="Arial" w:cs="Arial"/>
                <w:b/>
                <w:sz w:val="22"/>
                <w:szCs w:val="22"/>
              </w:rPr>
              <w:t>Temat</w:t>
            </w:r>
          </w:p>
          <w:p w14:paraId="05E6A009" w14:textId="77777777" w:rsidR="00D44D12" w:rsidRPr="00092AF5" w:rsidRDefault="00D44D12" w:rsidP="00092A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>Uzasadnienie prawne i faktyczne</w:t>
            </w:r>
          </w:p>
        </w:tc>
      </w:tr>
      <w:tr w:rsidR="00660F7B" w:rsidRPr="00092AF5" w14:paraId="170CC98F" w14:textId="77777777" w:rsidTr="00FC4C7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A362" w14:textId="77777777" w:rsidR="00092AF5" w:rsidRDefault="00092AF5" w:rsidP="00092A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C05C422" w14:textId="1620D539" w:rsidR="00660F7B" w:rsidRPr="00092AF5" w:rsidRDefault="00660F7B" w:rsidP="00092A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A9ED" w14:textId="77777777" w:rsidR="00092AF5" w:rsidRDefault="00092AF5" w:rsidP="00092AF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4423C5F" w14:textId="79595C95" w:rsidR="00660F7B" w:rsidRDefault="00660F7B" w:rsidP="00092AF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92AF5">
              <w:rPr>
                <w:rFonts w:ascii="Arial" w:hAnsi="Arial" w:cs="Arial"/>
                <w:b/>
                <w:sz w:val="22"/>
                <w:szCs w:val="22"/>
              </w:rPr>
              <w:t xml:space="preserve">Zakup i dostawa wraz z uruchomieniem aparatu do kriochirurgii (1 szt.) oraz sondy kontaktowej </w:t>
            </w:r>
            <w:proofErr w:type="gramStart"/>
            <w:r w:rsidRPr="00092AF5">
              <w:rPr>
                <w:rFonts w:ascii="Arial" w:hAnsi="Arial" w:cs="Arial"/>
                <w:b/>
                <w:sz w:val="22"/>
                <w:szCs w:val="22"/>
              </w:rPr>
              <w:t>( 3</w:t>
            </w:r>
            <w:proofErr w:type="gramEnd"/>
            <w:r w:rsidRPr="00092AF5">
              <w:rPr>
                <w:rFonts w:ascii="Arial" w:hAnsi="Arial" w:cs="Arial"/>
                <w:b/>
                <w:sz w:val="22"/>
                <w:szCs w:val="22"/>
              </w:rPr>
              <w:t xml:space="preserve"> szt.), sondy natryskowej ( 1szt.) wraz ze szkoleniem pracowników Zamawiającego</w:t>
            </w:r>
          </w:p>
          <w:p w14:paraId="41A205D3" w14:textId="77777777" w:rsidR="00092AF5" w:rsidRPr="00092AF5" w:rsidRDefault="00092AF5" w:rsidP="00092AF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12D131" w14:textId="77777777" w:rsidR="00660F7B" w:rsidRPr="00092AF5" w:rsidRDefault="00660F7B" w:rsidP="00092A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  <w:u w:val="single"/>
              </w:rPr>
              <w:t>Uzasadnienie prawne</w:t>
            </w:r>
            <w:r w:rsidRPr="00092AF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8F025FD" w14:textId="7FC65926" w:rsidR="00660F7B" w:rsidRDefault="00660F7B" w:rsidP="00092A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 xml:space="preserve">Art. 255 pkt. 1 ustawy </w:t>
            </w:r>
            <w:proofErr w:type="spellStart"/>
            <w:r w:rsidRPr="00092AF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92AF5">
              <w:rPr>
                <w:rFonts w:ascii="Arial" w:hAnsi="Arial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14:paraId="7756FD6A" w14:textId="77777777" w:rsidR="00092AF5" w:rsidRPr="00092AF5" w:rsidRDefault="00092AF5" w:rsidP="00092A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FEDFE93" w14:textId="77777777" w:rsidR="00660F7B" w:rsidRPr="00092AF5" w:rsidRDefault="00660F7B" w:rsidP="00092A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092AF5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18C6A0A0" w14:textId="01A0FD32" w:rsidR="00660F7B" w:rsidRPr="00092AF5" w:rsidRDefault="00660F7B" w:rsidP="00092A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92AF5">
              <w:rPr>
                <w:rFonts w:ascii="Arial" w:hAnsi="Arial" w:cs="Arial"/>
                <w:sz w:val="22"/>
                <w:szCs w:val="22"/>
              </w:rPr>
              <w:t>W wyznaczonym terminie składania ofert Zamawiaj</w:t>
            </w:r>
            <w:r w:rsidR="00092AF5" w:rsidRPr="00092AF5">
              <w:rPr>
                <w:rFonts w:ascii="Arial" w:hAnsi="Arial" w:cs="Arial"/>
                <w:sz w:val="22"/>
                <w:szCs w:val="22"/>
              </w:rPr>
              <w:t>ą</w:t>
            </w:r>
            <w:r w:rsidRPr="00092AF5">
              <w:rPr>
                <w:rFonts w:ascii="Arial" w:hAnsi="Arial" w:cs="Arial"/>
                <w:sz w:val="22"/>
                <w:szCs w:val="22"/>
              </w:rPr>
              <w:t>cy nie otrzymał żadnej oferty</w:t>
            </w:r>
            <w:r w:rsidR="00092AF5" w:rsidRPr="00092AF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95317A1" w14:textId="77777777" w:rsidR="00092AF5" w:rsidRDefault="00092AF5" w:rsidP="00092A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09D6326E" w14:textId="77777777" w:rsidR="00092AF5" w:rsidRDefault="00092AF5" w:rsidP="00092A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609D2599" w14:textId="13BE6285" w:rsidR="00010B31" w:rsidRDefault="00010B31" w:rsidP="00092A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092AF5">
        <w:rPr>
          <w:rFonts w:ascii="Arial" w:hAnsi="Arial" w:cs="Arial"/>
          <w:i/>
          <w:sz w:val="22"/>
          <w:szCs w:val="22"/>
        </w:rPr>
        <w:t>Zamawiający</w:t>
      </w:r>
    </w:p>
    <w:p w14:paraId="4499E031" w14:textId="4A43399C" w:rsidR="00092AF5" w:rsidRDefault="00092AF5" w:rsidP="00092A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p.o. Dyrektora Szpitala</w:t>
      </w:r>
    </w:p>
    <w:p w14:paraId="1005E4A6" w14:textId="5C868DC6" w:rsidR="00092AF5" w:rsidRPr="00092AF5" w:rsidRDefault="00092AF5" w:rsidP="00092A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lek. Lech Kucharski</w:t>
      </w:r>
    </w:p>
    <w:sectPr w:rsidR="00092AF5" w:rsidRPr="00092AF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7F529" w14:textId="77777777" w:rsidR="001F7279" w:rsidRDefault="001F7279" w:rsidP="00D34297">
      <w:r>
        <w:separator/>
      </w:r>
    </w:p>
  </w:endnote>
  <w:endnote w:type="continuationSeparator" w:id="0">
    <w:p w14:paraId="4BD3AB85" w14:textId="77777777" w:rsidR="001F7279" w:rsidRDefault="001F727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DBD46" w14:textId="77777777" w:rsidR="00660F7B" w:rsidRDefault="00660F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D196E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9541AB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4816" w14:textId="77777777" w:rsidR="00660F7B" w:rsidRDefault="00660F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27A67" w14:textId="77777777" w:rsidR="001F7279" w:rsidRDefault="001F7279" w:rsidP="00D34297">
      <w:r>
        <w:separator/>
      </w:r>
    </w:p>
  </w:footnote>
  <w:footnote w:type="continuationSeparator" w:id="0">
    <w:p w14:paraId="63218538" w14:textId="77777777" w:rsidR="001F7279" w:rsidRDefault="001F727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D1FC9" w14:textId="77777777" w:rsidR="00660F7B" w:rsidRDefault="00660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66A5D" w14:textId="77777777" w:rsidR="00660F7B" w:rsidRDefault="00660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0B884" w14:textId="77777777" w:rsidR="00660F7B" w:rsidRDefault="00660F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279"/>
    <w:rsid w:val="00010B31"/>
    <w:rsid w:val="00092AF5"/>
    <w:rsid w:val="00104963"/>
    <w:rsid w:val="00150F65"/>
    <w:rsid w:val="001F7279"/>
    <w:rsid w:val="002A7DFF"/>
    <w:rsid w:val="00310284"/>
    <w:rsid w:val="003C6440"/>
    <w:rsid w:val="004E2226"/>
    <w:rsid w:val="005464E2"/>
    <w:rsid w:val="00660F7B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E4A3F9"/>
  <w15:chartTrackingRefBased/>
  <w15:docId w15:val="{C28282DC-B83D-4265-AFFF-1918B0730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2023-10-05T08:03:00Z</cp:lastPrinted>
  <dcterms:created xsi:type="dcterms:W3CDTF">2023-10-05T08:03:00Z</dcterms:created>
  <dcterms:modified xsi:type="dcterms:W3CDTF">2023-10-05T08:03:00Z</dcterms:modified>
</cp:coreProperties>
</file>