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1AFB" w:rsidRPr="008D1AFB" w:rsidRDefault="008E14A4" w:rsidP="008D1AFB">
      <w:pPr>
        <w:jc w:val="right"/>
        <w:rPr>
          <w:b/>
          <w:bCs/>
          <w:lang w:eastAsia="en-US"/>
        </w:rPr>
      </w:pPr>
      <w:r w:rsidRPr="009A6D29">
        <w:rPr>
          <w:b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9.15pt;height:69.8pt">
            <v:imagedata r:id="rId7" o:title="loga"/>
          </v:shape>
        </w:pict>
      </w:r>
    </w:p>
    <w:p w:rsidR="008D1AFB" w:rsidRPr="008D1AFB" w:rsidRDefault="008D1AFB" w:rsidP="006A5DF1">
      <w:pPr>
        <w:spacing w:after="240"/>
        <w:jc w:val="right"/>
      </w:pPr>
    </w:p>
    <w:p w:rsidR="0029606A" w:rsidRPr="008D1AFB" w:rsidRDefault="007B375E" w:rsidP="008D1AFB">
      <w:pPr>
        <w:spacing w:after="240"/>
        <w:jc w:val="right"/>
      </w:pPr>
      <w:r w:rsidRPr="008D1AFB">
        <w:t>Niepołomice</w:t>
      </w:r>
      <w:r w:rsidR="006A5DF1" w:rsidRPr="008D1AFB">
        <w:t xml:space="preserve"> dnia: </w:t>
      </w:r>
      <w:r w:rsidR="008E14A4">
        <w:t>2023-10-04</w:t>
      </w:r>
    </w:p>
    <w:p w:rsidR="006A5DF1" w:rsidRPr="008D1AFB" w:rsidRDefault="007B375E" w:rsidP="006A5DF1">
      <w:pPr>
        <w:rPr>
          <w:b/>
          <w:bCs/>
        </w:rPr>
      </w:pPr>
      <w:r w:rsidRPr="008D1AFB">
        <w:rPr>
          <w:b/>
          <w:bCs/>
        </w:rPr>
        <w:t>GMINA NIEPOŁOMICE</w:t>
      </w:r>
    </w:p>
    <w:p w:rsidR="006A5DF1" w:rsidRPr="008D1AFB" w:rsidRDefault="007B375E" w:rsidP="006A5DF1">
      <w:r w:rsidRPr="008D1AFB">
        <w:t>Pl. Zwycięstwa</w:t>
      </w:r>
      <w:r w:rsidR="006A5DF1" w:rsidRPr="008D1AFB">
        <w:t xml:space="preserve"> </w:t>
      </w:r>
      <w:r w:rsidRPr="008D1AFB">
        <w:t>13</w:t>
      </w:r>
    </w:p>
    <w:p w:rsidR="006A5DF1" w:rsidRPr="008D1AFB" w:rsidRDefault="007B375E" w:rsidP="006A5DF1">
      <w:r w:rsidRPr="008D1AFB">
        <w:t>32-005</w:t>
      </w:r>
      <w:r w:rsidR="006A5DF1" w:rsidRPr="008D1AFB">
        <w:t xml:space="preserve"> </w:t>
      </w:r>
      <w:r w:rsidRPr="008D1AFB">
        <w:t>Niepołomice</w:t>
      </w:r>
    </w:p>
    <w:p w:rsidR="006A5DF1" w:rsidRPr="008E14A4" w:rsidRDefault="000B68B5" w:rsidP="008E14A4">
      <w:pPr>
        <w:jc w:val="both"/>
        <w:rPr>
          <w:bCs/>
        </w:rPr>
      </w:pPr>
      <w:r w:rsidRPr="008D1AFB">
        <w:rPr>
          <w:bCs/>
        </w:rPr>
        <w:t>Pisma: ZP.271.22.2023.8</w:t>
      </w:r>
    </w:p>
    <w:p w:rsidR="006A5DF1" w:rsidRPr="008D1AFB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8D1AFB">
        <w:rPr>
          <w:b/>
        </w:rPr>
        <w:t>WYKONAWCY</w:t>
      </w:r>
    </w:p>
    <w:p w:rsidR="006A5DF1" w:rsidRPr="008D1AFB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8D1AFB">
        <w:t>ubiegający się o zamówienie publiczne</w:t>
      </w:r>
    </w:p>
    <w:p w:rsidR="006D4AB3" w:rsidRPr="008D1AFB" w:rsidRDefault="006D4AB3">
      <w:pPr>
        <w:pStyle w:val="Nagwek"/>
        <w:tabs>
          <w:tab w:val="clear" w:pos="4536"/>
          <w:tab w:val="clear" w:pos="9072"/>
        </w:tabs>
      </w:pPr>
    </w:p>
    <w:p w:rsidR="00632C3C" w:rsidRPr="008D1AF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8D1AFB">
        <w:rPr>
          <w:rFonts w:ascii="Times New Roman" w:hAnsi="Times New Roman"/>
          <w:sz w:val="20"/>
        </w:rPr>
        <w:t>WYJAŚNIENI</w:t>
      </w:r>
      <w:r w:rsidR="00520165" w:rsidRPr="008D1AFB">
        <w:rPr>
          <w:rFonts w:ascii="Times New Roman" w:hAnsi="Times New Roman"/>
          <w:sz w:val="20"/>
        </w:rPr>
        <w:t>A</w:t>
      </w:r>
      <w:r w:rsidR="00632C3C" w:rsidRPr="008D1AFB">
        <w:rPr>
          <w:rFonts w:ascii="Times New Roman" w:hAnsi="Times New Roman"/>
          <w:sz w:val="20"/>
        </w:rPr>
        <w:t xml:space="preserve"> TREŚCI</w:t>
      </w:r>
      <w:r w:rsidR="0029606A" w:rsidRPr="008D1AFB">
        <w:rPr>
          <w:rFonts w:ascii="Times New Roman" w:hAnsi="Times New Roman"/>
          <w:sz w:val="20"/>
        </w:rPr>
        <w:t xml:space="preserve"> SWZ</w:t>
      </w:r>
    </w:p>
    <w:p w:rsidR="006D4AB3" w:rsidRPr="008D1AFB" w:rsidRDefault="00632C3C" w:rsidP="00520165">
      <w:pPr>
        <w:spacing w:after="360" w:line="276" w:lineRule="auto"/>
        <w:jc w:val="both"/>
      </w:pPr>
      <w:r w:rsidRPr="008D1AFB">
        <w:t xml:space="preserve">Dotyczy: </w:t>
      </w:r>
      <w:r w:rsidR="006A5DF1" w:rsidRPr="008D1AFB">
        <w:t>p</w:t>
      </w:r>
      <w:r w:rsidRPr="008D1AFB">
        <w:t>ostępowani</w:t>
      </w:r>
      <w:r w:rsidR="006A5DF1" w:rsidRPr="008D1AFB">
        <w:t>a</w:t>
      </w:r>
      <w:r w:rsidRPr="008D1AFB">
        <w:t xml:space="preserve"> o udzielenie zamówienia publicznego, prowadzone</w:t>
      </w:r>
      <w:r w:rsidR="006A5DF1" w:rsidRPr="008D1AFB">
        <w:t>go</w:t>
      </w:r>
      <w:r w:rsidRPr="008D1AFB">
        <w:t xml:space="preserve"> w trybie </w:t>
      </w:r>
      <w:r w:rsidR="007B375E" w:rsidRPr="008D1AFB">
        <w:t xml:space="preserve">Tryb podstawowy bez negocjacji - art. 275 pkt. 1 ustawy </w:t>
      </w:r>
      <w:proofErr w:type="spellStart"/>
      <w:r w:rsidR="007B375E" w:rsidRPr="008D1AFB">
        <w:t>Pzp</w:t>
      </w:r>
      <w:proofErr w:type="spellEnd"/>
      <w:r w:rsidRPr="008D1AFB">
        <w:rPr>
          <w:b/>
        </w:rPr>
        <w:t xml:space="preserve"> </w:t>
      </w:r>
      <w:r w:rsidRPr="008D1AFB">
        <w:rPr>
          <w:bCs/>
        </w:rPr>
        <w:t>na</w:t>
      </w:r>
      <w:r w:rsidRPr="008D1AFB">
        <w:rPr>
          <w:b/>
        </w:rPr>
        <w:t xml:space="preserve"> </w:t>
      </w:r>
      <w:r w:rsidR="00E72428" w:rsidRPr="008D1AFB">
        <w:rPr>
          <w:bCs/>
        </w:rPr>
        <w:t>”</w:t>
      </w:r>
      <w:r w:rsidR="007B375E" w:rsidRPr="008D1AFB">
        <w:rPr>
          <w:b/>
          <w:bCs/>
        </w:rPr>
        <w:t>Budowa Domu Kultury "Senior"</w:t>
      </w:r>
      <w:r w:rsidR="00E72428" w:rsidRPr="008D1AFB">
        <w:rPr>
          <w:bCs/>
        </w:rPr>
        <w:t>”</w:t>
      </w:r>
      <w:r w:rsidRPr="008D1AFB">
        <w:rPr>
          <w:b/>
        </w:rPr>
        <w:t xml:space="preserve"> </w:t>
      </w:r>
      <w:r w:rsidRPr="008D1AFB">
        <w:rPr>
          <w:bCs/>
        </w:rPr>
        <w:t>– znak sprawy</w:t>
      </w:r>
      <w:r w:rsidRPr="008D1AFB">
        <w:rPr>
          <w:b/>
        </w:rPr>
        <w:t xml:space="preserve"> </w:t>
      </w:r>
      <w:r w:rsidR="007B375E" w:rsidRPr="008D1AFB">
        <w:rPr>
          <w:b/>
        </w:rPr>
        <w:t>ZP.271.22.2023</w:t>
      </w:r>
      <w:r w:rsidRPr="008D1AFB">
        <w:rPr>
          <w:b/>
        </w:rPr>
        <w:t>.</w:t>
      </w:r>
    </w:p>
    <w:p w:rsidR="0012774F" w:rsidRPr="008D1AFB" w:rsidRDefault="00520165" w:rsidP="00D8461B">
      <w:pPr>
        <w:spacing w:after="240" w:line="276" w:lineRule="auto"/>
        <w:jc w:val="both"/>
      </w:pPr>
      <w:r w:rsidRPr="008D1AFB">
        <w:t xml:space="preserve">Zamawiający, </w:t>
      </w:r>
      <w:r w:rsidR="007B375E" w:rsidRPr="008D1AFB">
        <w:rPr>
          <w:b/>
        </w:rPr>
        <w:t>GMINA NIEPOŁOMICE</w:t>
      </w:r>
      <w:r w:rsidRPr="008D1AFB">
        <w:t xml:space="preserve">, działając na podstawie art. </w:t>
      </w:r>
      <w:r w:rsidR="00E74BC3" w:rsidRPr="008D1AFB">
        <w:t>284</w:t>
      </w:r>
      <w:r w:rsidRPr="008D1AFB">
        <w:t xml:space="preserve"> ust. </w:t>
      </w:r>
      <w:r w:rsidR="0029606A" w:rsidRPr="008D1AFB">
        <w:t>6</w:t>
      </w:r>
      <w:r w:rsidRPr="008D1AFB">
        <w:t xml:space="preserve"> ustawy z dnia </w:t>
      </w:r>
      <w:r w:rsidR="0029606A" w:rsidRPr="008D1AFB">
        <w:t>11</w:t>
      </w:r>
      <w:r w:rsidRPr="008D1AFB">
        <w:t xml:space="preserve"> </w:t>
      </w:r>
      <w:r w:rsidR="0029606A" w:rsidRPr="008D1AFB">
        <w:t xml:space="preserve">września </w:t>
      </w:r>
      <w:r w:rsidRPr="008D1AFB">
        <w:t>20</w:t>
      </w:r>
      <w:r w:rsidR="0029606A" w:rsidRPr="008D1AFB">
        <w:t>19</w:t>
      </w:r>
      <w:r w:rsidRPr="008D1AFB">
        <w:t xml:space="preserve"> r</w:t>
      </w:r>
      <w:r w:rsidR="0029606A" w:rsidRPr="008D1AFB">
        <w:t>.</w:t>
      </w:r>
      <w:r w:rsidRPr="008D1AFB">
        <w:t xml:space="preserve"> Prawo </w:t>
      </w:r>
      <w:r w:rsidR="0029606A" w:rsidRPr="008D1AFB">
        <w:t>z</w:t>
      </w:r>
      <w:r w:rsidRPr="008D1AFB">
        <w:t xml:space="preserve">amówień </w:t>
      </w:r>
      <w:r w:rsidR="0029606A" w:rsidRPr="008D1AFB">
        <w:t>p</w:t>
      </w:r>
      <w:r w:rsidRPr="008D1AFB">
        <w:t xml:space="preserve">ublicznych </w:t>
      </w:r>
      <w:r w:rsidR="007B375E" w:rsidRPr="008D1AFB">
        <w:t>(</w:t>
      </w:r>
      <w:proofErr w:type="spellStart"/>
      <w:r w:rsidR="007B375E" w:rsidRPr="008D1AFB">
        <w:t>t.j</w:t>
      </w:r>
      <w:proofErr w:type="spellEnd"/>
      <w:r w:rsidR="007B375E" w:rsidRPr="008D1AFB">
        <w:t>. Dz. U. z 2022r. poz. 1710)</w:t>
      </w:r>
      <w:r w:rsidR="00BE7BFD" w:rsidRPr="008D1AFB">
        <w:t xml:space="preserve">, </w:t>
      </w:r>
      <w:r w:rsidR="00E74BC3" w:rsidRPr="008D1AFB">
        <w:t>udostępnia</w:t>
      </w:r>
      <w:r w:rsidR="00BE7BFD" w:rsidRPr="008D1AFB">
        <w:t xml:space="preserve"> poniżej treść zapytań do S</w:t>
      </w:r>
      <w:r w:rsidR="0012774F" w:rsidRPr="008D1AFB">
        <w:t>pecyfikacji Warunków Zamówienia (</w:t>
      </w:r>
      <w:r w:rsidR="0012774F" w:rsidRPr="008D1AFB">
        <w:rPr>
          <w:lang w:eastAsia="ar-SA"/>
        </w:rPr>
        <w:t>zwanej dalej</w:t>
      </w:r>
      <w:r w:rsidR="0012774F" w:rsidRPr="008D1AFB">
        <w:rPr>
          <w:b/>
          <w:lang w:eastAsia="ar-SA"/>
        </w:rPr>
        <w:t xml:space="preserve"> </w:t>
      </w:r>
      <w:r w:rsidR="0012774F" w:rsidRPr="008D1AFB">
        <w:rPr>
          <w:bCs/>
          <w:lang w:eastAsia="ar-SA"/>
        </w:rPr>
        <w:t>”SWZ”)</w:t>
      </w:r>
      <w:r w:rsidR="00E74BC3" w:rsidRPr="008D1AFB">
        <w:rPr>
          <w:bCs/>
          <w:lang w:eastAsia="ar-SA"/>
        </w:rPr>
        <w:t xml:space="preserve"> </w:t>
      </w:r>
      <w:r w:rsidR="00E74BC3" w:rsidRPr="008D1AFB">
        <w:t>wraz z wyjaśnieniami</w:t>
      </w:r>
      <w:r w:rsidR="0012774F" w:rsidRPr="008D1AFB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7B375E" w:rsidRPr="008D1AFB" w:rsidTr="00CB49C1">
        <w:tc>
          <w:tcPr>
            <w:tcW w:w="9356" w:type="dxa"/>
            <w:shd w:val="clear" w:color="auto" w:fill="auto"/>
          </w:tcPr>
          <w:p w:rsidR="007B375E" w:rsidRPr="008D1AFB" w:rsidRDefault="007B375E" w:rsidP="008D1AFB">
            <w:pPr>
              <w:spacing w:before="60" w:after="60"/>
              <w:ind w:right="-72"/>
              <w:rPr>
                <w:b/>
                <w:bCs/>
              </w:rPr>
            </w:pPr>
          </w:p>
          <w:p w:rsidR="007B375E" w:rsidRPr="008D1AFB" w:rsidRDefault="007B375E" w:rsidP="00CB49C1">
            <w:pPr>
              <w:ind w:left="30" w:right="-72"/>
              <w:jc w:val="both"/>
            </w:pPr>
            <w:r w:rsidRPr="008D1AFB">
              <w:t>Pytania dot. Budowa Domu Kultury "Senior" zwracam się z prośbą o wyjaśnienie:</w:t>
            </w:r>
          </w:p>
          <w:p w:rsidR="007B375E" w:rsidRPr="008D1AFB" w:rsidRDefault="007B375E" w:rsidP="00CB49C1">
            <w:pPr>
              <w:ind w:left="30" w:right="-72"/>
              <w:jc w:val="both"/>
            </w:pPr>
            <w:r w:rsidRPr="008D1AFB">
              <w:t>1.Prosimy o wyjaśnienie jakim materiałem ma zostać wykończone posadzki czy z płytek ceramicznych, paneli podłogowych czy parkietu, proszę o podanie rodzaju materiałów i wskazanie pomieszczeń.</w:t>
            </w:r>
          </w:p>
          <w:p w:rsidR="007B375E" w:rsidRPr="008D1AFB" w:rsidRDefault="007B375E" w:rsidP="00CB49C1">
            <w:pPr>
              <w:ind w:left="30" w:right="-72"/>
              <w:jc w:val="both"/>
            </w:pPr>
            <w:r w:rsidRPr="008D1AFB">
              <w:t xml:space="preserve">2.Prosimy o wyjaśnienie jakim materiałem ma zostać wykończone ściany z płytek na ścianach i wskazanie miejsc wykonania.  </w:t>
            </w:r>
          </w:p>
          <w:p w:rsidR="007B375E" w:rsidRPr="008D1AFB" w:rsidRDefault="007B375E" w:rsidP="00CB49C1">
            <w:pPr>
              <w:ind w:left="30" w:right="-72"/>
              <w:jc w:val="both"/>
            </w:pPr>
            <w:r w:rsidRPr="008D1AFB">
              <w:t xml:space="preserve">3.Prosimy o wyjaśnienie jakim materiałem ma zostać wykończone piętro budynku? </w:t>
            </w:r>
          </w:p>
          <w:p w:rsidR="007B375E" w:rsidRPr="008D1AFB" w:rsidRDefault="007B375E" w:rsidP="00CB49C1">
            <w:pPr>
              <w:ind w:left="30" w:right="-72"/>
              <w:jc w:val="both"/>
            </w:pPr>
            <w:r w:rsidRPr="008D1AFB">
              <w:t xml:space="preserve">4. Czy zamawiający posiada pozwolenie na wycinkę drzew ? </w:t>
            </w:r>
          </w:p>
          <w:p w:rsidR="007B375E" w:rsidRPr="008D1AFB" w:rsidRDefault="007B375E" w:rsidP="00CB49C1">
            <w:pPr>
              <w:ind w:left="30" w:right="-72"/>
              <w:jc w:val="both"/>
            </w:pPr>
            <w:r w:rsidRPr="008D1AFB">
              <w:t xml:space="preserve">5. Czy zamawiający przewiduje </w:t>
            </w:r>
            <w:proofErr w:type="spellStart"/>
            <w:r w:rsidRPr="008D1AFB">
              <w:t>przewiduje</w:t>
            </w:r>
            <w:proofErr w:type="spellEnd"/>
            <w:r w:rsidRPr="008D1AFB">
              <w:t xml:space="preserve"> wykonanie paneli słonecznych ? ( informacje w dokumentacji technicznej w SST)</w:t>
            </w:r>
          </w:p>
          <w:p w:rsidR="007B375E" w:rsidRPr="008D1AFB" w:rsidRDefault="007B375E" w:rsidP="00CB49C1">
            <w:pPr>
              <w:ind w:left="30" w:right="-72"/>
              <w:jc w:val="both"/>
            </w:pPr>
            <w:r w:rsidRPr="008D1AFB">
              <w:t>6. Prosimy o załączenie szczegółów wykonania stropu drewnianego.</w:t>
            </w:r>
          </w:p>
          <w:p w:rsidR="007B375E" w:rsidRPr="008D1AFB" w:rsidRDefault="007B375E" w:rsidP="008E14A4">
            <w:pPr>
              <w:ind w:left="30" w:right="-72"/>
              <w:jc w:val="both"/>
            </w:pPr>
            <w:r w:rsidRPr="008D1AFB">
              <w:t xml:space="preserve">7. W przedmiarze podano odwóz materiałów z wykopu w miejsce wskazane przez inwestora proszę o podanie odległości terenu (zwałki) do składania materiałów.  </w:t>
            </w:r>
          </w:p>
          <w:p w:rsidR="007B375E" w:rsidRPr="008D1AFB" w:rsidRDefault="007B375E" w:rsidP="00CB49C1">
            <w:pPr>
              <w:spacing w:after="120"/>
              <w:ind w:left="30" w:right="-72"/>
              <w:jc w:val="both"/>
            </w:pPr>
            <w:r w:rsidRPr="008D1AFB">
              <w:t>Zwracamy się z prośbo o odpowiedź na wszystkie pytania w jak najkrótszym terminie aby można było uwzględnić je w ofercie do terminu składania (termin złożenia ofert 09.10.2023).</w:t>
            </w:r>
          </w:p>
          <w:p w:rsidR="008E14A4" w:rsidRPr="008E14A4" w:rsidRDefault="007B375E" w:rsidP="008E14A4">
            <w:pPr>
              <w:spacing w:after="40"/>
              <w:ind w:left="30" w:right="-72"/>
              <w:rPr>
                <w:b/>
                <w:bCs/>
              </w:rPr>
            </w:pPr>
            <w:r w:rsidRPr="008D1AFB">
              <w:rPr>
                <w:b/>
                <w:bCs/>
              </w:rPr>
              <w:t>Stanowisko (wyjaśnienie) Zamawiającego:</w:t>
            </w:r>
          </w:p>
        </w:tc>
      </w:tr>
    </w:tbl>
    <w:p w:rsidR="008E14A4" w:rsidRPr="008E14A4" w:rsidRDefault="008E14A4" w:rsidP="008E14A4">
      <w:pPr>
        <w:pStyle w:val="gwp99da59ddmsonormal"/>
        <w:spacing w:before="0" w:beforeAutospacing="0" w:after="0" w:afterAutospacing="0"/>
        <w:rPr>
          <w:color w:val="2C2F45"/>
          <w:sz w:val="20"/>
          <w:szCs w:val="20"/>
        </w:rPr>
      </w:pPr>
      <w:r w:rsidRPr="008E14A4">
        <w:rPr>
          <w:color w:val="2C2F45"/>
          <w:sz w:val="20"/>
          <w:szCs w:val="20"/>
        </w:rPr>
        <w:t>Ad.1) Zadanie nie przewiduje układania posadzki  z płytek ceramicznych lub paneli podłogowych.</w:t>
      </w:r>
    </w:p>
    <w:p w:rsidR="008E14A4" w:rsidRPr="008E14A4" w:rsidRDefault="008E14A4" w:rsidP="008E14A4">
      <w:pPr>
        <w:pStyle w:val="gwp99da59ddmsonormal"/>
        <w:spacing w:before="0" w:beforeAutospacing="0" w:after="0" w:afterAutospacing="0"/>
        <w:rPr>
          <w:color w:val="2C2F45"/>
          <w:sz w:val="20"/>
          <w:szCs w:val="20"/>
        </w:rPr>
      </w:pPr>
      <w:r w:rsidRPr="008E14A4">
        <w:rPr>
          <w:color w:val="2C2F45"/>
          <w:sz w:val="20"/>
          <w:szCs w:val="20"/>
        </w:rPr>
        <w:t xml:space="preserve">Ad.2) Zadanie nie przewiduje </w:t>
      </w:r>
      <w:proofErr w:type="spellStart"/>
      <w:r w:rsidRPr="008E14A4">
        <w:rPr>
          <w:color w:val="2C2F45"/>
          <w:sz w:val="20"/>
          <w:szCs w:val="20"/>
        </w:rPr>
        <w:t>flizowania</w:t>
      </w:r>
      <w:proofErr w:type="spellEnd"/>
      <w:r w:rsidRPr="008E14A4">
        <w:rPr>
          <w:color w:val="2C2F45"/>
          <w:sz w:val="20"/>
          <w:szCs w:val="20"/>
        </w:rPr>
        <w:t xml:space="preserve"> pomieszczeń. </w:t>
      </w:r>
    </w:p>
    <w:p w:rsidR="008E14A4" w:rsidRPr="008E14A4" w:rsidRDefault="008E14A4" w:rsidP="008E14A4">
      <w:pPr>
        <w:pStyle w:val="gwp99da59ddmsonormal"/>
        <w:spacing w:before="0" w:beforeAutospacing="0" w:after="0" w:afterAutospacing="0"/>
        <w:rPr>
          <w:color w:val="2C2F45"/>
          <w:sz w:val="20"/>
          <w:szCs w:val="20"/>
        </w:rPr>
      </w:pPr>
      <w:r w:rsidRPr="008E14A4">
        <w:rPr>
          <w:color w:val="2C2F45"/>
          <w:sz w:val="20"/>
          <w:szCs w:val="20"/>
        </w:rPr>
        <w:t xml:space="preserve">Ad.3)  Warstwy podłogowe zgodnie z opisem na rysunku przekroju poprzecznego. Ściany szczytowe i kolankowe poddasza tynkowane. Skosy z płyt gipsowo-kartonowych. </w:t>
      </w:r>
    </w:p>
    <w:p w:rsidR="008E14A4" w:rsidRPr="008E14A4" w:rsidRDefault="008E14A4" w:rsidP="008E14A4">
      <w:pPr>
        <w:pStyle w:val="gwp99da59ddmsonormal"/>
        <w:spacing w:before="0" w:beforeAutospacing="0" w:after="0" w:afterAutospacing="0"/>
        <w:rPr>
          <w:color w:val="2C2F45"/>
          <w:sz w:val="20"/>
          <w:szCs w:val="20"/>
        </w:rPr>
      </w:pPr>
      <w:r w:rsidRPr="008E14A4">
        <w:rPr>
          <w:color w:val="2C2F45"/>
          <w:sz w:val="20"/>
          <w:szCs w:val="20"/>
        </w:rPr>
        <w:t xml:space="preserve">Ad.4) Tak. Ostateczną decyzję załączono do materiałów przetargowych. </w:t>
      </w:r>
    </w:p>
    <w:p w:rsidR="008E14A4" w:rsidRPr="008E14A4" w:rsidRDefault="008E14A4" w:rsidP="008E14A4">
      <w:pPr>
        <w:pStyle w:val="gwp99da59ddmsonormal"/>
        <w:spacing w:before="0" w:beforeAutospacing="0" w:after="0" w:afterAutospacing="0"/>
        <w:rPr>
          <w:color w:val="2C2F45"/>
          <w:sz w:val="20"/>
          <w:szCs w:val="20"/>
        </w:rPr>
      </w:pPr>
      <w:r w:rsidRPr="008E14A4">
        <w:rPr>
          <w:color w:val="2C2F45"/>
          <w:sz w:val="20"/>
          <w:szCs w:val="20"/>
        </w:rPr>
        <w:t xml:space="preserve">Ad.5) Na tym etapie inwestycji nie przewiduje się montażu paneli słonecznych. </w:t>
      </w:r>
    </w:p>
    <w:p w:rsidR="008E14A4" w:rsidRPr="008E14A4" w:rsidRDefault="008E14A4" w:rsidP="008E14A4">
      <w:pPr>
        <w:pStyle w:val="gwp99da59ddmsonormal"/>
        <w:spacing w:before="0" w:beforeAutospacing="0" w:after="0" w:afterAutospacing="0"/>
        <w:rPr>
          <w:color w:val="2C2F45"/>
          <w:sz w:val="20"/>
          <w:szCs w:val="20"/>
        </w:rPr>
      </w:pPr>
      <w:r w:rsidRPr="008E14A4">
        <w:rPr>
          <w:color w:val="2C2F45"/>
          <w:sz w:val="20"/>
          <w:szCs w:val="20"/>
        </w:rPr>
        <w:t>Ad.6) Strop jest drewniany wyłącznie na zaznaczonym odcinku (2,7mx4,15m) a rozmieszczenie elementów konstrukcyjnych przedstawiono w projekcie konstrukcji.</w:t>
      </w:r>
    </w:p>
    <w:p w:rsidR="00BE7BFD" w:rsidRPr="008E14A4" w:rsidRDefault="008E14A4" w:rsidP="008E14A4">
      <w:pPr>
        <w:pStyle w:val="gwp99da59ddmsonormal"/>
        <w:spacing w:before="0" w:beforeAutospacing="0" w:after="0" w:afterAutospacing="0"/>
        <w:rPr>
          <w:color w:val="2C2F45"/>
          <w:sz w:val="20"/>
          <w:szCs w:val="20"/>
        </w:rPr>
      </w:pPr>
      <w:r w:rsidRPr="008E14A4">
        <w:rPr>
          <w:color w:val="2C2F45"/>
          <w:sz w:val="20"/>
          <w:szCs w:val="20"/>
        </w:rPr>
        <w:t>Ad.7) Na terenie działki, nie trzeba wywozić poza teren budowy</w:t>
      </w:r>
    </w:p>
    <w:p w:rsidR="008E14A4" w:rsidRDefault="008E14A4" w:rsidP="008E14A4">
      <w:pPr>
        <w:spacing w:before="120" w:after="120" w:line="360" w:lineRule="auto"/>
        <w:ind w:left="567"/>
        <w:jc w:val="right"/>
      </w:pPr>
    </w:p>
    <w:p w:rsidR="006D4AB3" w:rsidRPr="008E14A4" w:rsidRDefault="008D1AFB" w:rsidP="008E14A4">
      <w:pPr>
        <w:spacing w:before="120" w:after="120" w:line="360" w:lineRule="auto"/>
        <w:ind w:left="567"/>
        <w:jc w:val="right"/>
      </w:pPr>
      <w:r w:rsidRPr="008E14A4">
        <w:t>...................................</w:t>
      </w:r>
    </w:p>
    <w:sectPr w:rsidR="006D4AB3" w:rsidRPr="008E14A4" w:rsidSect="0012774F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2BFE" w:rsidRDefault="000A2BFE">
      <w:r>
        <w:separator/>
      </w:r>
    </w:p>
  </w:endnote>
  <w:endnote w:type="continuationSeparator" w:id="0">
    <w:p w:rsidR="000A2BFE" w:rsidRDefault="000A2B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A6D2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9A6D2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8E14A4" w:rsidRPr="008E14A4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2BFE" w:rsidRDefault="000A2BFE">
      <w:r>
        <w:separator/>
      </w:r>
    </w:p>
  </w:footnote>
  <w:footnote w:type="continuationSeparator" w:id="0">
    <w:p w:rsidR="000A2BFE" w:rsidRDefault="000A2BF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375E"/>
    <w:rsid w:val="00031374"/>
    <w:rsid w:val="000A1097"/>
    <w:rsid w:val="000A2BFE"/>
    <w:rsid w:val="000B68B5"/>
    <w:rsid w:val="000E2A8F"/>
    <w:rsid w:val="0012774F"/>
    <w:rsid w:val="00144B7A"/>
    <w:rsid w:val="00180C6E"/>
    <w:rsid w:val="001B5FA9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B375E"/>
    <w:rsid w:val="007D7198"/>
    <w:rsid w:val="00864A4B"/>
    <w:rsid w:val="00870F9F"/>
    <w:rsid w:val="008804B6"/>
    <w:rsid w:val="00897AB0"/>
    <w:rsid w:val="008A3553"/>
    <w:rsid w:val="008D1AFB"/>
    <w:rsid w:val="008E14A4"/>
    <w:rsid w:val="009A6D29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B5FA9"/>
  </w:style>
  <w:style w:type="paragraph" w:styleId="Nagwek1">
    <w:name w:val="heading 1"/>
    <w:basedOn w:val="Normalny"/>
    <w:next w:val="Normalny"/>
    <w:qFormat/>
    <w:rsid w:val="001B5FA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B5FA9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B5FA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B5FA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B5FA9"/>
  </w:style>
  <w:style w:type="paragraph" w:styleId="Tekstpodstawowywcity">
    <w:name w:val="Body Text Indent"/>
    <w:basedOn w:val="Normalny"/>
    <w:rsid w:val="001B5FA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1B5FA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1B5FA9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1B5FA9"/>
    <w:rPr>
      <w:sz w:val="28"/>
    </w:rPr>
  </w:style>
  <w:style w:type="paragraph" w:styleId="Tekstpodstawowywcity3">
    <w:name w:val="Body Text Indent 3"/>
    <w:basedOn w:val="Normalny"/>
    <w:rsid w:val="001B5FA9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gwp99da59ddmsonormal">
    <w:name w:val="gwp99da59dd_msonormal"/>
    <w:basedOn w:val="Normalny"/>
    <w:rsid w:val="008E14A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324</Words>
  <Characters>2145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2023-10-03T15:02:00Z</cp:lastPrinted>
  <dcterms:created xsi:type="dcterms:W3CDTF">2023-10-03T15:02:00Z</dcterms:created>
  <dcterms:modified xsi:type="dcterms:W3CDTF">2023-10-03T15:02:00Z</dcterms:modified>
</cp:coreProperties>
</file>