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107567" w:rsidRDefault="004B30F7" w:rsidP="00F25ECF">
      <w:pPr>
        <w:spacing w:after="240"/>
        <w:jc w:val="right"/>
      </w:pPr>
      <w:r w:rsidRPr="00107567">
        <w:t>Niepołomice</w:t>
      </w:r>
      <w:r w:rsidR="006A5DF1" w:rsidRPr="00107567">
        <w:t xml:space="preserve"> dnia: </w:t>
      </w:r>
      <w:r w:rsidRPr="00107567">
        <w:t>2023-09-2</w:t>
      </w:r>
      <w:r w:rsidR="00F25ECF">
        <w:t>7</w:t>
      </w:r>
    </w:p>
    <w:p w:rsidR="006A5DF1" w:rsidRPr="00107567" w:rsidRDefault="004B30F7" w:rsidP="006A5DF1">
      <w:pPr>
        <w:rPr>
          <w:b/>
          <w:bCs/>
        </w:rPr>
      </w:pPr>
      <w:r w:rsidRPr="00107567">
        <w:rPr>
          <w:b/>
          <w:bCs/>
        </w:rPr>
        <w:t>GMINA NIEPOŁOMICE</w:t>
      </w:r>
    </w:p>
    <w:p w:rsidR="006A5DF1" w:rsidRPr="00107567" w:rsidRDefault="004B30F7" w:rsidP="006A5DF1">
      <w:r w:rsidRPr="00107567">
        <w:t>Pl. Zwycięstwa</w:t>
      </w:r>
      <w:r w:rsidR="006A5DF1" w:rsidRPr="00107567">
        <w:t xml:space="preserve"> </w:t>
      </w:r>
      <w:r w:rsidRPr="00107567">
        <w:t>13</w:t>
      </w:r>
    </w:p>
    <w:p w:rsidR="006A5DF1" w:rsidRPr="00107567" w:rsidRDefault="004B30F7" w:rsidP="006A5DF1">
      <w:r w:rsidRPr="00107567">
        <w:t>32-005</w:t>
      </w:r>
      <w:r w:rsidR="006A5DF1" w:rsidRPr="00107567">
        <w:t xml:space="preserve"> </w:t>
      </w:r>
      <w:r w:rsidRPr="00107567">
        <w:t>Niepołomice</w:t>
      </w:r>
    </w:p>
    <w:p w:rsidR="006A5DF1" w:rsidRPr="00F25ECF" w:rsidRDefault="00107567" w:rsidP="00F25ECF">
      <w:pPr>
        <w:jc w:val="both"/>
        <w:rPr>
          <w:bCs/>
        </w:rPr>
      </w:pPr>
      <w:r>
        <w:rPr>
          <w:bCs/>
        </w:rPr>
        <w:t>Pismo: ZP.271.22.2023.1</w:t>
      </w:r>
    </w:p>
    <w:p w:rsidR="006A5DF1" w:rsidRPr="0010756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10756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107567">
        <w:rPr>
          <w:b/>
        </w:rPr>
        <w:t>WYKONAWCY</w:t>
      </w:r>
    </w:p>
    <w:p w:rsidR="006D4AB3" w:rsidRPr="00107567" w:rsidRDefault="006A5DF1" w:rsidP="00F25ECF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107567">
        <w:t>ubiegający się o zamówienie publiczne</w:t>
      </w:r>
    </w:p>
    <w:p w:rsidR="00632C3C" w:rsidRPr="0010756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107567">
        <w:rPr>
          <w:rFonts w:ascii="Times New Roman" w:hAnsi="Times New Roman"/>
          <w:sz w:val="20"/>
        </w:rPr>
        <w:t>WYJAŚNIENI</w:t>
      </w:r>
      <w:r w:rsidR="00520165" w:rsidRPr="00107567">
        <w:rPr>
          <w:rFonts w:ascii="Times New Roman" w:hAnsi="Times New Roman"/>
          <w:sz w:val="20"/>
        </w:rPr>
        <w:t>A</w:t>
      </w:r>
      <w:r w:rsidR="00632C3C" w:rsidRPr="00107567">
        <w:rPr>
          <w:rFonts w:ascii="Times New Roman" w:hAnsi="Times New Roman"/>
          <w:sz w:val="20"/>
        </w:rPr>
        <w:t xml:space="preserve"> TREŚCI</w:t>
      </w:r>
      <w:r w:rsidR="0029606A" w:rsidRPr="00107567">
        <w:rPr>
          <w:rFonts w:ascii="Times New Roman" w:hAnsi="Times New Roman"/>
          <w:sz w:val="20"/>
        </w:rPr>
        <w:t xml:space="preserve"> SWZ</w:t>
      </w:r>
    </w:p>
    <w:p w:rsidR="006D4AB3" w:rsidRPr="00107567" w:rsidRDefault="00632C3C" w:rsidP="00520165">
      <w:pPr>
        <w:spacing w:after="360" w:line="276" w:lineRule="auto"/>
        <w:jc w:val="both"/>
      </w:pPr>
      <w:r w:rsidRPr="00107567">
        <w:t xml:space="preserve">Dotyczy: </w:t>
      </w:r>
      <w:r w:rsidR="006A5DF1" w:rsidRPr="00107567">
        <w:t>p</w:t>
      </w:r>
      <w:r w:rsidRPr="00107567">
        <w:t>ostępowani</w:t>
      </w:r>
      <w:r w:rsidR="006A5DF1" w:rsidRPr="00107567">
        <w:t>a</w:t>
      </w:r>
      <w:r w:rsidRPr="00107567">
        <w:t xml:space="preserve"> o udzielenie zamówienia publicznego, prowadzone</w:t>
      </w:r>
      <w:r w:rsidR="006A5DF1" w:rsidRPr="00107567">
        <w:t>go</w:t>
      </w:r>
      <w:r w:rsidRPr="00107567">
        <w:t xml:space="preserve"> w trybie </w:t>
      </w:r>
      <w:r w:rsidR="004B30F7" w:rsidRPr="00107567">
        <w:t xml:space="preserve">Tryb podstawowy bez negocjacji - art. 275 pkt. 1 ustawy </w:t>
      </w:r>
      <w:proofErr w:type="spellStart"/>
      <w:r w:rsidR="004B30F7" w:rsidRPr="00107567">
        <w:t>Pzp</w:t>
      </w:r>
      <w:proofErr w:type="spellEnd"/>
      <w:r w:rsidRPr="00107567">
        <w:rPr>
          <w:b/>
        </w:rPr>
        <w:t xml:space="preserve"> </w:t>
      </w:r>
      <w:r w:rsidRPr="00107567">
        <w:rPr>
          <w:bCs/>
        </w:rPr>
        <w:t>na</w:t>
      </w:r>
      <w:r w:rsidRPr="00107567">
        <w:rPr>
          <w:b/>
        </w:rPr>
        <w:t xml:space="preserve"> </w:t>
      </w:r>
      <w:r w:rsidR="00E72428" w:rsidRPr="00107567">
        <w:rPr>
          <w:bCs/>
        </w:rPr>
        <w:t>”</w:t>
      </w:r>
      <w:r w:rsidR="004B30F7" w:rsidRPr="00107567">
        <w:rPr>
          <w:b/>
          <w:bCs/>
        </w:rPr>
        <w:t>Budowa Domu Kultury "Senior"</w:t>
      </w:r>
      <w:r w:rsidR="00E72428" w:rsidRPr="00107567">
        <w:rPr>
          <w:bCs/>
        </w:rPr>
        <w:t>”</w:t>
      </w:r>
      <w:r w:rsidRPr="00107567">
        <w:rPr>
          <w:b/>
        </w:rPr>
        <w:t xml:space="preserve"> </w:t>
      </w:r>
      <w:r w:rsidRPr="00107567">
        <w:rPr>
          <w:bCs/>
        </w:rPr>
        <w:t>– znak sprawy</w:t>
      </w:r>
      <w:r w:rsidRPr="00107567">
        <w:rPr>
          <w:b/>
        </w:rPr>
        <w:t xml:space="preserve"> </w:t>
      </w:r>
      <w:r w:rsidR="004B30F7" w:rsidRPr="00107567">
        <w:rPr>
          <w:b/>
        </w:rPr>
        <w:t>ZP.271.22.2023</w:t>
      </w:r>
      <w:r w:rsidRPr="00107567">
        <w:rPr>
          <w:b/>
        </w:rPr>
        <w:t>.</w:t>
      </w:r>
    </w:p>
    <w:p w:rsidR="0012774F" w:rsidRPr="00107567" w:rsidRDefault="00520165" w:rsidP="00D8461B">
      <w:pPr>
        <w:spacing w:after="240" w:line="276" w:lineRule="auto"/>
        <w:jc w:val="both"/>
      </w:pPr>
      <w:r w:rsidRPr="00107567">
        <w:t xml:space="preserve">Zamawiający, </w:t>
      </w:r>
      <w:r w:rsidR="004B30F7" w:rsidRPr="00107567">
        <w:rPr>
          <w:b/>
        </w:rPr>
        <w:t>GMINA NIEPOŁOMICE</w:t>
      </w:r>
      <w:r w:rsidRPr="00107567">
        <w:t xml:space="preserve">, działając na podstawie art. </w:t>
      </w:r>
      <w:r w:rsidR="00E74BC3" w:rsidRPr="00107567">
        <w:t>284</w:t>
      </w:r>
      <w:r w:rsidRPr="00107567">
        <w:t xml:space="preserve"> ust. </w:t>
      </w:r>
      <w:r w:rsidR="0029606A" w:rsidRPr="00107567">
        <w:t>6</w:t>
      </w:r>
      <w:r w:rsidRPr="00107567">
        <w:t xml:space="preserve"> ustawy z dnia </w:t>
      </w:r>
      <w:r w:rsidR="0029606A" w:rsidRPr="00107567">
        <w:t>11</w:t>
      </w:r>
      <w:r w:rsidRPr="00107567">
        <w:t xml:space="preserve"> </w:t>
      </w:r>
      <w:r w:rsidR="0029606A" w:rsidRPr="00107567">
        <w:t xml:space="preserve">września </w:t>
      </w:r>
      <w:r w:rsidRPr="00107567">
        <w:t>20</w:t>
      </w:r>
      <w:r w:rsidR="0029606A" w:rsidRPr="00107567">
        <w:t>19</w:t>
      </w:r>
      <w:r w:rsidRPr="00107567">
        <w:t xml:space="preserve"> r</w:t>
      </w:r>
      <w:r w:rsidR="0029606A" w:rsidRPr="00107567">
        <w:t>.</w:t>
      </w:r>
      <w:r w:rsidRPr="00107567">
        <w:t xml:space="preserve"> Prawo </w:t>
      </w:r>
      <w:r w:rsidR="0029606A" w:rsidRPr="00107567">
        <w:t>z</w:t>
      </w:r>
      <w:r w:rsidRPr="00107567">
        <w:t xml:space="preserve">amówień </w:t>
      </w:r>
      <w:r w:rsidR="0029606A" w:rsidRPr="00107567">
        <w:t>p</w:t>
      </w:r>
      <w:r w:rsidRPr="00107567">
        <w:t xml:space="preserve">ublicznych </w:t>
      </w:r>
      <w:r w:rsidR="00274342">
        <w:t>(</w:t>
      </w:r>
      <w:proofErr w:type="spellStart"/>
      <w:r w:rsidR="00274342">
        <w:t>t.j</w:t>
      </w:r>
      <w:proofErr w:type="spellEnd"/>
      <w:r w:rsidR="00274342">
        <w:t>. Dz. U. z 2023r. poz. 1605</w:t>
      </w:r>
      <w:r w:rsidR="004B30F7" w:rsidRPr="00107567">
        <w:t>)</w:t>
      </w:r>
      <w:r w:rsidR="00BE7BFD" w:rsidRPr="00107567">
        <w:t xml:space="preserve">, </w:t>
      </w:r>
      <w:r w:rsidR="00E74BC3" w:rsidRPr="00107567">
        <w:t>udostępnia</w:t>
      </w:r>
      <w:r w:rsidR="00BE7BFD" w:rsidRPr="00107567">
        <w:t xml:space="preserve"> poniżej treść zapytań do S</w:t>
      </w:r>
      <w:r w:rsidR="0012774F" w:rsidRPr="00107567">
        <w:t>pecyfikacji Warunków Zamówienia (</w:t>
      </w:r>
      <w:r w:rsidR="0012774F" w:rsidRPr="00107567">
        <w:rPr>
          <w:lang w:eastAsia="ar-SA"/>
        </w:rPr>
        <w:t>zwanej dalej</w:t>
      </w:r>
      <w:r w:rsidR="0012774F" w:rsidRPr="00107567">
        <w:rPr>
          <w:b/>
          <w:lang w:eastAsia="ar-SA"/>
        </w:rPr>
        <w:t xml:space="preserve"> </w:t>
      </w:r>
      <w:r w:rsidR="0012774F" w:rsidRPr="00107567">
        <w:rPr>
          <w:bCs/>
          <w:lang w:eastAsia="ar-SA"/>
        </w:rPr>
        <w:t>”SWZ”)</w:t>
      </w:r>
      <w:r w:rsidR="00E74BC3" w:rsidRPr="00107567">
        <w:rPr>
          <w:bCs/>
          <w:lang w:eastAsia="ar-SA"/>
        </w:rPr>
        <w:t xml:space="preserve"> </w:t>
      </w:r>
      <w:r w:rsidR="00E74BC3" w:rsidRPr="00107567">
        <w:t>wraz z wyjaśnieniami</w:t>
      </w:r>
      <w:r w:rsidR="0012774F" w:rsidRPr="0010756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B30F7" w:rsidRPr="00107567" w:rsidTr="0003059C">
        <w:tc>
          <w:tcPr>
            <w:tcW w:w="9356" w:type="dxa"/>
            <w:shd w:val="clear" w:color="auto" w:fill="auto"/>
          </w:tcPr>
          <w:p w:rsidR="004B30F7" w:rsidRPr="00107567" w:rsidRDefault="004B30F7" w:rsidP="0003059C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4B30F7" w:rsidRPr="00107567" w:rsidRDefault="004B30F7" w:rsidP="0003059C">
            <w:pPr>
              <w:spacing w:after="120"/>
              <w:ind w:left="30" w:right="-72"/>
              <w:jc w:val="both"/>
            </w:pPr>
            <w:r w:rsidRPr="00107567">
              <w:t>W związku z planowanym udziałem naszej firmy w wyżej wymienionym przetargu zwracamy się z prośbą o wyjaśnienia:</w:t>
            </w:r>
          </w:p>
          <w:p w:rsidR="004B30F7" w:rsidRPr="00107567" w:rsidRDefault="004B30F7" w:rsidP="0003059C">
            <w:pPr>
              <w:spacing w:after="120"/>
              <w:ind w:left="30" w:right="-72"/>
              <w:jc w:val="both"/>
            </w:pPr>
            <w:r w:rsidRPr="00107567">
              <w:t>1) Prosimy o udostępnienie projektów instalacyjnych zewnętrznych i wewnętrznych ( elektryczny, sanitarny). Brak projektów uniemożliwia wycenę.</w:t>
            </w:r>
          </w:p>
          <w:p w:rsidR="004B30F7" w:rsidRPr="00107567" w:rsidRDefault="004B30F7" w:rsidP="0003059C">
            <w:pPr>
              <w:spacing w:after="120"/>
              <w:ind w:left="30" w:right="-72"/>
              <w:jc w:val="both"/>
            </w:pPr>
            <w:r w:rsidRPr="00107567">
              <w:t>2) Czy w zakres zamówienia wchodzą prace związane z zagospodarowaniem terenu - brak zakresu w przedmiarze.</w:t>
            </w:r>
          </w:p>
          <w:p w:rsidR="004B30F7" w:rsidRPr="00107567" w:rsidRDefault="004B30F7" w:rsidP="0003059C">
            <w:pPr>
              <w:spacing w:after="120"/>
              <w:ind w:left="30" w:right="-72"/>
              <w:jc w:val="both"/>
            </w:pPr>
            <w:r w:rsidRPr="00107567">
              <w:t>3) Czy w zakres zamówienia wchodzi wyposażenie budynku w tym wyposażenie kuchni - brak zakresu w przedmiarze.</w:t>
            </w:r>
          </w:p>
          <w:p w:rsidR="004B30F7" w:rsidRPr="00107567" w:rsidRDefault="004B30F7" w:rsidP="0003059C">
            <w:pPr>
              <w:spacing w:after="120"/>
              <w:ind w:left="30" w:right="-72"/>
              <w:jc w:val="both"/>
            </w:pPr>
            <w:r w:rsidRPr="00107567">
              <w:t xml:space="preserve">4) Czy w zakres zamówienia wchodzi wykonanie rozbiórki istniejących budynków oznaczonych na </w:t>
            </w:r>
            <w:proofErr w:type="spellStart"/>
            <w:r w:rsidRPr="00107567">
              <w:t>pzt</w:t>
            </w:r>
            <w:proofErr w:type="spellEnd"/>
            <w:r w:rsidRPr="00107567">
              <w:t>. Prosimy o określenie parametrów budynków przeznaczonych do rozbiórki.</w:t>
            </w:r>
          </w:p>
          <w:p w:rsidR="004B30F7" w:rsidRPr="00107567" w:rsidRDefault="004B30F7" w:rsidP="0003059C">
            <w:pPr>
              <w:spacing w:after="120"/>
              <w:ind w:left="30" w:right="-72"/>
              <w:jc w:val="both"/>
            </w:pPr>
            <w:r w:rsidRPr="00107567">
              <w:t xml:space="preserve">5) Czy w zakres zamówienia wchodzi likwidacja sieci zewnętrznych oznaczonych na </w:t>
            </w:r>
            <w:proofErr w:type="spellStart"/>
            <w:r w:rsidRPr="00107567">
              <w:t>pzt</w:t>
            </w:r>
            <w:proofErr w:type="spellEnd"/>
            <w:r w:rsidRPr="00107567">
              <w:t>. Prosimy o określenie parametru istniejących sieci przewidzianych do likwidacji.</w:t>
            </w:r>
          </w:p>
          <w:p w:rsidR="004B30F7" w:rsidRPr="00107567" w:rsidRDefault="004B30F7" w:rsidP="0003059C">
            <w:pPr>
              <w:spacing w:after="120"/>
              <w:ind w:left="30" w:right="-72"/>
              <w:jc w:val="both"/>
            </w:pPr>
            <w:r w:rsidRPr="00107567">
              <w:t>6) Czy w zakres zamówienia wchodzą prace związane z zielenią w obrębie projektowanego budynku.</w:t>
            </w:r>
          </w:p>
          <w:p w:rsidR="004B30F7" w:rsidRPr="00107567" w:rsidRDefault="004B30F7" w:rsidP="0003059C">
            <w:pPr>
              <w:spacing w:after="120"/>
              <w:ind w:left="30" w:right="-72"/>
              <w:jc w:val="both"/>
            </w:pPr>
            <w:r w:rsidRPr="00107567">
              <w:t>7) Czy w zakres zamówienia wchodzą prace związane z wykonaniem ogrodzenie Jeśli tak prosimy o określenie ilości i parametrów projektowanego ogrodzenia</w:t>
            </w:r>
          </w:p>
          <w:p w:rsidR="00F25ECF" w:rsidRDefault="004B30F7" w:rsidP="00F25ECF">
            <w:pPr>
              <w:spacing w:after="40"/>
              <w:ind w:left="30" w:right="-72"/>
              <w:rPr>
                <w:b/>
                <w:bCs/>
              </w:rPr>
            </w:pPr>
            <w:r w:rsidRPr="00107567">
              <w:rPr>
                <w:b/>
                <w:bCs/>
              </w:rPr>
              <w:t>Stanowisko (wyjaśnienie) Zamawiającego:</w:t>
            </w:r>
          </w:p>
          <w:p w:rsidR="00F25ECF" w:rsidRPr="00F25ECF" w:rsidRDefault="00F25ECF" w:rsidP="00F25ECF">
            <w:pPr>
              <w:spacing w:after="40"/>
              <w:ind w:left="601" w:right="-72" w:hanging="571"/>
              <w:rPr>
                <w:b/>
                <w:bCs/>
              </w:rPr>
            </w:pPr>
            <w:r>
              <w:rPr>
                <w:b/>
                <w:bCs/>
              </w:rPr>
              <w:t>Ad.1)</w:t>
            </w:r>
            <w:r w:rsidRPr="00CF21E8">
              <w:t>.</w:t>
            </w:r>
            <w:r>
              <w:t xml:space="preserve"> Zamieszczono na stronie prowadzonego postępowania folder: „ Załączniki do wyjaśnienia treści SWZ nr 1 i 2 „</w:t>
            </w:r>
          </w:p>
          <w:p w:rsidR="00F25ECF" w:rsidRPr="00CF21E8" w:rsidRDefault="00F25ECF" w:rsidP="00F25ECF">
            <w:r>
              <w:t>Ad.2) W zakres prac nie wchodzi zagospodarowanie terenu.</w:t>
            </w:r>
          </w:p>
          <w:p w:rsidR="00F25ECF" w:rsidRDefault="00F25ECF" w:rsidP="00F25ECF">
            <w:r>
              <w:t>Ad. 3) W zakres prac nie wchodzi wyposażenie kuchni.</w:t>
            </w:r>
          </w:p>
          <w:p w:rsidR="00F25ECF" w:rsidRPr="00CF21E8" w:rsidRDefault="00F25ECF" w:rsidP="00F25ECF">
            <w:r>
              <w:t>Ad. 4) W zakres prac nie wchodzi wykonanie rozbiórki. Budynki zostały już rozebrane.</w:t>
            </w:r>
          </w:p>
          <w:p w:rsidR="00F25ECF" w:rsidRPr="00CF21E8" w:rsidRDefault="00F25ECF" w:rsidP="00F25ECF">
            <w:r>
              <w:t>Ad. 5) W zakres prac nie wchodzi likwidacja sieci zewnętrznych. Wszystkie przyłącza zostały odcięte</w:t>
            </w:r>
            <w:bookmarkStart w:id="0" w:name="_GoBack"/>
            <w:bookmarkEnd w:id="0"/>
            <w:r>
              <w:t xml:space="preserve">. </w:t>
            </w:r>
          </w:p>
          <w:p w:rsidR="00F25ECF" w:rsidRPr="00CF21E8" w:rsidRDefault="00F25ECF" w:rsidP="00F25ECF">
            <w:pPr>
              <w:ind w:left="601" w:hanging="601"/>
            </w:pPr>
            <w:r>
              <w:t xml:space="preserve">Ad. 6) Należy usunąć drzewo kolidujące z inwestycją – Świerk </w:t>
            </w:r>
            <w:proofErr w:type="spellStart"/>
            <w:r>
              <w:t>popsolity</w:t>
            </w:r>
            <w:proofErr w:type="spellEnd"/>
            <w:r>
              <w:t xml:space="preserve"> i dokonać nasadzenia Brzozy brodawkowatej.</w:t>
            </w:r>
          </w:p>
          <w:p w:rsidR="004B30F7" w:rsidRPr="00107567" w:rsidRDefault="00F25ECF" w:rsidP="00F25ECF">
            <w:pPr>
              <w:spacing w:after="60"/>
              <w:ind w:left="30" w:right="-72"/>
              <w:jc w:val="both"/>
              <w:rPr>
                <w:highlight w:val="darkGray"/>
              </w:rPr>
            </w:pPr>
            <w:r>
              <w:t>Ad. 7) W zakres zamówienie nie wchodzi wykonanie ogrodzenia.</w:t>
            </w:r>
          </w:p>
        </w:tc>
      </w:tr>
    </w:tbl>
    <w:p w:rsidR="006D4AB3" w:rsidRPr="00107567" w:rsidRDefault="00107567" w:rsidP="00107567">
      <w:pPr>
        <w:spacing w:before="120" w:after="120" w:line="360" w:lineRule="auto"/>
        <w:jc w:val="right"/>
      </w:pPr>
      <w:r>
        <w:t>..............................................</w:t>
      </w:r>
    </w:p>
    <w:sectPr w:rsidR="006D4AB3" w:rsidRPr="0010756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3D8" w:rsidRDefault="007663D8">
      <w:r>
        <w:separator/>
      </w:r>
    </w:p>
  </w:endnote>
  <w:endnote w:type="continuationSeparator" w:id="0">
    <w:p w:rsidR="007663D8" w:rsidRDefault="00766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116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1162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74342" w:rsidRPr="0027434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3D8" w:rsidRDefault="007663D8">
      <w:r>
        <w:separator/>
      </w:r>
    </w:p>
  </w:footnote>
  <w:footnote w:type="continuationSeparator" w:id="0">
    <w:p w:rsidR="007663D8" w:rsidRDefault="00766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0F7" w:rsidRDefault="004B30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567" w:rsidRPr="00100775" w:rsidRDefault="00274342" w:rsidP="00107567">
    <w:pPr>
      <w:jc w:val="right"/>
      <w:rPr>
        <w:b/>
        <w:bCs/>
        <w:lang w:eastAsia="en-US"/>
      </w:rPr>
    </w:pPr>
    <w:r w:rsidRPr="0091162B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9.5pt;height:69.85pt">
          <v:imagedata r:id="rId1" o:title="loga"/>
        </v:shape>
      </w:pict>
    </w:r>
  </w:p>
  <w:p w:rsidR="004B30F7" w:rsidRDefault="004B30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0F7" w:rsidRDefault="004B30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FE33470"/>
    <w:multiLevelType w:val="multilevel"/>
    <w:tmpl w:val="06BE211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0F7"/>
    <w:rsid w:val="00031374"/>
    <w:rsid w:val="000A1097"/>
    <w:rsid w:val="000E2A8F"/>
    <w:rsid w:val="00107567"/>
    <w:rsid w:val="0012774F"/>
    <w:rsid w:val="00144B7A"/>
    <w:rsid w:val="00180C6E"/>
    <w:rsid w:val="00274342"/>
    <w:rsid w:val="0029606A"/>
    <w:rsid w:val="004848F3"/>
    <w:rsid w:val="004A75F2"/>
    <w:rsid w:val="004B30F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63D8"/>
    <w:rsid w:val="007D7198"/>
    <w:rsid w:val="00864A4B"/>
    <w:rsid w:val="00870F9F"/>
    <w:rsid w:val="008804B6"/>
    <w:rsid w:val="00891156"/>
    <w:rsid w:val="00897AB0"/>
    <w:rsid w:val="008A3553"/>
    <w:rsid w:val="0091162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5EC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91156"/>
  </w:style>
  <w:style w:type="paragraph" w:styleId="Nagwek1">
    <w:name w:val="heading 1"/>
    <w:basedOn w:val="Normalny"/>
    <w:next w:val="Normalny"/>
    <w:qFormat/>
    <w:rsid w:val="0089115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9115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911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911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1156"/>
  </w:style>
  <w:style w:type="paragraph" w:styleId="Tekstpodstawowywcity">
    <w:name w:val="Body Text Indent"/>
    <w:basedOn w:val="Normalny"/>
    <w:rsid w:val="0089115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9115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9115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91156"/>
    <w:rPr>
      <w:sz w:val="28"/>
    </w:rPr>
  </w:style>
  <w:style w:type="paragraph" w:styleId="Tekstpodstawowywcity3">
    <w:name w:val="Body Text Indent 3"/>
    <w:basedOn w:val="Normalny"/>
    <w:rsid w:val="0089115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323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2023-09-27T10:32:00Z</cp:lastPrinted>
  <dcterms:created xsi:type="dcterms:W3CDTF">2023-09-27T10:32:00Z</dcterms:created>
  <dcterms:modified xsi:type="dcterms:W3CDTF">2023-09-27T10:32:00Z</dcterms:modified>
</cp:coreProperties>
</file>