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9059E" w14:textId="77777777" w:rsidR="009C74CC" w:rsidRDefault="009C74CC" w:rsidP="009C74CC">
      <w:pPr>
        <w:pStyle w:val="Nagwek3"/>
        <w:spacing w:after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Załącznik nr 1</w:t>
      </w:r>
    </w:p>
    <w:p w14:paraId="76E96220" w14:textId="77777777" w:rsidR="009C74CC" w:rsidRDefault="009C74CC" w:rsidP="009C74C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14:paraId="72665CD5" w14:textId="77777777" w:rsidR="009C74CC" w:rsidRDefault="009C74CC" w:rsidP="009C74CC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C045748" w14:textId="77777777" w:rsidR="009C74CC" w:rsidRDefault="009C74CC" w:rsidP="009C74C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2D954165" w14:textId="77777777" w:rsidR="009C74CC" w:rsidRDefault="009C74CC" w:rsidP="009C74C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1FA8A2B" w14:textId="77777777" w:rsidR="009C74CC" w:rsidRDefault="009C74CC" w:rsidP="009C74C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ADRES:………………………………………………………………………………………….</w:t>
      </w:r>
    </w:p>
    <w:p w14:paraId="13938298" w14:textId="77777777" w:rsidR="009C74CC" w:rsidRDefault="009C74CC" w:rsidP="009C74C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gospodarczą):…………………..</w:t>
      </w:r>
    </w:p>
    <w:p w14:paraId="1D05B512" w14:textId="77777777" w:rsidR="009C74CC" w:rsidRDefault="009C74CC" w:rsidP="009C74C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F0041B0" w14:textId="77777777" w:rsidR="009C74CC" w:rsidRDefault="009C74CC" w:rsidP="009C74C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TEL.………………………………………………………………………………………………</w:t>
      </w:r>
    </w:p>
    <w:p w14:paraId="47E4E816" w14:textId="77777777" w:rsidR="009C74CC" w:rsidRDefault="009C74CC" w:rsidP="009C74C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FAX ……………………………………………………………………………………………..</w:t>
      </w:r>
    </w:p>
    <w:p w14:paraId="33A8643E" w14:textId="77777777" w:rsidR="009C74CC" w:rsidRDefault="009C74CC" w:rsidP="009C74C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E-MAIL…………………………………………………………………………………………..</w:t>
      </w:r>
    </w:p>
    <w:p w14:paraId="5E1A669A" w14:textId="77777777" w:rsidR="009C74CC" w:rsidRDefault="009C74CC" w:rsidP="009C74C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REGON:……………………………………………….....</w:t>
      </w:r>
    </w:p>
    <w:p w14:paraId="35DF181C" w14:textId="77777777" w:rsidR="009C74CC" w:rsidRDefault="009C74CC" w:rsidP="009C74CC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…………………………………………………………………………….</w:t>
      </w:r>
    </w:p>
    <w:p w14:paraId="4AACAECE" w14:textId="77777777" w:rsidR="009C74CC" w:rsidRDefault="009C74CC" w:rsidP="009C74CC">
      <w:pPr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5DBAFD5C" w14:textId="77777777" w:rsidR="009C74CC" w:rsidRDefault="009C74CC" w:rsidP="009C74C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14:paraId="69969B2B" w14:textId="77777777" w:rsidR="009C74CC" w:rsidRDefault="009C74CC" w:rsidP="009C74C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51CBBE46" w14:textId="77777777" w:rsidR="009C74CC" w:rsidRDefault="009C74CC" w:rsidP="009C74CC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104F74B9" w14:textId="77777777" w:rsidR="009C74CC" w:rsidRDefault="009C74CC" w:rsidP="009C74CC">
      <w:pPr>
        <w:ind w:firstLine="3969"/>
        <w:rPr>
          <w:b/>
          <w:sz w:val="22"/>
          <w:szCs w:val="22"/>
        </w:rPr>
      </w:pPr>
    </w:p>
    <w:p w14:paraId="533DA942" w14:textId="77777777" w:rsidR="009C74CC" w:rsidRDefault="009C74CC" w:rsidP="009C74C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jest: </w:t>
      </w:r>
      <w:r>
        <w:rPr>
          <w:b/>
          <w:bCs/>
          <w:iCs/>
          <w:color w:val="000000"/>
          <w:sz w:val="22"/>
          <w:szCs w:val="22"/>
        </w:rPr>
        <w:t>dostawa komputerów przenośnych dla Jednostek AGH  - KC-zp.272-558/23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14:paraId="7F9330D3" w14:textId="77777777" w:rsidR="009C74CC" w:rsidRDefault="009C74CC" w:rsidP="009C74CC">
      <w:pPr>
        <w:widowControl w:val="0"/>
        <w:ind w:right="1"/>
        <w:rPr>
          <w:b/>
          <w:color w:val="FF0000"/>
          <w:sz w:val="22"/>
          <w:szCs w:val="22"/>
          <w:u w:val="single"/>
        </w:rPr>
      </w:pPr>
    </w:p>
    <w:p w14:paraId="4CC5056A" w14:textId="77777777" w:rsidR="009C74CC" w:rsidRDefault="009C74CC" w:rsidP="009C74CC">
      <w:pPr>
        <w:widowControl w:val="0"/>
        <w:ind w:right="1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Zadanie częściowe nr 1</w:t>
      </w:r>
    </w:p>
    <w:p w14:paraId="3D6D899A" w14:textId="77777777" w:rsidR="009C74CC" w:rsidRDefault="009C74CC" w:rsidP="009C74CC">
      <w:pPr>
        <w:widowControl w:val="0"/>
        <w:ind w:right="1"/>
        <w:rPr>
          <w:b/>
          <w:sz w:val="22"/>
          <w:szCs w:val="22"/>
        </w:rPr>
      </w:pPr>
      <w:bookmarkStart w:id="0" w:name="_Hlk140230365"/>
      <w:r>
        <w:rPr>
          <w:b/>
          <w:sz w:val="22"/>
          <w:szCs w:val="22"/>
        </w:rPr>
        <w:t>Cena netto za całość zamówienia, tj. za 200 sztuk laptopów biznesowych - wersja podstawowa: ........................................................................... PLN</w:t>
      </w:r>
    </w:p>
    <w:p w14:paraId="2E44A779" w14:textId="77777777" w:rsidR="009C74CC" w:rsidRDefault="009C74CC" w:rsidP="009C74C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1AD98E39" w14:textId="77777777" w:rsidR="009C74CC" w:rsidRDefault="009C74CC" w:rsidP="009C74C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731DC34" w14:textId="77777777" w:rsidR="009C74CC" w:rsidRDefault="009C74CC" w:rsidP="009C74CC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…………………..…. PLN</w:t>
      </w:r>
    </w:p>
    <w:p w14:paraId="3ED972E9" w14:textId="77777777" w:rsidR="009C74CC" w:rsidRDefault="009C74CC" w:rsidP="009C74CC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w tym:</w:t>
      </w:r>
    </w:p>
    <w:p w14:paraId="371A1B14" w14:textId="77777777" w:rsidR="009C74CC" w:rsidRDefault="009C74CC" w:rsidP="009C74CC">
      <w:pPr>
        <w:numPr>
          <w:ilvl w:val="0"/>
          <w:numId w:val="7"/>
        </w:numPr>
        <w:ind w:left="142" w:right="-47"/>
        <w:jc w:val="both"/>
        <w:rPr>
          <w:b/>
          <w:bCs/>
          <w:iCs/>
          <w:sz w:val="22"/>
          <w:szCs w:val="22"/>
          <w:u w:val="single"/>
        </w:rPr>
      </w:pPr>
      <w:bookmarkStart w:id="1" w:name="_Hlk135300148"/>
      <w:r>
        <w:rPr>
          <w:b/>
          <w:bCs/>
          <w:iCs/>
          <w:sz w:val="22"/>
          <w:szCs w:val="22"/>
          <w:u w:val="single"/>
        </w:rPr>
        <w:t>Cena brutto za część podstawowa A</w:t>
      </w:r>
      <w:r>
        <w:rPr>
          <w:b/>
          <w:iCs/>
          <w:sz w:val="22"/>
          <w:szCs w:val="22"/>
          <w:u w:val="single"/>
        </w:rPr>
        <w:t xml:space="preserve"> – dostawa 60 szt. laptopów</w:t>
      </w:r>
      <w:r>
        <w:rPr>
          <w:iCs/>
          <w:sz w:val="22"/>
          <w:szCs w:val="22"/>
          <w:u w:val="single"/>
        </w:rPr>
        <w:t xml:space="preserve">: …………………..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7F8D9E36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……………………….... PLN</w:t>
      </w:r>
    </w:p>
    <w:p w14:paraId="76FB768C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>Cena netto za część A</w:t>
      </w:r>
      <w:r>
        <w:rPr>
          <w:iCs/>
          <w:sz w:val="22"/>
          <w:szCs w:val="22"/>
        </w:rPr>
        <w:t xml:space="preserve"> – dostawa 60 szt. laptopów : …………….……..... </w:t>
      </w:r>
      <w:r>
        <w:rPr>
          <w:bCs/>
          <w:iCs/>
          <w:sz w:val="22"/>
          <w:szCs w:val="22"/>
        </w:rPr>
        <w:t>PLN</w:t>
      </w:r>
    </w:p>
    <w:bookmarkEnd w:id="1"/>
    <w:p w14:paraId="27FFDFA8" w14:textId="77777777" w:rsidR="009C74CC" w:rsidRDefault="009C74CC" w:rsidP="009C74CC">
      <w:pPr>
        <w:ind w:left="720" w:right="-47"/>
        <w:rPr>
          <w:iCs/>
          <w:sz w:val="22"/>
          <w:szCs w:val="22"/>
          <w:u w:val="single"/>
        </w:rPr>
      </w:pPr>
      <w:r>
        <w:rPr>
          <w:b/>
          <w:iCs/>
          <w:sz w:val="22"/>
          <w:szCs w:val="22"/>
          <w:u w:val="single"/>
        </w:rPr>
        <w:t>Cena brutto za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iCs/>
          <w:sz w:val="22"/>
          <w:szCs w:val="22"/>
          <w:u w:val="single"/>
        </w:rPr>
        <w:t>1 szt. laptopa  …………………………………………..</w:t>
      </w:r>
      <w:r>
        <w:rPr>
          <w:b/>
          <w:bCs/>
          <w:iCs/>
          <w:sz w:val="22"/>
          <w:szCs w:val="22"/>
          <w:u w:val="single"/>
        </w:rPr>
        <w:t>………….…....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1E34012E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4C1E10AF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Cena netto za 1 szt. laptopa  ……………………..……….. </w:t>
      </w:r>
      <w:r>
        <w:rPr>
          <w:bCs/>
          <w:iCs/>
          <w:sz w:val="22"/>
          <w:szCs w:val="22"/>
        </w:rPr>
        <w:t>PLN</w:t>
      </w:r>
    </w:p>
    <w:p w14:paraId="3872F4A6" w14:textId="77777777" w:rsidR="009C74CC" w:rsidRDefault="009C74CC" w:rsidP="009C74CC">
      <w:pPr>
        <w:ind w:right="-47"/>
        <w:jc w:val="both"/>
        <w:rPr>
          <w:iCs/>
          <w:sz w:val="22"/>
          <w:szCs w:val="22"/>
        </w:rPr>
      </w:pPr>
    </w:p>
    <w:p w14:paraId="2D204D70" w14:textId="77777777" w:rsidR="009C74CC" w:rsidRDefault="009C74CC" w:rsidP="009C74CC">
      <w:pPr>
        <w:numPr>
          <w:ilvl w:val="0"/>
          <w:numId w:val="8"/>
        </w:numPr>
        <w:ind w:left="0" w:right="-47"/>
        <w:jc w:val="both"/>
        <w:rPr>
          <w:iCs/>
          <w:sz w:val="22"/>
          <w:szCs w:val="22"/>
          <w:u w:val="single"/>
        </w:rPr>
      </w:pPr>
      <w:r>
        <w:rPr>
          <w:b/>
          <w:bCs/>
          <w:iCs/>
          <w:sz w:val="22"/>
          <w:szCs w:val="22"/>
          <w:u w:val="single"/>
        </w:rPr>
        <w:t>Cena brutto za część opcjonalną B</w:t>
      </w:r>
      <w:r>
        <w:rPr>
          <w:iCs/>
          <w:sz w:val="22"/>
          <w:szCs w:val="22"/>
          <w:u w:val="single"/>
        </w:rPr>
        <w:t xml:space="preserve"> – dostawa 140 szt. laptopów:  …………….…………..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4B477FF4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11048B4F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>Cena netto za część opcjonalną B</w:t>
      </w:r>
      <w:r>
        <w:rPr>
          <w:iCs/>
          <w:sz w:val="22"/>
          <w:szCs w:val="22"/>
        </w:rPr>
        <w:t xml:space="preserve"> – dostawa 140 szt. laptopów: …………………………. </w:t>
      </w:r>
      <w:r>
        <w:rPr>
          <w:bCs/>
          <w:iCs/>
          <w:sz w:val="22"/>
          <w:szCs w:val="22"/>
        </w:rPr>
        <w:t>PLN</w:t>
      </w:r>
    </w:p>
    <w:p w14:paraId="76611D1A" w14:textId="77777777" w:rsidR="009C74CC" w:rsidRDefault="009C74CC" w:rsidP="009C74CC">
      <w:pPr>
        <w:ind w:left="720" w:right="-47"/>
        <w:rPr>
          <w:iCs/>
          <w:sz w:val="22"/>
          <w:szCs w:val="22"/>
          <w:u w:val="single"/>
        </w:rPr>
      </w:pPr>
      <w:r>
        <w:rPr>
          <w:b/>
          <w:iCs/>
          <w:sz w:val="22"/>
          <w:szCs w:val="22"/>
          <w:u w:val="single"/>
        </w:rPr>
        <w:t>Cena brutto za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iCs/>
          <w:sz w:val="22"/>
          <w:szCs w:val="22"/>
          <w:u w:val="single"/>
        </w:rPr>
        <w:t>1 szt. laptopa  …………………………………………..</w:t>
      </w:r>
      <w:r>
        <w:rPr>
          <w:b/>
          <w:bCs/>
          <w:iCs/>
          <w:sz w:val="22"/>
          <w:szCs w:val="22"/>
          <w:u w:val="single"/>
        </w:rPr>
        <w:t>………….…....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06A6729F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3A88011F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Cena netto za 1 szt. laptopa  ……………………..……….. </w:t>
      </w:r>
      <w:r>
        <w:rPr>
          <w:bCs/>
          <w:iCs/>
          <w:sz w:val="22"/>
          <w:szCs w:val="22"/>
        </w:rPr>
        <w:t>PLN</w:t>
      </w:r>
    </w:p>
    <w:p w14:paraId="0E9FE76B" w14:textId="77777777" w:rsidR="009C74CC" w:rsidRDefault="009C74CC" w:rsidP="009C74CC">
      <w:pPr>
        <w:widowControl w:val="0"/>
        <w:ind w:right="1"/>
        <w:jc w:val="both"/>
        <w:rPr>
          <w:b/>
          <w:sz w:val="22"/>
          <w:szCs w:val="22"/>
        </w:rPr>
      </w:pPr>
    </w:p>
    <w:p w14:paraId="277DAF97" w14:textId="77777777" w:rsidR="009C74CC" w:rsidRDefault="009C74CC" w:rsidP="009C74CC">
      <w:pPr>
        <w:widowControl w:val="0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 miesięcy</w:t>
      </w:r>
    </w:p>
    <w:p w14:paraId="34FB47F3" w14:textId="48FA50D9" w:rsidR="009C74CC" w:rsidRDefault="00695BC4" w:rsidP="00695BC4">
      <w:pPr>
        <w:widowControl w:val="0"/>
        <w:ind w:right="1"/>
        <w:jc w:val="both"/>
        <w:rPr>
          <w:b/>
          <w:sz w:val="22"/>
          <w:szCs w:val="22"/>
        </w:rPr>
      </w:pPr>
      <w:bookmarkStart w:id="2" w:name="_Hlk140230260"/>
      <w:r>
        <w:rPr>
          <w:b/>
          <w:bCs/>
          <w:sz w:val="22"/>
          <w:szCs w:val="22"/>
        </w:rPr>
        <w:t>C</w:t>
      </w:r>
      <w:r w:rsidR="009C74CC">
        <w:rPr>
          <w:b/>
          <w:bCs/>
          <w:sz w:val="22"/>
          <w:szCs w:val="22"/>
        </w:rPr>
        <w:t>zas na usuniecie usterki</w:t>
      </w:r>
      <w:r w:rsidR="009C74CC">
        <w:rPr>
          <w:bCs/>
          <w:sz w:val="22"/>
          <w:szCs w:val="22"/>
        </w:rPr>
        <w:t>:…………….…dni roboczych,</w:t>
      </w:r>
    </w:p>
    <w:bookmarkEnd w:id="0"/>
    <w:bookmarkEnd w:id="2"/>
    <w:p w14:paraId="7D25B730" w14:textId="77777777" w:rsidR="00695BC4" w:rsidRDefault="00695BC4" w:rsidP="00695BC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Producent/model zaoferowanego sprzętu tj.:…………………………………………………………</w:t>
      </w:r>
    </w:p>
    <w:p w14:paraId="0C1FAC40" w14:textId="77777777" w:rsidR="009C74CC" w:rsidRDefault="009C74CC" w:rsidP="009C74CC">
      <w:pPr>
        <w:widowControl w:val="0"/>
        <w:ind w:right="1"/>
        <w:rPr>
          <w:b/>
          <w:color w:val="FF0000"/>
          <w:sz w:val="22"/>
          <w:szCs w:val="22"/>
          <w:u w:val="single"/>
        </w:rPr>
      </w:pPr>
    </w:p>
    <w:p w14:paraId="361FD929" w14:textId="77777777" w:rsidR="009C74CC" w:rsidRDefault="009C74CC" w:rsidP="009C74CC">
      <w:pPr>
        <w:widowControl w:val="0"/>
        <w:ind w:right="1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Zadanie częściowe nr 2</w:t>
      </w:r>
    </w:p>
    <w:p w14:paraId="7EDABF6D" w14:textId="77777777" w:rsidR="009C74CC" w:rsidRDefault="009C74CC" w:rsidP="009C74CC">
      <w:pPr>
        <w:widowControl w:val="0"/>
        <w:ind w:right="1"/>
        <w:rPr>
          <w:b/>
          <w:sz w:val="22"/>
          <w:szCs w:val="22"/>
        </w:rPr>
      </w:pPr>
      <w:bookmarkStart w:id="3" w:name="_Hlk140230543"/>
      <w:r>
        <w:rPr>
          <w:b/>
          <w:sz w:val="22"/>
          <w:szCs w:val="22"/>
        </w:rPr>
        <w:t>Cena netto za całość zamówienia, tj. za 50 sztuk laptopów biznesowych - wersja rozszerzona: ........................................................................... PLN</w:t>
      </w:r>
    </w:p>
    <w:p w14:paraId="28EEA805" w14:textId="77777777" w:rsidR="009C74CC" w:rsidRDefault="009C74CC" w:rsidP="009C74C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66B07F30" w14:textId="77777777" w:rsidR="009C74CC" w:rsidRDefault="009C74CC" w:rsidP="009C74C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Słownie brutto: .......................................................................................................................</w:t>
      </w:r>
    </w:p>
    <w:p w14:paraId="1C0C3732" w14:textId="77777777" w:rsidR="009C74CC" w:rsidRDefault="009C74CC" w:rsidP="009C74CC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…………………..…. PLN</w:t>
      </w:r>
    </w:p>
    <w:p w14:paraId="1BAE3C14" w14:textId="77777777" w:rsidR="009C74CC" w:rsidRDefault="009C74CC" w:rsidP="009C74CC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w tym:</w:t>
      </w:r>
    </w:p>
    <w:p w14:paraId="0643869D" w14:textId="77777777" w:rsidR="009C74CC" w:rsidRDefault="009C74CC" w:rsidP="009C74CC">
      <w:pPr>
        <w:numPr>
          <w:ilvl w:val="0"/>
          <w:numId w:val="7"/>
        </w:numPr>
        <w:ind w:left="0" w:right="-47"/>
        <w:jc w:val="both"/>
        <w:rPr>
          <w:b/>
          <w:bCs/>
          <w:iCs/>
          <w:sz w:val="22"/>
          <w:szCs w:val="22"/>
          <w:u w:val="single"/>
        </w:rPr>
      </w:pPr>
      <w:r>
        <w:rPr>
          <w:b/>
          <w:bCs/>
          <w:iCs/>
          <w:sz w:val="22"/>
          <w:szCs w:val="22"/>
          <w:u w:val="single"/>
        </w:rPr>
        <w:t>Cena brutto za część podstawową A</w:t>
      </w:r>
      <w:r>
        <w:rPr>
          <w:b/>
          <w:iCs/>
          <w:sz w:val="22"/>
          <w:szCs w:val="22"/>
          <w:u w:val="single"/>
        </w:rPr>
        <w:t xml:space="preserve"> – dostawa 15 szt. laptopów</w:t>
      </w:r>
      <w:r>
        <w:rPr>
          <w:iCs/>
          <w:sz w:val="22"/>
          <w:szCs w:val="22"/>
          <w:u w:val="single"/>
        </w:rPr>
        <w:t xml:space="preserve">: ………………..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678FE31D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……………………….... PLN</w:t>
      </w:r>
    </w:p>
    <w:p w14:paraId="1608C493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>Cena netto za część A</w:t>
      </w:r>
      <w:r>
        <w:rPr>
          <w:iCs/>
          <w:sz w:val="22"/>
          <w:szCs w:val="22"/>
        </w:rPr>
        <w:t xml:space="preserve"> – dostawa 15 szt. laptopów : …………….……..... </w:t>
      </w:r>
      <w:r>
        <w:rPr>
          <w:bCs/>
          <w:iCs/>
          <w:sz w:val="22"/>
          <w:szCs w:val="22"/>
        </w:rPr>
        <w:t>PLN</w:t>
      </w:r>
    </w:p>
    <w:p w14:paraId="696A0A99" w14:textId="77777777" w:rsidR="009C74CC" w:rsidRDefault="009C74CC" w:rsidP="009C74CC">
      <w:pPr>
        <w:ind w:left="720" w:right="-47"/>
        <w:rPr>
          <w:iCs/>
          <w:sz w:val="22"/>
          <w:szCs w:val="22"/>
          <w:u w:val="single"/>
        </w:rPr>
      </w:pPr>
      <w:r>
        <w:rPr>
          <w:b/>
          <w:iCs/>
          <w:sz w:val="22"/>
          <w:szCs w:val="22"/>
          <w:u w:val="single"/>
        </w:rPr>
        <w:t>Cena brutto za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iCs/>
          <w:sz w:val="22"/>
          <w:szCs w:val="22"/>
          <w:u w:val="single"/>
        </w:rPr>
        <w:t>1 szt. laptopa  …………………………………………..</w:t>
      </w:r>
      <w:r>
        <w:rPr>
          <w:b/>
          <w:bCs/>
          <w:iCs/>
          <w:sz w:val="22"/>
          <w:szCs w:val="22"/>
          <w:u w:val="single"/>
        </w:rPr>
        <w:t>………….…....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24258F90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50014414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Cena netto za 1 szt. laptopa  ……………………..……….. </w:t>
      </w:r>
      <w:r>
        <w:rPr>
          <w:bCs/>
          <w:iCs/>
          <w:sz w:val="22"/>
          <w:szCs w:val="22"/>
        </w:rPr>
        <w:t>PLN</w:t>
      </w:r>
    </w:p>
    <w:p w14:paraId="5B9D9904" w14:textId="77777777" w:rsidR="009C74CC" w:rsidRDefault="009C74CC" w:rsidP="009C74CC">
      <w:pPr>
        <w:ind w:right="-47"/>
        <w:jc w:val="both"/>
        <w:rPr>
          <w:iCs/>
          <w:sz w:val="22"/>
          <w:szCs w:val="22"/>
        </w:rPr>
      </w:pPr>
    </w:p>
    <w:p w14:paraId="480421EB" w14:textId="77777777" w:rsidR="009C74CC" w:rsidRDefault="009C74CC" w:rsidP="009C74CC">
      <w:pPr>
        <w:numPr>
          <w:ilvl w:val="0"/>
          <w:numId w:val="8"/>
        </w:numPr>
        <w:ind w:left="0" w:right="-47"/>
        <w:jc w:val="both"/>
        <w:rPr>
          <w:iCs/>
          <w:sz w:val="22"/>
          <w:szCs w:val="22"/>
          <w:u w:val="single"/>
        </w:rPr>
      </w:pPr>
      <w:r>
        <w:rPr>
          <w:b/>
          <w:bCs/>
          <w:iCs/>
          <w:sz w:val="22"/>
          <w:szCs w:val="22"/>
          <w:u w:val="single"/>
        </w:rPr>
        <w:t>Cena brutto za część opcjonalną B</w:t>
      </w:r>
      <w:r>
        <w:rPr>
          <w:iCs/>
          <w:sz w:val="22"/>
          <w:szCs w:val="22"/>
          <w:u w:val="single"/>
        </w:rPr>
        <w:t xml:space="preserve"> – dostawa 35 szt. laptopów:..………….…………..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61960AB0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5424E55E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>Cena netto za część opcjonalną B</w:t>
      </w:r>
      <w:r>
        <w:rPr>
          <w:iCs/>
          <w:sz w:val="22"/>
          <w:szCs w:val="22"/>
        </w:rPr>
        <w:t xml:space="preserve"> – dostawa 35 szt. laptopów: …………………………. </w:t>
      </w:r>
      <w:r>
        <w:rPr>
          <w:bCs/>
          <w:iCs/>
          <w:sz w:val="22"/>
          <w:szCs w:val="22"/>
        </w:rPr>
        <w:t>PLN</w:t>
      </w:r>
    </w:p>
    <w:p w14:paraId="2680226A" w14:textId="77777777" w:rsidR="009C74CC" w:rsidRDefault="009C74CC" w:rsidP="009C74CC">
      <w:pPr>
        <w:ind w:left="720" w:right="-47"/>
        <w:rPr>
          <w:iCs/>
          <w:sz w:val="22"/>
          <w:szCs w:val="22"/>
          <w:u w:val="single"/>
        </w:rPr>
      </w:pPr>
      <w:r>
        <w:rPr>
          <w:b/>
          <w:iCs/>
          <w:sz w:val="22"/>
          <w:szCs w:val="22"/>
          <w:u w:val="single"/>
        </w:rPr>
        <w:t>Cena brutto za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iCs/>
          <w:sz w:val="22"/>
          <w:szCs w:val="22"/>
          <w:u w:val="single"/>
        </w:rPr>
        <w:t>1 szt. laptopa  …………………………………………..</w:t>
      </w:r>
      <w:r>
        <w:rPr>
          <w:b/>
          <w:bCs/>
          <w:iCs/>
          <w:sz w:val="22"/>
          <w:szCs w:val="22"/>
          <w:u w:val="single"/>
        </w:rPr>
        <w:t>………….…....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1CB4F921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65C61870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Cena netto za 1 szt. laptopa  ……………………..……….. </w:t>
      </w:r>
      <w:r>
        <w:rPr>
          <w:bCs/>
          <w:iCs/>
          <w:sz w:val="22"/>
          <w:szCs w:val="22"/>
        </w:rPr>
        <w:t>PLN</w:t>
      </w:r>
    </w:p>
    <w:p w14:paraId="7BA47C64" w14:textId="77777777" w:rsidR="009C74CC" w:rsidRDefault="009C74CC" w:rsidP="009C74CC">
      <w:pPr>
        <w:widowControl w:val="0"/>
        <w:ind w:right="1"/>
        <w:jc w:val="both"/>
        <w:rPr>
          <w:b/>
          <w:sz w:val="22"/>
          <w:szCs w:val="22"/>
        </w:rPr>
      </w:pPr>
    </w:p>
    <w:p w14:paraId="30AEDD00" w14:textId="77777777" w:rsidR="00695BC4" w:rsidRDefault="00695BC4" w:rsidP="00695BC4">
      <w:pPr>
        <w:widowControl w:val="0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 miesięcy</w:t>
      </w:r>
    </w:p>
    <w:p w14:paraId="3F611BF2" w14:textId="77777777" w:rsidR="00695BC4" w:rsidRDefault="00695BC4" w:rsidP="00695BC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Czas na usuniecie usterki</w:t>
      </w:r>
      <w:r>
        <w:rPr>
          <w:bCs/>
          <w:sz w:val="22"/>
          <w:szCs w:val="22"/>
        </w:rPr>
        <w:t>:…………….…dni roboczych,</w:t>
      </w:r>
    </w:p>
    <w:p w14:paraId="1F2E1425" w14:textId="0B79EFAE" w:rsidR="009C74CC" w:rsidRDefault="00695BC4" w:rsidP="00695BC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Producent/model zaoferowanego sprzętu tj.:…………………………………………………………</w:t>
      </w:r>
    </w:p>
    <w:p w14:paraId="45C79400" w14:textId="77777777" w:rsidR="009C74CC" w:rsidRDefault="009C74CC" w:rsidP="009C74CC">
      <w:pPr>
        <w:widowControl w:val="0"/>
        <w:ind w:left="720" w:right="1"/>
        <w:jc w:val="both"/>
        <w:rPr>
          <w:b/>
          <w:sz w:val="22"/>
          <w:szCs w:val="22"/>
        </w:rPr>
      </w:pPr>
    </w:p>
    <w:bookmarkEnd w:id="3"/>
    <w:p w14:paraId="1485A58F" w14:textId="77777777" w:rsidR="009C74CC" w:rsidRDefault="009C74CC" w:rsidP="009C74CC">
      <w:pPr>
        <w:widowControl w:val="0"/>
        <w:ind w:right="1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Zadanie częściowe nr 3</w:t>
      </w:r>
    </w:p>
    <w:p w14:paraId="662D2574" w14:textId="77777777" w:rsidR="009C74CC" w:rsidRDefault="009C74CC" w:rsidP="009C74C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zamówienia, tj. za 200 sztuk laptopów biznesowych - wersja podstawowa: ........................................................................... PLN</w:t>
      </w:r>
    </w:p>
    <w:p w14:paraId="6D02D06B" w14:textId="77777777" w:rsidR="009C74CC" w:rsidRDefault="009C74CC" w:rsidP="009C74C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20028DB0" w14:textId="77777777" w:rsidR="009C74CC" w:rsidRDefault="009C74CC" w:rsidP="009C74C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1D02534F" w14:textId="77777777" w:rsidR="009C74CC" w:rsidRDefault="009C74CC" w:rsidP="009C74CC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…………………..…. PLN</w:t>
      </w:r>
    </w:p>
    <w:p w14:paraId="7D42C447" w14:textId="77777777" w:rsidR="009C74CC" w:rsidRDefault="009C74CC" w:rsidP="009C74CC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w tym:</w:t>
      </w:r>
    </w:p>
    <w:p w14:paraId="0570DC0C" w14:textId="77777777" w:rsidR="009C74CC" w:rsidRDefault="009C74CC" w:rsidP="009C74CC">
      <w:pPr>
        <w:numPr>
          <w:ilvl w:val="0"/>
          <w:numId w:val="7"/>
        </w:numPr>
        <w:ind w:left="142" w:right="-47"/>
        <w:jc w:val="both"/>
        <w:rPr>
          <w:b/>
          <w:bCs/>
          <w:iCs/>
          <w:sz w:val="22"/>
          <w:szCs w:val="22"/>
          <w:u w:val="single"/>
        </w:rPr>
      </w:pPr>
      <w:r>
        <w:rPr>
          <w:b/>
          <w:bCs/>
          <w:iCs/>
          <w:sz w:val="22"/>
          <w:szCs w:val="22"/>
          <w:u w:val="single"/>
        </w:rPr>
        <w:t>Cena brutto za część podstawowa A</w:t>
      </w:r>
      <w:r>
        <w:rPr>
          <w:b/>
          <w:iCs/>
          <w:sz w:val="22"/>
          <w:szCs w:val="22"/>
          <w:u w:val="single"/>
        </w:rPr>
        <w:t xml:space="preserve"> – dostawa 60 szt. laptopów</w:t>
      </w:r>
      <w:r>
        <w:rPr>
          <w:iCs/>
          <w:sz w:val="22"/>
          <w:szCs w:val="22"/>
          <w:u w:val="single"/>
        </w:rPr>
        <w:t xml:space="preserve">: …………………..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55B65C66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……………………….... PLN</w:t>
      </w:r>
    </w:p>
    <w:p w14:paraId="50039D0E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>Cena netto za część A</w:t>
      </w:r>
      <w:r>
        <w:rPr>
          <w:iCs/>
          <w:sz w:val="22"/>
          <w:szCs w:val="22"/>
        </w:rPr>
        <w:t xml:space="preserve"> – dostawa 60 szt. laptopów : …………….……..... </w:t>
      </w:r>
      <w:r>
        <w:rPr>
          <w:bCs/>
          <w:iCs/>
          <w:sz w:val="22"/>
          <w:szCs w:val="22"/>
        </w:rPr>
        <w:t>PLN</w:t>
      </w:r>
    </w:p>
    <w:p w14:paraId="35AD006C" w14:textId="77777777" w:rsidR="009C74CC" w:rsidRDefault="009C74CC" w:rsidP="009C74CC">
      <w:pPr>
        <w:ind w:left="720" w:right="-47"/>
        <w:rPr>
          <w:iCs/>
          <w:sz w:val="22"/>
          <w:szCs w:val="22"/>
          <w:u w:val="single"/>
        </w:rPr>
      </w:pPr>
      <w:r>
        <w:rPr>
          <w:b/>
          <w:iCs/>
          <w:sz w:val="22"/>
          <w:szCs w:val="22"/>
          <w:u w:val="single"/>
        </w:rPr>
        <w:t>Cena brutto za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iCs/>
          <w:sz w:val="22"/>
          <w:szCs w:val="22"/>
          <w:u w:val="single"/>
        </w:rPr>
        <w:t>1 szt. laptopa  …………………………………………..</w:t>
      </w:r>
      <w:r>
        <w:rPr>
          <w:b/>
          <w:bCs/>
          <w:iCs/>
          <w:sz w:val="22"/>
          <w:szCs w:val="22"/>
          <w:u w:val="single"/>
        </w:rPr>
        <w:t>………….…....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48F5FD02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1FF82466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Cena netto za 1 szt. laptopa  ……………………..……….. </w:t>
      </w:r>
      <w:r>
        <w:rPr>
          <w:bCs/>
          <w:iCs/>
          <w:sz w:val="22"/>
          <w:szCs w:val="22"/>
        </w:rPr>
        <w:t>PLN</w:t>
      </w:r>
    </w:p>
    <w:p w14:paraId="0D991B66" w14:textId="77777777" w:rsidR="009C74CC" w:rsidRDefault="009C74CC" w:rsidP="009C74CC">
      <w:pPr>
        <w:ind w:right="-47"/>
        <w:jc w:val="both"/>
        <w:rPr>
          <w:iCs/>
          <w:sz w:val="22"/>
          <w:szCs w:val="22"/>
        </w:rPr>
      </w:pPr>
    </w:p>
    <w:p w14:paraId="45BCD053" w14:textId="77777777" w:rsidR="009C74CC" w:rsidRDefault="009C74CC" w:rsidP="009C74CC">
      <w:pPr>
        <w:numPr>
          <w:ilvl w:val="0"/>
          <w:numId w:val="8"/>
        </w:numPr>
        <w:ind w:left="0" w:right="-47"/>
        <w:jc w:val="both"/>
        <w:rPr>
          <w:iCs/>
          <w:sz w:val="22"/>
          <w:szCs w:val="22"/>
          <w:u w:val="single"/>
        </w:rPr>
      </w:pPr>
      <w:r>
        <w:rPr>
          <w:b/>
          <w:bCs/>
          <w:iCs/>
          <w:sz w:val="22"/>
          <w:szCs w:val="22"/>
          <w:u w:val="single"/>
        </w:rPr>
        <w:t>Cena brutto za część opcjonalną B</w:t>
      </w:r>
      <w:r>
        <w:rPr>
          <w:iCs/>
          <w:sz w:val="22"/>
          <w:szCs w:val="22"/>
          <w:u w:val="single"/>
        </w:rPr>
        <w:t xml:space="preserve"> – dostawa 140 szt. laptopów:  …………….…………..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7790E9CC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0D663BA9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>Cena netto za część opcjonalną B</w:t>
      </w:r>
      <w:r>
        <w:rPr>
          <w:iCs/>
          <w:sz w:val="22"/>
          <w:szCs w:val="22"/>
        </w:rPr>
        <w:t xml:space="preserve"> – dostawa 140 szt. laptopów: …………………………. </w:t>
      </w:r>
      <w:r>
        <w:rPr>
          <w:bCs/>
          <w:iCs/>
          <w:sz w:val="22"/>
          <w:szCs w:val="22"/>
        </w:rPr>
        <w:t>PLN</w:t>
      </w:r>
    </w:p>
    <w:p w14:paraId="260B824F" w14:textId="77777777" w:rsidR="009C74CC" w:rsidRDefault="009C74CC" w:rsidP="009C74CC">
      <w:pPr>
        <w:ind w:left="720" w:right="-47"/>
        <w:rPr>
          <w:iCs/>
          <w:sz w:val="22"/>
          <w:szCs w:val="22"/>
          <w:u w:val="single"/>
        </w:rPr>
      </w:pPr>
      <w:r>
        <w:rPr>
          <w:b/>
          <w:iCs/>
          <w:sz w:val="22"/>
          <w:szCs w:val="22"/>
          <w:u w:val="single"/>
        </w:rPr>
        <w:t>Cena brutto za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iCs/>
          <w:sz w:val="22"/>
          <w:szCs w:val="22"/>
          <w:u w:val="single"/>
        </w:rPr>
        <w:t>1 szt. laptopa  …………………………………………..</w:t>
      </w:r>
      <w:r>
        <w:rPr>
          <w:b/>
          <w:bCs/>
          <w:iCs/>
          <w:sz w:val="22"/>
          <w:szCs w:val="22"/>
          <w:u w:val="single"/>
        </w:rPr>
        <w:t>………….…....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2292E838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78E365D0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Cena netto za 1 szt. laptopa  ……………………..……….. </w:t>
      </w:r>
      <w:r>
        <w:rPr>
          <w:bCs/>
          <w:iCs/>
          <w:sz w:val="22"/>
          <w:szCs w:val="22"/>
        </w:rPr>
        <w:t>PLN</w:t>
      </w:r>
    </w:p>
    <w:p w14:paraId="46C5C29D" w14:textId="77777777" w:rsidR="009C74CC" w:rsidRDefault="009C74CC" w:rsidP="009C74CC">
      <w:pPr>
        <w:widowControl w:val="0"/>
        <w:ind w:right="1"/>
        <w:jc w:val="both"/>
        <w:rPr>
          <w:b/>
          <w:sz w:val="22"/>
          <w:szCs w:val="22"/>
        </w:rPr>
      </w:pPr>
    </w:p>
    <w:p w14:paraId="5FEC94BD" w14:textId="77777777" w:rsidR="00695BC4" w:rsidRDefault="00695BC4" w:rsidP="00695BC4">
      <w:pPr>
        <w:widowControl w:val="0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 miesięcy</w:t>
      </w:r>
    </w:p>
    <w:p w14:paraId="12130F26" w14:textId="77777777" w:rsidR="00695BC4" w:rsidRDefault="00695BC4" w:rsidP="00695BC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Czas na usuniecie usterki</w:t>
      </w:r>
      <w:r>
        <w:rPr>
          <w:bCs/>
          <w:sz w:val="22"/>
          <w:szCs w:val="22"/>
        </w:rPr>
        <w:t>:…………….…dni roboczych,</w:t>
      </w:r>
    </w:p>
    <w:p w14:paraId="1F1687A2" w14:textId="0038DB48" w:rsidR="009C74CC" w:rsidRDefault="00695BC4" w:rsidP="00695BC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Producent/model zaoferowanego sprzętu tj.:…………………………………………………………</w:t>
      </w:r>
    </w:p>
    <w:p w14:paraId="7ADC1108" w14:textId="77777777" w:rsidR="00695BC4" w:rsidRDefault="00695BC4" w:rsidP="00695BC4">
      <w:pPr>
        <w:widowControl w:val="0"/>
        <w:ind w:right="1"/>
        <w:rPr>
          <w:b/>
          <w:color w:val="FF0000"/>
          <w:sz w:val="22"/>
          <w:szCs w:val="22"/>
          <w:u w:val="single"/>
        </w:rPr>
      </w:pPr>
    </w:p>
    <w:p w14:paraId="3E5E0E2B" w14:textId="77777777" w:rsidR="009C74CC" w:rsidRDefault="009C74CC" w:rsidP="009C74CC">
      <w:pPr>
        <w:widowControl w:val="0"/>
        <w:ind w:right="1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Zadanie częściowe nr 4</w:t>
      </w:r>
    </w:p>
    <w:p w14:paraId="395269EE" w14:textId="77777777" w:rsidR="009C74CC" w:rsidRDefault="009C74CC" w:rsidP="009C74C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zamówienia, tj. za 50 sztuk laptopów biznesowych - wersja rozszerzona: ........................................................................... PLN</w:t>
      </w:r>
    </w:p>
    <w:p w14:paraId="29B68EED" w14:textId="77777777" w:rsidR="009C74CC" w:rsidRDefault="009C74CC" w:rsidP="009C74C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5B95EE2A" w14:textId="77777777" w:rsidR="009C74CC" w:rsidRDefault="009C74CC" w:rsidP="009C74C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1DEB9D2" w14:textId="77777777" w:rsidR="009C74CC" w:rsidRDefault="009C74CC" w:rsidP="009C74CC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…………………..…. PLN</w:t>
      </w:r>
    </w:p>
    <w:p w14:paraId="788B6ABA" w14:textId="77777777" w:rsidR="009C74CC" w:rsidRDefault="009C74CC" w:rsidP="009C74CC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w tym:</w:t>
      </w:r>
    </w:p>
    <w:p w14:paraId="178A5FAD" w14:textId="77777777" w:rsidR="009C74CC" w:rsidRDefault="009C74CC" w:rsidP="009C74CC">
      <w:pPr>
        <w:numPr>
          <w:ilvl w:val="0"/>
          <w:numId w:val="7"/>
        </w:numPr>
        <w:ind w:left="0" w:right="-47"/>
        <w:jc w:val="both"/>
        <w:rPr>
          <w:b/>
          <w:bCs/>
          <w:iCs/>
          <w:sz w:val="22"/>
          <w:szCs w:val="22"/>
          <w:u w:val="single"/>
        </w:rPr>
      </w:pPr>
      <w:r>
        <w:rPr>
          <w:b/>
          <w:bCs/>
          <w:iCs/>
          <w:sz w:val="22"/>
          <w:szCs w:val="22"/>
          <w:u w:val="single"/>
        </w:rPr>
        <w:lastRenderedPageBreak/>
        <w:t>Cena brutto za część podstawową A</w:t>
      </w:r>
      <w:r>
        <w:rPr>
          <w:b/>
          <w:iCs/>
          <w:sz w:val="22"/>
          <w:szCs w:val="22"/>
          <w:u w:val="single"/>
        </w:rPr>
        <w:t xml:space="preserve"> – dostawa 15 szt. laptopów</w:t>
      </w:r>
      <w:r>
        <w:rPr>
          <w:iCs/>
          <w:sz w:val="22"/>
          <w:szCs w:val="22"/>
          <w:u w:val="single"/>
        </w:rPr>
        <w:t xml:space="preserve">: ………………..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32853E4C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……………………….... PLN</w:t>
      </w:r>
    </w:p>
    <w:p w14:paraId="3CB3CA44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>Cena netto za część A</w:t>
      </w:r>
      <w:r>
        <w:rPr>
          <w:iCs/>
          <w:sz w:val="22"/>
          <w:szCs w:val="22"/>
        </w:rPr>
        <w:t xml:space="preserve"> – dostawa 15 szt. laptopów : …………….……..... </w:t>
      </w:r>
      <w:r>
        <w:rPr>
          <w:bCs/>
          <w:iCs/>
          <w:sz w:val="22"/>
          <w:szCs w:val="22"/>
        </w:rPr>
        <w:t>PLN</w:t>
      </w:r>
    </w:p>
    <w:p w14:paraId="586378AE" w14:textId="77777777" w:rsidR="009C74CC" w:rsidRDefault="009C74CC" w:rsidP="009C74CC">
      <w:pPr>
        <w:ind w:left="720" w:right="-47"/>
        <w:rPr>
          <w:iCs/>
          <w:sz w:val="22"/>
          <w:szCs w:val="22"/>
          <w:u w:val="single"/>
        </w:rPr>
      </w:pPr>
      <w:r>
        <w:rPr>
          <w:b/>
          <w:iCs/>
          <w:sz w:val="22"/>
          <w:szCs w:val="22"/>
          <w:u w:val="single"/>
        </w:rPr>
        <w:t>Cena brutto za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iCs/>
          <w:sz w:val="22"/>
          <w:szCs w:val="22"/>
          <w:u w:val="single"/>
        </w:rPr>
        <w:t>1 szt. laptopa  …………………………………………..</w:t>
      </w:r>
      <w:r>
        <w:rPr>
          <w:b/>
          <w:bCs/>
          <w:iCs/>
          <w:sz w:val="22"/>
          <w:szCs w:val="22"/>
          <w:u w:val="single"/>
        </w:rPr>
        <w:t>………….…....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7B198D37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1E4B674D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Cena netto za 1 szt. laptopa  ……………………..……….. </w:t>
      </w:r>
      <w:r>
        <w:rPr>
          <w:bCs/>
          <w:iCs/>
          <w:sz w:val="22"/>
          <w:szCs w:val="22"/>
        </w:rPr>
        <w:t>PLN</w:t>
      </w:r>
    </w:p>
    <w:p w14:paraId="4DC6B33D" w14:textId="77777777" w:rsidR="009C74CC" w:rsidRDefault="009C74CC" w:rsidP="009C74CC">
      <w:pPr>
        <w:ind w:right="-47"/>
        <w:jc w:val="both"/>
        <w:rPr>
          <w:iCs/>
          <w:sz w:val="22"/>
          <w:szCs w:val="22"/>
        </w:rPr>
      </w:pPr>
    </w:p>
    <w:p w14:paraId="5AD702D3" w14:textId="77777777" w:rsidR="009C74CC" w:rsidRDefault="009C74CC" w:rsidP="009C74CC">
      <w:pPr>
        <w:numPr>
          <w:ilvl w:val="0"/>
          <w:numId w:val="8"/>
        </w:numPr>
        <w:ind w:left="0" w:right="-47"/>
        <w:jc w:val="both"/>
        <w:rPr>
          <w:iCs/>
          <w:sz w:val="22"/>
          <w:szCs w:val="22"/>
          <w:u w:val="single"/>
        </w:rPr>
      </w:pPr>
      <w:r>
        <w:rPr>
          <w:b/>
          <w:bCs/>
          <w:iCs/>
          <w:sz w:val="22"/>
          <w:szCs w:val="22"/>
          <w:u w:val="single"/>
        </w:rPr>
        <w:t>Cena brutto za część opcjonalną B</w:t>
      </w:r>
      <w:r>
        <w:rPr>
          <w:iCs/>
          <w:sz w:val="22"/>
          <w:szCs w:val="22"/>
          <w:u w:val="single"/>
        </w:rPr>
        <w:t xml:space="preserve"> – dostawa 35 szt. laptopów:..………….…………..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0594466D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245E7B0C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bCs/>
          <w:iCs/>
          <w:sz w:val="22"/>
          <w:szCs w:val="22"/>
        </w:rPr>
        <w:t>Cena netto za część opcjonalną B</w:t>
      </w:r>
      <w:r>
        <w:rPr>
          <w:iCs/>
          <w:sz w:val="22"/>
          <w:szCs w:val="22"/>
        </w:rPr>
        <w:t xml:space="preserve"> – dostawa 35 szt. laptopów: …………………………. </w:t>
      </w:r>
      <w:r>
        <w:rPr>
          <w:bCs/>
          <w:iCs/>
          <w:sz w:val="22"/>
          <w:szCs w:val="22"/>
        </w:rPr>
        <w:t>PLN</w:t>
      </w:r>
    </w:p>
    <w:p w14:paraId="57A33EB8" w14:textId="77777777" w:rsidR="009C74CC" w:rsidRDefault="009C74CC" w:rsidP="009C74CC">
      <w:pPr>
        <w:ind w:left="720" w:right="-47"/>
        <w:rPr>
          <w:iCs/>
          <w:sz w:val="22"/>
          <w:szCs w:val="22"/>
          <w:u w:val="single"/>
        </w:rPr>
      </w:pPr>
      <w:r>
        <w:rPr>
          <w:b/>
          <w:iCs/>
          <w:sz w:val="22"/>
          <w:szCs w:val="22"/>
          <w:u w:val="single"/>
        </w:rPr>
        <w:t>Cena brutto za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iCs/>
          <w:sz w:val="22"/>
          <w:szCs w:val="22"/>
          <w:u w:val="single"/>
        </w:rPr>
        <w:t>1 szt. laptopa  …………………………………………..</w:t>
      </w:r>
      <w:r>
        <w:rPr>
          <w:b/>
          <w:bCs/>
          <w:iCs/>
          <w:sz w:val="22"/>
          <w:szCs w:val="22"/>
          <w:u w:val="single"/>
        </w:rPr>
        <w:t>………….…....</w:t>
      </w:r>
      <w:r>
        <w:rPr>
          <w:iCs/>
          <w:sz w:val="22"/>
          <w:szCs w:val="22"/>
          <w:u w:val="single"/>
        </w:rPr>
        <w:t xml:space="preserve"> </w:t>
      </w:r>
      <w:r>
        <w:rPr>
          <w:b/>
          <w:bCs/>
          <w:iCs/>
          <w:sz w:val="22"/>
          <w:szCs w:val="22"/>
          <w:u w:val="single"/>
        </w:rPr>
        <w:t>PLN</w:t>
      </w:r>
    </w:p>
    <w:p w14:paraId="2CA9FE00" w14:textId="77777777" w:rsidR="009C74CC" w:rsidRDefault="009C74CC" w:rsidP="009C74CC">
      <w:pPr>
        <w:widowControl w:val="0"/>
        <w:ind w:left="7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 ……………………...…. PLN</w:t>
      </w:r>
    </w:p>
    <w:p w14:paraId="108201B9" w14:textId="77777777" w:rsidR="009C74CC" w:rsidRDefault="009C74CC" w:rsidP="009C74CC">
      <w:pPr>
        <w:ind w:left="720" w:right="-47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Cena netto za 1 szt. laptopa  ……………………..……….. </w:t>
      </w:r>
      <w:r>
        <w:rPr>
          <w:bCs/>
          <w:iCs/>
          <w:sz w:val="22"/>
          <w:szCs w:val="22"/>
        </w:rPr>
        <w:t>PLN</w:t>
      </w:r>
    </w:p>
    <w:p w14:paraId="6688C0C4" w14:textId="77777777" w:rsidR="009C74CC" w:rsidRDefault="009C74CC" w:rsidP="009C74CC">
      <w:pPr>
        <w:widowControl w:val="0"/>
        <w:ind w:right="1"/>
        <w:jc w:val="both"/>
        <w:rPr>
          <w:b/>
          <w:sz w:val="22"/>
          <w:szCs w:val="22"/>
        </w:rPr>
      </w:pPr>
    </w:p>
    <w:p w14:paraId="260B6769" w14:textId="77777777" w:rsidR="00695BC4" w:rsidRDefault="00695BC4" w:rsidP="00695BC4">
      <w:pPr>
        <w:widowControl w:val="0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 miesięcy</w:t>
      </w:r>
    </w:p>
    <w:p w14:paraId="1E8AEEEE" w14:textId="77777777" w:rsidR="00695BC4" w:rsidRDefault="00695BC4" w:rsidP="00695BC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Czas na usuniecie usterki</w:t>
      </w:r>
      <w:r>
        <w:rPr>
          <w:bCs/>
          <w:sz w:val="22"/>
          <w:szCs w:val="22"/>
        </w:rPr>
        <w:t>:…………….…dni roboczych,</w:t>
      </w:r>
    </w:p>
    <w:p w14:paraId="1A86F606" w14:textId="52FCD463" w:rsidR="009C74CC" w:rsidRPr="00E90A04" w:rsidRDefault="00695BC4" w:rsidP="00695BC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Producent/model zaoferowanego sprzętu tj.:…………………………………………………………</w:t>
      </w:r>
    </w:p>
    <w:p w14:paraId="469901D8" w14:textId="77777777" w:rsidR="009C74CC" w:rsidRDefault="009C74CC" w:rsidP="009C74CC">
      <w:pPr>
        <w:widowControl w:val="0"/>
        <w:ind w:right="1"/>
        <w:jc w:val="both"/>
        <w:rPr>
          <w:b/>
          <w:sz w:val="22"/>
          <w:szCs w:val="22"/>
        </w:rPr>
      </w:pPr>
    </w:p>
    <w:p w14:paraId="76E8A81D" w14:textId="77777777" w:rsidR="009C74CC" w:rsidRDefault="009C74CC" w:rsidP="009C74CC">
      <w:pPr>
        <w:tabs>
          <w:tab w:val="left" w:pos="426"/>
        </w:tabs>
        <w:jc w:val="both"/>
        <w:rPr>
          <w:b/>
          <w:bCs/>
          <w:sz w:val="22"/>
          <w:szCs w:val="22"/>
          <w:highlight w:val="yellow"/>
          <w:u w:val="single"/>
        </w:rPr>
      </w:pPr>
      <w:r>
        <w:rPr>
          <w:b/>
          <w:bCs/>
          <w:sz w:val="22"/>
          <w:szCs w:val="22"/>
          <w:highlight w:val="yellow"/>
          <w:u w:val="single"/>
        </w:rPr>
        <w:t>Termin realizacji zamówienia dla wszystkich zadań częściowych 1-4 - do 15.12.2023 r.</w:t>
      </w:r>
    </w:p>
    <w:p w14:paraId="568648E9" w14:textId="77777777" w:rsidR="009C74CC" w:rsidRDefault="009C74CC" w:rsidP="009C74CC">
      <w:pPr>
        <w:tabs>
          <w:tab w:val="left" w:pos="426"/>
        </w:tabs>
        <w:jc w:val="both"/>
        <w:rPr>
          <w:sz w:val="22"/>
          <w:szCs w:val="22"/>
        </w:rPr>
      </w:pPr>
    </w:p>
    <w:p w14:paraId="78A7ED88" w14:textId="77777777" w:rsidR="009C74CC" w:rsidRDefault="009C74CC" w:rsidP="009C74CC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5D5060E8" w14:textId="77777777" w:rsidR="009C74CC" w:rsidRDefault="009C74CC" w:rsidP="009C74CC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FA290B3" w14:textId="77777777" w:rsidR="009C74CC" w:rsidRDefault="009C74CC" w:rsidP="009C74CC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</w:t>
      </w:r>
      <w:r>
        <w:rPr>
          <w:sz w:val="22"/>
          <w:szCs w:val="22"/>
        </w:rPr>
        <w:br/>
        <w:t xml:space="preserve"> i usług.</w:t>
      </w:r>
    </w:p>
    <w:p w14:paraId="4A961CDC" w14:textId="77777777" w:rsidR="009C74CC" w:rsidRDefault="009C74CC" w:rsidP="009C74CC">
      <w:pPr>
        <w:jc w:val="both"/>
        <w:rPr>
          <w:sz w:val="22"/>
          <w:szCs w:val="22"/>
        </w:rPr>
      </w:pPr>
    </w:p>
    <w:p w14:paraId="7BDE0B3F" w14:textId="77777777" w:rsidR="009C74CC" w:rsidRDefault="009C74CC" w:rsidP="009C74C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0625C3C" w14:textId="77777777" w:rsidR="009C74CC" w:rsidRDefault="009C74CC" w:rsidP="009C74C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8793673" w14:textId="77777777" w:rsidR="009C74CC" w:rsidRDefault="009C74CC" w:rsidP="009C74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D2AACA6" w14:textId="30B712D7" w:rsidR="009C74CC" w:rsidRDefault="009C74CC" w:rsidP="009C74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Oświadczamy, że zaoferowane urządzenia  </w:t>
      </w:r>
      <w:bookmarkStart w:id="4" w:name="_Hlk140478245"/>
      <w:r>
        <w:rPr>
          <w:i/>
          <w:iCs/>
          <w:sz w:val="22"/>
          <w:szCs w:val="22"/>
        </w:rPr>
        <w:t xml:space="preserve">(dot. zadania nr 1, 2, 3,4) </w:t>
      </w:r>
      <w:bookmarkEnd w:id="4"/>
      <w:r>
        <w:rPr>
          <w:i/>
          <w:iCs/>
          <w:sz w:val="22"/>
          <w:szCs w:val="22"/>
        </w:rPr>
        <w:t xml:space="preserve">wyprodukowane zostały </w:t>
      </w:r>
      <w:r>
        <w:rPr>
          <w:sz w:val="22"/>
          <w:szCs w:val="22"/>
          <w:lang w:eastAsia="en-US"/>
        </w:rPr>
        <w:t xml:space="preserve"> przez producenta, u którego wdrożono normę PN-EN ISO 9001 lub równoważną</w:t>
      </w:r>
      <w:r w:rsidRPr="009C74CC">
        <w:rPr>
          <w:sz w:val="22"/>
          <w:szCs w:val="22"/>
          <w:highlight w:val="yellow"/>
          <w:lang w:eastAsia="en-US"/>
        </w:rPr>
        <w:t>……………/</w:t>
      </w:r>
      <w:r w:rsidRPr="009C74CC">
        <w:rPr>
          <w:i/>
          <w:iCs/>
          <w:sz w:val="22"/>
          <w:szCs w:val="22"/>
          <w:highlight w:val="yellow"/>
          <w:lang w:eastAsia="en-US"/>
        </w:rPr>
        <w:t>należy uzupełnić w przypadku normy równoważnej</w:t>
      </w:r>
      <w:r w:rsidRPr="009C74CC">
        <w:rPr>
          <w:sz w:val="22"/>
          <w:szCs w:val="22"/>
          <w:highlight w:val="yellow"/>
          <w:lang w:eastAsia="en-US"/>
        </w:rPr>
        <w:t>/,</w:t>
      </w:r>
      <w:r>
        <w:rPr>
          <w:sz w:val="22"/>
          <w:szCs w:val="22"/>
          <w:lang w:eastAsia="en-US"/>
        </w:rPr>
        <w:t xml:space="preserve"> w zakresie co najmniej produkcji/rozwoju urządzeń z kategorii oferowanego sprzętu .</w:t>
      </w:r>
    </w:p>
    <w:p w14:paraId="792E3218" w14:textId="0EC366DA" w:rsidR="009C74CC" w:rsidRDefault="009C74CC" w:rsidP="009C74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Oświadczamy, że zaoferowane  </w:t>
      </w:r>
      <w:r>
        <w:rPr>
          <w:sz w:val="22"/>
          <w:szCs w:val="22"/>
          <w:lang w:eastAsia="en-US"/>
        </w:rPr>
        <w:t xml:space="preserve">urządzenia </w:t>
      </w:r>
      <w:r>
        <w:rPr>
          <w:i/>
          <w:iCs/>
          <w:sz w:val="22"/>
          <w:szCs w:val="22"/>
        </w:rPr>
        <w:t xml:space="preserve">(dot. zadania nr 1, 2, 3,4) </w:t>
      </w:r>
      <w:r>
        <w:rPr>
          <w:sz w:val="22"/>
          <w:szCs w:val="22"/>
          <w:lang w:eastAsia="en-US"/>
        </w:rPr>
        <w:t xml:space="preserve">wyprodukowane zostały przez producenta, u którego wdrożono normę PN-EN ISO 14001 lub równoważną </w:t>
      </w:r>
      <w:r w:rsidRPr="009C74CC">
        <w:rPr>
          <w:sz w:val="22"/>
          <w:szCs w:val="22"/>
          <w:highlight w:val="yellow"/>
          <w:lang w:eastAsia="en-US"/>
        </w:rPr>
        <w:t>……………/</w:t>
      </w:r>
      <w:r w:rsidRPr="009C74CC">
        <w:rPr>
          <w:i/>
          <w:iCs/>
          <w:sz w:val="22"/>
          <w:szCs w:val="22"/>
          <w:highlight w:val="yellow"/>
          <w:lang w:eastAsia="en-US"/>
        </w:rPr>
        <w:t>należy uzupełnić w przypadku normy równoważnej</w:t>
      </w:r>
      <w:r w:rsidRPr="009C74CC">
        <w:rPr>
          <w:sz w:val="22"/>
          <w:szCs w:val="22"/>
          <w:highlight w:val="yellow"/>
          <w:lang w:eastAsia="en-US"/>
        </w:rPr>
        <w:t>/,</w:t>
      </w:r>
      <w:r>
        <w:rPr>
          <w:sz w:val="22"/>
          <w:szCs w:val="22"/>
          <w:lang w:eastAsia="en-US"/>
        </w:rPr>
        <w:t xml:space="preserve"> w zakresie co najmniej produkcji/rozwoju urządzeń z kategorii oferowanego sprzętu.</w:t>
      </w:r>
    </w:p>
    <w:p w14:paraId="7C44C218" w14:textId="489C9B06" w:rsidR="009C74CC" w:rsidRDefault="009C74CC" w:rsidP="009C74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Oświadczamy, że (dot. zadania nr 1, 2, 3,4) gwarancja i wsparcie serwisowe będzie realizowane przez producenta lub jego autoryzowanego przedstawiciela tj. </w:t>
      </w:r>
      <w:r w:rsidRPr="009C74CC">
        <w:rPr>
          <w:i/>
          <w:iCs/>
          <w:sz w:val="22"/>
          <w:szCs w:val="22"/>
          <w:highlight w:val="yellow"/>
        </w:rPr>
        <w:t xml:space="preserve">…………………… </w:t>
      </w:r>
      <w:r w:rsidRPr="009C74CC">
        <w:rPr>
          <w:i/>
          <w:iCs/>
          <w:sz w:val="22"/>
          <w:szCs w:val="22"/>
          <w:highlight w:val="yellow"/>
        </w:rPr>
        <w:br/>
      </w:r>
      <w:r>
        <w:rPr>
          <w:i/>
          <w:iCs/>
          <w:sz w:val="22"/>
          <w:szCs w:val="22"/>
          <w:highlight w:val="yellow"/>
        </w:rPr>
        <w:t>/</w:t>
      </w:r>
      <w:r w:rsidRPr="009C74CC">
        <w:rPr>
          <w:i/>
          <w:iCs/>
          <w:sz w:val="22"/>
          <w:szCs w:val="22"/>
          <w:highlight w:val="yellow"/>
        </w:rPr>
        <w:t>należy wpisać nazwę podmiotu świadczącego usługi serwisowe</w:t>
      </w:r>
      <w:r>
        <w:rPr>
          <w:i/>
          <w:iCs/>
          <w:sz w:val="22"/>
          <w:szCs w:val="22"/>
        </w:rPr>
        <w:t>/.</w:t>
      </w:r>
    </w:p>
    <w:p w14:paraId="74D70AD3" w14:textId="5CE2DA78" w:rsidR="009C74CC" w:rsidRPr="000C5B01" w:rsidRDefault="009C74CC" w:rsidP="009C74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Oświadczamy, że urządzenia spełniają wymogi normy Energy Star 6.0 lub równoważnej</w:t>
      </w:r>
      <w:r w:rsidRPr="009C74CC">
        <w:rPr>
          <w:sz w:val="22"/>
          <w:szCs w:val="22"/>
          <w:highlight w:val="yellow"/>
          <w:lang w:eastAsia="en-US"/>
        </w:rPr>
        <w:t>……………/</w:t>
      </w:r>
      <w:r w:rsidRPr="009C74CC">
        <w:rPr>
          <w:i/>
          <w:iCs/>
          <w:sz w:val="22"/>
          <w:szCs w:val="22"/>
          <w:highlight w:val="yellow"/>
          <w:lang w:eastAsia="en-US"/>
        </w:rPr>
        <w:t>należy uzupełnić w przypadku normy równoważnej</w:t>
      </w:r>
      <w:r w:rsidRPr="009C74CC">
        <w:rPr>
          <w:sz w:val="22"/>
          <w:szCs w:val="22"/>
          <w:highlight w:val="yellow"/>
          <w:lang w:eastAsia="en-US"/>
        </w:rPr>
        <w:t>/</w:t>
      </w:r>
      <w:r>
        <w:rPr>
          <w:sz w:val="22"/>
          <w:szCs w:val="22"/>
          <w:lang w:eastAsia="en-US"/>
        </w:rPr>
        <w:t>.</w:t>
      </w:r>
    </w:p>
    <w:p w14:paraId="2B20F732" w14:textId="7CFC21FA" w:rsidR="000C5B01" w:rsidRDefault="000C5B01" w:rsidP="009C74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Oświadczamy, </w:t>
      </w:r>
      <w:r w:rsidRPr="000C5B01">
        <w:rPr>
          <w:i/>
          <w:iCs/>
          <w:sz w:val="22"/>
          <w:szCs w:val="22"/>
        </w:rPr>
        <w:t xml:space="preserve">że </w:t>
      </w:r>
      <w:r w:rsidRPr="000C5B01">
        <w:rPr>
          <w:i/>
          <w:iCs/>
          <w:sz w:val="20"/>
          <w:szCs w:val="20"/>
          <w:lang w:eastAsia="en-US"/>
        </w:rPr>
        <w:t>oferowane urządzenia posiadają deklarację zgodności CE</w:t>
      </w:r>
    </w:p>
    <w:p w14:paraId="78C74772" w14:textId="77777777" w:rsidR="009C74CC" w:rsidRDefault="009C74CC" w:rsidP="009C74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00CD7EE" w14:textId="77777777" w:rsidR="009C74CC" w:rsidRDefault="009C74CC" w:rsidP="009C74C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C46E25" w14:textId="77777777" w:rsidR="009C74CC" w:rsidRDefault="009C74CC" w:rsidP="009C74C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C2737C" w14:textId="77777777" w:rsidR="009C74CC" w:rsidRDefault="009C74CC" w:rsidP="009C74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45" w:type="dxa"/>
        <w:tblLayout w:type="fixed"/>
        <w:tblLook w:val="00A0" w:firstRow="1" w:lastRow="0" w:firstColumn="1" w:lastColumn="0" w:noHBand="0" w:noVBand="0"/>
      </w:tblPr>
      <w:tblGrid>
        <w:gridCol w:w="682"/>
        <w:gridCol w:w="4817"/>
        <w:gridCol w:w="3546"/>
      </w:tblGrid>
      <w:tr w:rsidR="009C74CC" w14:paraId="3949C171" w14:textId="77777777" w:rsidTr="009C74C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5210F" w14:textId="77777777" w:rsidR="009C74CC" w:rsidRDefault="009C74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1FB17" w14:textId="77777777" w:rsidR="009C74CC" w:rsidRDefault="009C74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FEA7580" w14:textId="77777777" w:rsidR="009C74CC" w:rsidRDefault="009C74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A88AA" w14:textId="77777777" w:rsidR="009C74CC" w:rsidRDefault="009C74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9C74CC" w14:paraId="2CA2A464" w14:textId="77777777" w:rsidTr="009C74C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EE42A" w14:textId="77777777" w:rsidR="009C74CC" w:rsidRDefault="009C74C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41079" w14:textId="77777777" w:rsidR="009C74CC" w:rsidRDefault="009C74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8DD67" w14:textId="77777777" w:rsidR="009C74CC" w:rsidRDefault="009C74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6896059" w14:textId="77777777" w:rsidR="009C74CC" w:rsidRDefault="009C74CC" w:rsidP="009C74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F42363D" w14:textId="77777777" w:rsidR="009C74CC" w:rsidRDefault="009C74CC" w:rsidP="009C74CC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A277808" w14:textId="77777777" w:rsidR="009C74CC" w:rsidRDefault="009C74CC" w:rsidP="009C74CC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5734BBBF" w14:textId="77777777" w:rsidR="009C74CC" w:rsidRDefault="009C74CC" w:rsidP="009C74C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D137D82" w14:textId="77777777" w:rsidR="009C74CC" w:rsidRDefault="009C74CC" w:rsidP="009C74C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0FC2A604" w14:textId="77777777" w:rsidR="009C74CC" w:rsidRDefault="009C74CC" w:rsidP="009C74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967AD5D" w14:textId="77777777" w:rsidR="009C74CC" w:rsidRDefault="009C74CC" w:rsidP="009C74C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728E51" w14:textId="77777777" w:rsidR="009C74CC" w:rsidRDefault="009C74CC" w:rsidP="009C74C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ACAA8D9" w14:textId="77777777" w:rsidR="009C74CC" w:rsidRDefault="009C74CC" w:rsidP="009C74C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BC4420" w14:textId="77777777" w:rsidR="009C74CC" w:rsidRDefault="009C74CC" w:rsidP="009C74C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08E81C7" w14:textId="77777777" w:rsidR="009C74CC" w:rsidRDefault="009C74CC" w:rsidP="009C74CC">
      <w:pPr>
        <w:ind w:left="1440"/>
        <w:jc w:val="both"/>
        <w:rPr>
          <w:sz w:val="22"/>
          <w:szCs w:val="22"/>
        </w:rPr>
      </w:pPr>
    </w:p>
    <w:p w14:paraId="66157666" w14:textId="77777777" w:rsidR="009C74CC" w:rsidRDefault="009C74CC" w:rsidP="009C74CC">
      <w:pPr>
        <w:tabs>
          <w:tab w:val="left" w:pos="540"/>
          <w:tab w:val="left" w:pos="780"/>
        </w:tabs>
        <w:suppressAutoHyphens/>
        <w:jc w:val="both"/>
        <w:rPr>
          <w:b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606C0F5A" w14:textId="77777777" w:rsidR="009C74CC" w:rsidRDefault="009C74CC" w:rsidP="009C74CC"/>
    <w:p w14:paraId="52A9F773" w14:textId="77777777" w:rsidR="00FE545C" w:rsidRPr="009C74CC" w:rsidRDefault="00FE545C" w:rsidP="009C74CC"/>
    <w:sectPr w:rsidR="00FE545C" w:rsidRPr="009C74C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1931A" w14:textId="77777777" w:rsidR="009E5EFE" w:rsidRDefault="009E5EFE">
      <w:r>
        <w:separator/>
      </w:r>
    </w:p>
  </w:endnote>
  <w:endnote w:type="continuationSeparator" w:id="0">
    <w:p w14:paraId="4CEE62BE" w14:textId="77777777" w:rsidR="009E5EFE" w:rsidRDefault="009E5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26E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01BE8" w14:textId="77777777" w:rsidR="009E5EFE" w:rsidRDefault="009E5EFE">
      <w:r>
        <w:separator/>
      </w:r>
    </w:p>
  </w:footnote>
  <w:footnote w:type="continuationSeparator" w:id="0">
    <w:p w14:paraId="0BC29295" w14:textId="77777777" w:rsidR="009E5EFE" w:rsidRDefault="009E5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06DDC" w14:textId="77777777" w:rsidR="0028623C" w:rsidRDefault="000C5B01" w:rsidP="0028623C">
    <w:pPr>
      <w:pStyle w:val="Nagwek"/>
      <w:jc w:val="center"/>
      <w:rPr>
        <w:sz w:val="24"/>
        <w:szCs w:val="24"/>
      </w:rPr>
    </w:pPr>
    <w:bookmarkStart w:id="5" w:name="_Hlk98158565"/>
    <w:r>
      <w:rPr>
        <w:noProof/>
        <w:sz w:val="22"/>
        <w:szCs w:val="22"/>
      </w:rPr>
      <w:pict w14:anchorId="3FE532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8.65pt;height:39.35pt;visibility:visible;mso-wrap-style:square">
          <v:imagedata r:id="rId1" o:title="Log_POWER_kolor"/>
        </v:shape>
      </w:pict>
    </w:r>
    <w:bookmarkEnd w:id="5"/>
  </w:p>
  <w:p w14:paraId="227BB8E5" w14:textId="22E17F81" w:rsidR="00F53146" w:rsidRPr="0028623C" w:rsidRDefault="00F53146" w:rsidP="002862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62277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8211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0073497">
    <w:abstractNumId w:val="1"/>
  </w:num>
  <w:num w:numId="4" w16cid:durableId="680014311">
    <w:abstractNumId w:val="3"/>
  </w:num>
  <w:num w:numId="5" w16cid:durableId="1741707360">
    <w:abstractNumId w:val="0"/>
  </w:num>
  <w:num w:numId="6" w16cid:durableId="508256644">
    <w:abstractNumId w:val="4"/>
  </w:num>
  <w:num w:numId="7" w16cid:durableId="1961762795">
    <w:abstractNumId w:val="0"/>
  </w:num>
  <w:num w:numId="8" w16cid:durableId="8402421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5EFE"/>
    <w:rsid w:val="00012286"/>
    <w:rsid w:val="00056FE6"/>
    <w:rsid w:val="000704FC"/>
    <w:rsid w:val="00071CCC"/>
    <w:rsid w:val="000B731D"/>
    <w:rsid w:val="000C5B01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623C"/>
    <w:rsid w:val="00315A4A"/>
    <w:rsid w:val="00371876"/>
    <w:rsid w:val="003D5A58"/>
    <w:rsid w:val="004A75B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5BC4"/>
    <w:rsid w:val="006A17D4"/>
    <w:rsid w:val="007748F0"/>
    <w:rsid w:val="007A4321"/>
    <w:rsid w:val="00833933"/>
    <w:rsid w:val="008405B2"/>
    <w:rsid w:val="00853083"/>
    <w:rsid w:val="008B2F0C"/>
    <w:rsid w:val="008B4928"/>
    <w:rsid w:val="008D2AB8"/>
    <w:rsid w:val="008F1C66"/>
    <w:rsid w:val="00970FE4"/>
    <w:rsid w:val="009C74CC"/>
    <w:rsid w:val="009E5EFE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86E89"/>
    <w:rsid w:val="00D90ACB"/>
    <w:rsid w:val="00D9769E"/>
    <w:rsid w:val="00DC1500"/>
    <w:rsid w:val="00E44371"/>
    <w:rsid w:val="00E90A04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  <w14:docId w14:val="5DA59F33"/>
  <w15:chartTrackingRefBased/>
  <w15:docId w15:val="{D09E8CD8-AB4E-4FFF-A10B-863CB2977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74C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286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1338</Words>
  <Characters>9933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7</cp:revision>
  <cp:lastPrinted>2023-09-19T09:02:00Z</cp:lastPrinted>
  <dcterms:created xsi:type="dcterms:W3CDTF">2023-09-25T13:01:00Z</dcterms:created>
  <dcterms:modified xsi:type="dcterms:W3CDTF">2023-10-02T09:38:00Z</dcterms:modified>
</cp:coreProperties>
</file>