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0F1D3407" w:rsidR="008D2AB8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E61A690" w14:textId="77777777" w:rsidR="00B00728" w:rsidRPr="00B00728" w:rsidRDefault="00B00728" w:rsidP="00B00728"/>
    <w:p w14:paraId="675F8DEF" w14:textId="04549EA3" w:rsidR="008D2AB8" w:rsidRDefault="008D2AB8" w:rsidP="00B0072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0DB8A3F3" w14:textId="49385709" w:rsidR="00494506" w:rsidRDefault="008D2AB8" w:rsidP="006B4238">
      <w:pPr>
        <w:jc w:val="both"/>
        <w:rPr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CA6924" w:rsidRPr="00CA6924">
        <w:rPr>
          <w:bCs/>
          <w:sz w:val="20"/>
          <w:szCs w:val="20"/>
        </w:rPr>
        <w:t>usługa</w:t>
      </w:r>
      <w:r w:rsidR="00CA6924">
        <w:rPr>
          <w:b/>
          <w:bCs/>
          <w:sz w:val="20"/>
          <w:szCs w:val="20"/>
        </w:rPr>
        <w:t xml:space="preserve">: </w:t>
      </w:r>
      <w:r w:rsidR="00AD164C" w:rsidRPr="00AD164C">
        <w:rPr>
          <w:b/>
          <w:bCs/>
          <w:sz w:val="20"/>
          <w:szCs w:val="20"/>
        </w:rPr>
        <w:t xml:space="preserve">usługa transportowa dla Wydziału </w:t>
      </w:r>
      <w:proofErr w:type="spellStart"/>
      <w:r w:rsidR="00AD164C" w:rsidRPr="00AD164C">
        <w:rPr>
          <w:b/>
          <w:bCs/>
          <w:sz w:val="20"/>
          <w:szCs w:val="20"/>
        </w:rPr>
        <w:t>EiP</w:t>
      </w:r>
      <w:proofErr w:type="spellEnd"/>
      <w:r w:rsidR="00AD164C" w:rsidRPr="00AD164C">
        <w:rPr>
          <w:b/>
          <w:bCs/>
          <w:sz w:val="20"/>
          <w:szCs w:val="20"/>
        </w:rPr>
        <w:t xml:space="preserve"> AGH – KC-zp.272-</w:t>
      </w:r>
      <w:r w:rsidR="008365A9">
        <w:rPr>
          <w:b/>
          <w:bCs/>
          <w:sz w:val="20"/>
          <w:szCs w:val="20"/>
        </w:rPr>
        <w:t>5</w:t>
      </w:r>
      <w:r w:rsidR="00ED171D">
        <w:rPr>
          <w:b/>
          <w:bCs/>
          <w:sz w:val="20"/>
          <w:szCs w:val="20"/>
        </w:rPr>
        <w:t>94</w:t>
      </w:r>
      <w:bookmarkStart w:id="1" w:name="_GoBack"/>
      <w:bookmarkEnd w:id="1"/>
      <w:r w:rsidR="00AD164C" w:rsidRPr="00AD164C">
        <w:rPr>
          <w:b/>
          <w:bCs/>
          <w:sz w:val="20"/>
          <w:szCs w:val="20"/>
        </w:rPr>
        <w:t>/23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11080A38" w14:textId="7C7CD2C4" w:rsidR="004D3849" w:rsidRDefault="004D3849" w:rsidP="006B4238">
      <w:pPr>
        <w:jc w:val="both"/>
        <w:rPr>
          <w:sz w:val="20"/>
          <w:szCs w:val="20"/>
        </w:rPr>
      </w:pPr>
    </w:p>
    <w:p w14:paraId="5BAEB3E5" w14:textId="58383A6C" w:rsidR="004D3849" w:rsidRDefault="004D3849" w:rsidP="006B4238">
      <w:pPr>
        <w:jc w:val="both"/>
        <w:rPr>
          <w:sz w:val="20"/>
          <w:szCs w:val="20"/>
        </w:rPr>
      </w:pPr>
    </w:p>
    <w:p w14:paraId="00262019" w14:textId="6379E8DC" w:rsidR="004D3849" w:rsidRPr="00646C15" w:rsidRDefault="004D3849" w:rsidP="004D3849">
      <w:pPr>
        <w:pStyle w:val="Tekstpodstawowy"/>
        <w:spacing w:line="240" w:lineRule="auto"/>
        <w:rPr>
          <w:sz w:val="20"/>
          <w:szCs w:val="20"/>
        </w:rPr>
      </w:pPr>
      <w:r w:rsidRPr="001665E6">
        <w:rPr>
          <w:sz w:val="22"/>
          <w:szCs w:val="22"/>
        </w:rPr>
        <w:t>Cena brutto za maksymalną ilość  km</w:t>
      </w:r>
      <w:r w:rsidRPr="004D3849">
        <w:rPr>
          <w:b w:val="0"/>
          <w:sz w:val="22"/>
          <w:szCs w:val="22"/>
        </w:rPr>
        <w:t xml:space="preserve"> </w:t>
      </w:r>
      <w:r w:rsidRPr="004D3849">
        <w:rPr>
          <w:sz w:val="22"/>
          <w:szCs w:val="22"/>
        </w:rPr>
        <w:t xml:space="preserve">tj. </w:t>
      </w:r>
      <w:r w:rsidR="00AD164C">
        <w:rPr>
          <w:sz w:val="22"/>
          <w:szCs w:val="22"/>
        </w:rPr>
        <w:t>590</w:t>
      </w:r>
      <w:r w:rsidRPr="00646C15">
        <w:rPr>
          <w:sz w:val="22"/>
          <w:szCs w:val="22"/>
        </w:rPr>
        <w:t xml:space="preserve"> km</w:t>
      </w:r>
      <w:r w:rsidRPr="00646C15">
        <w:rPr>
          <w:b w:val="0"/>
          <w:sz w:val="22"/>
          <w:szCs w:val="22"/>
        </w:rPr>
        <w:t xml:space="preserve"> -  </w:t>
      </w:r>
      <w:r w:rsidRPr="00646C15">
        <w:rPr>
          <w:sz w:val="22"/>
          <w:szCs w:val="22"/>
        </w:rPr>
        <w:t>…………….…… zł</w:t>
      </w:r>
    </w:p>
    <w:p w14:paraId="7F765640" w14:textId="5E2D18FD" w:rsidR="00494506" w:rsidRDefault="004D3849" w:rsidP="00494506">
      <w:pPr>
        <w:widowControl w:val="0"/>
        <w:jc w:val="both"/>
        <w:rPr>
          <w:b/>
          <w:sz w:val="22"/>
          <w:szCs w:val="22"/>
          <w:u w:val="single"/>
        </w:rPr>
      </w:pPr>
      <w:r w:rsidRPr="00646C15">
        <w:t>(słownie brutto: ………………………………………….)</w:t>
      </w:r>
    </w:p>
    <w:p w14:paraId="46E6E14D" w14:textId="225E3006" w:rsidR="004D3849" w:rsidRDefault="004D3849" w:rsidP="00494506">
      <w:pPr>
        <w:widowControl w:val="0"/>
        <w:jc w:val="both"/>
        <w:rPr>
          <w:b/>
          <w:sz w:val="22"/>
          <w:szCs w:val="22"/>
          <w:u w:val="single"/>
        </w:rPr>
      </w:pPr>
    </w:p>
    <w:p w14:paraId="126522FC" w14:textId="2E453DCF" w:rsidR="004D3849" w:rsidRDefault="004D3849" w:rsidP="00494506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>Cena netto za 1 km trasy …………… zł</w:t>
      </w:r>
    </w:p>
    <w:p w14:paraId="3161068A" w14:textId="7244BBE3" w:rsidR="004D3849" w:rsidRDefault="004D3849" w:rsidP="00494506">
      <w:pPr>
        <w:widowControl w:val="0"/>
        <w:jc w:val="both"/>
        <w:rPr>
          <w:b/>
          <w:sz w:val="22"/>
          <w:szCs w:val="22"/>
          <w:u w:val="single"/>
        </w:rPr>
      </w:pPr>
    </w:p>
    <w:p w14:paraId="51E8F8E9" w14:textId="3896F1C9" w:rsidR="004D3849" w:rsidRPr="004D3849" w:rsidRDefault="004D3849" w:rsidP="00494506">
      <w:pPr>
        <w:widowControl w:val="0"/>
        <w:jc w:val="both"/>
        <w:rPr>
          <w:b/>
          <w:sz w:val="22"/>
          <w:szCs w:val="22"/>
          <w:u w:val="single"/>
        </w:rPr>
      </w:pPr>
      <w:r w:rsidRPr="004D3849">
        <w:rPr>
          <w:b/>
          <w:sz w:val="22"/>
          <w:szCs w:val="22"/>
        </w:rPr>
        <w:t>Termin realizacji: 2</w:t>
      </w:r>
      <w:r w:rsidR="00AD164C">
        <w:rPr>
          <w:b/>
          <w:sz w:val="22"/>
          <w:szCs w:val="22"/>
        </w:rPr>
        <w:t>5</w:t>
      </w:r>
      <w:r w:rsidRPr="004D3849">
        <w:rPr>
          <w:b/>
          <w:sz w:val="22"/>
          <w:szCs w:val="22"/>
        </w:rPr>
        <w:t>.</w:t>
      </w:r>
      <w:r w:rsidR="00AD164C">
        <w:rPr>
          <w:b/>
          <w:sz w:val="22"/>
          <w:szCs w:val="22"/>
        </w:rPr>
        <w:t>10</w:t>
      </w:r>
      <w:r w:rsidRPr="004D3849">
        <w:rPr>
          <w:b/>
          <w:sz w:val="22"/>
          <w:szCs w:val="22"/>
        </w:rPr>
        <w:t xml:space="preserve">.2023 i </w:t>
      </w:r>
      <w:r w:rsidR="00AD164C">
        <w:rPr>
          <w:b/>
          <w:sz w:val="22"/>
          <w:szCs w:val="22"/>
        </w:rPr>
        <w:t>26</w:t>
      </w:r>
      <w:r w:rsidRPr="004D3849">
        <w:rPr>
          <w:b/>
          <w:sz w:val="22"/>
          <w:szCs w:val="22"/>
        </w:rPr>
        <w:t>.</w:t>
      </w:r>
      <w:r w:rsidR="00AD164C">
        <w:rPr>
          <w:b/>
          <w:sz w:val="22"/>
          <w:szCs w:val="22"/>
        </w:rPr>
        <w:t>10</w:t>
      </w:r>
      <w:r w:rsidRPr="004D3849">
        <w:rPr>
          <w:b/>
          <w:sz w:val="22"/>
          <w:szCs w:val="22"/>
        </w:rPr>
        <w:t>.2023</w:t>
      </w:r>
    </w:p>
    <w:p w14:paraId="3311E366" w14:textId="77777777" w:rsidR="00824643" w:rsidRDefault="00824643" w:rsidP="00AB7D71">
      <w:pPr>
        <w:jc w:val="both"/>
        <w:rPr>
          <w:b/>
        </w:rPr>
      </w:pPr>
    </w:p>
    <w:p w14:paraId="7F42716E" w14:textId="48221504" w:rsidR="006B4238" w:rsidRDefault="006B4238" w:rsidP="006B4238">
      <w:pPr>
        <w:widowControl w:val="0"/>
        <w:ind w:right="1"/>
        <w:jc w:val="both"/>
        <w:rPr>
          <w:b/>
          <w:color w:val="FF0000"/>
          <w:sz w:val="22"/>
          <w:szCs w:val="22"/>
          <w:u w:val="single"/>
        </w:rPr>
      </w:pPr>
      <w:r w:rsidRPr="00BE23DB">
        <w:rPr>
          <w:b/>
          <w:color w:val="FF0000"/>
          <w:sz w:val="22"/>
          <w:szCs w:val="22"/>
          <w:u w:val="single"/>
        </w:rPr>
        <w:t xml:space="preserve">kryterium oceny ofert </w:t>
      </w:r>
      <w:r>
        <w:rPr>
          <w:b/>
          <w:color w:val="FF0000"/>
          <w:sz w:val="22"/>
          <w:szCs w:val="22"/>
          <w:u w:val="single"/>
        </w:rPr>
        <w:t>– rok produkcji pojazd</w:t>
      </w:r>
      <w:r w:rsidR="00AD164C">
        <w:rPr>
          <w:b/>
          <w:color w:val="FF0000"/>
          <w:sz w:val="22"/>
          <w:szCs w:val="22"/>
          <w:u w:val="single"/>
        </w:rPr>
        <w:t>ów</w:t>
      </w:r>
      <w:r>
        <w:rPr>
          <w:b/>
          <w:color w:val="FF0000"/>
          <w:sz w:val="22"/>
          <w:szCs w:val="22"/>
          <w:u w:val="single"/>
        </w:rPr>
        <w:t xml:space="preserve"> przeznaczon</w:t>
      </w:r>
      <w:r w:rsidR="00AD164C">
        <w:rPr>
          <w:b/>
          <w:color w:val="FF0000"/>
          <w:sz w:val="22"/>
          <w:szCs w:val="22"/>
          <w:u w:val="single"/>
        </w:rPr>
        <w:t>ych</w:t>
      </w:r>
      <w:r>
        <w:rPr>
          <w:b/>
          <w:color w:val="FF0000"/>
          <w:sz w:val="22"/>
          <w:szCs w:val="22"/>
          <w:u w:val="single"/>
        </w:rPr>
        <w:t xml:space="preserve"> do realizacji zamówienia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5"/>
        <w:gridCol w:w="2265"/>
      </w:tblGrid>
      <w:tr w:rsidR="00AD164C" w14:paraId="5D54C9A2" w14:textId="77777777" w:rsidTr="00AD164C">
        <w:tc>
          <w:tcPr>
            <w:tcW w:w="2265" w:type="dxa"/>
          </w:tcPr>
          <w:p w14:paraId="46D8306D" w14:textId="77777777" w:rsidR="00AD164C" w:rsidRDefault="00AD164C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2265" w:type="dxa"/>
          </w:tcPr>
          <w:p w14:paraId="54A231D5" w14:textId="77777777" w:rsidR="00AD164C" w:rsidRDefault="00AD164C" w:rsidP="00AD164C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Autobus I</w:t>
            </w:r>
          </w:p>
          <w:p w14:paraId="6EC693F8" w14:textId="77777777" w:rsidR="00AD164C" w:rsidRDefault="00AD164C" w:rsidP="00AD164C">
            <w:pPr>
              <w:widowControl w:val="0"/>
              <w:ind w:right="1"/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2265" w:type="dxa"/>
          </w:tcPr>
          <w:p w14:paraId="02B906C5" w14:textId="770D05F5" w:rsidR="00AD164C" w:rsidRDefault="00AD164C" w:rsidP="00AD164C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Autobus II</w:t>
            </w:r>
          </w:p>
          <w:p w14:paraId="53279125" w14:textId="77777777" w:rsidR="00AD164C" w:rsidRDefault="00AD164C" w:rsidP="00AD164C">
            <w:pPr>
              <w:widowControl w:val="0"/>
              <w:ind w:right="1"/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2265" w:type="dxa"/>
          </w:tcPr>
          <w:p w14:paraId="0F4577AE" w14:textId="2CB9DC47" w:rsidR="00AD164C" w:rsidRDefault="00AD164C" w:rsidP="00AD164C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Autobus III</w:t>
            </w:r>
          </w:p>
          <w:p w14:paraId="2FF8229E" w14:textId="77777777" w:rsidR="00AD164C" w:rsidRDefault="00AD164C" w:rsidP="00AD164C">
            <w:pPr>
              <w:widowControl w:val="0"/>
              <w:ind w:right="1"/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</w:tr>
      <w:tr w:rsidR="00AD164C" w14:paraId="18FAF2F3" w14:textId="77777777" w:rsidTr="00AD164C">
        <w:tc>
          <w:tcPr>
            <w:tcW w:w="2265" w:type="dxa"/>
          </w:tcPr>
          <w:p w14:paraId="18C83B93" w14:textId="42C94C5C" w:rsidR="00AD164C" w:rsidRDefault="00AD164C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  <w:r w:rsidRPr="00646C15">
              <w:rPr>
                <w:b/>
                <w:sz w:val="22"/>
                <w:szCs w:val="22"/>
              </w:rPr>
              <w:t>Marka</w:t>
            </w:r>
          </w:p>
        </w:tc>
        <w:tc>
          <w:tcPr>
            <w:tcW w:w="2265" w:type="dxa"/>
          </w:tcPr>
          <w:p w14:paraId="54A22335" w14:textId="77777777" w:rsidR="00AD164C" w:rsidRDefault="00AD164C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2265" w:type="dxa"/>
          </w:tcPr>
          <w:p w14:paraId="6B2D99EB" w14:textId="77777777" w:rsidR="00AD164C" w:rsidRDefault="00AD164C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2265" w:type="dxa"/>
          </w:tcPr>
          <w:p w14:paraId="4F76BB44" w14:textId="77777777" w:rsidR="00AD164C" w:rsidRDefault="00AD164C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</w:tr>
      <w:tr w:rsidR="00AD164C" w14:paraId="3F9078D0" w14:textId="77777777" w:rsidTr="00AD164C">
        <w:tc>
          <w:tcPr>
            <w:tcW w:w="2265" w:type="dxa"/>
          </w:tcPr>
          <w:p w14:paraId="6E47268C" w14:textId="443677A0" w:rsidR="00AD164C" w:rsidRDefault="00AD164C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  <w:r w:rsidRPr="00646C15">
              <w:rPr>
                <w:b/>
                <w:sz w:val="22"/>
                <w:szCs w:val="22"/>
              </w:rPr>
              <w:t>Rok produkcji</w:t>
            </w:r>
          </w:p>
        </w:tc>
        <w:tc>
          <w:tcPr>
            <w:tcW w:w="2265" w:type="dxa"/>
          </w:tcPr>
          <w:p w14:paraId="3A9EB3A2" w14:textId="77777777" w:rsidR="00AD164C" w:rsidRDefault="00AD164C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2265" w:type="dxa"/>
          </w:tcPr>
          <w:p w14:paraId="755E218B" w14:textId="77777777" w:rsidR="00AD164C" w:rsidRDefault="00AD164C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2265" w:type="dxa"/>
          </w:tcPr>
          <w:p w14:paraId="3739CD94" w14:textId="77777777" w:rsidR="00AD164C" w:rsidRDefault="00AD164C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</w:tr>
      <w:tr w:rsidR="00AD164C" w14:paraId="591463D8" w14:textId="77777777" w:rsidTr="00AD164C">
        <w:tc>
          <w:tcPr>
            <w:tcW w:w="2265" w:type="dxa"/>
          </w:tcPr>
          <w:p w14:paraId="3D218B6E" w14:textId="731A0A59" w:rsidR="00AD164C" w:rsidRDefault="00AD164C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  <w:r w:rsidRPr="00646C15">
              <w:rPr>
                <w:b/>
                <w:sz w:val="22"/>
                <w:szCs w:val="22"/>
              </w:rPr>
              <w:t xml:space="preserve">Nr rejestracyjny  </w:t>
            </w:r>
          </w:p>
        </w:tc>
        <w:tc>
          <w:tcPr>
            <w:tcW w:w="2265" w:type="dxa"/>
          </w:tcPr>
          <w:p w14:paraId="4AEEC032" w14:textId="77777777" w:rsidR="00AD164C" w:rsidRDefault="00AD164C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2265" w:type="dxa"/>
          </w:tcPr>
          <w:p w14:paraId="445011B6" w14:textId="77777777" w:rsidR="00AD164C" w:rsidRDefault="00AD164C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2265" w:type="dxa"/>
          </w:tcPr>
          <w:p w14:paraId="4EC43AE6" w14:textId="77777777" w:rsidR="00AD164C" w:rsidRDefault="00AD164C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</w:tr>
    </w:tbl>
    <w:p w14:paraId="029A7190" w14:textId="7A0356BC" w:rsidR="004D3849" w:rsidRDefault="004D3849" w:rsidP="006B4238">
      <w:pPr>
        <w:widowControl w:val="0"/>
        <w:ind w:right="1"/>
        <w:jc w:val="both"/>
        <w:rPr>
          <w:b/>
          <w:color w:val="FF0000"/>
          <w:sz w:val="22"/>
          <w:szCs w:val="22"/>
          <w:u w:val="single"/>
        </w:rPr>
      </w:pPr>
    </w:p>
    <w:p w14:paraId="2A9B9FB3" w14:textId="490BE1FB" w:rsidR="006B4238" w:rsidRPr="003A3C62" w:rsidRDefault="006B4238" w:rsidP="004D3849">
      <w:pPr>
        <w:widowControl w:val="0"/>
        <w:ind w:right="1"/>
        <w:jc w:val="both"/>
        <w:rPr>
          <w:i/>
        </w:rPr>
      </w:pPr>
      <w:r w:rsidRPr="003A3C62">
        <w:rPr>
          <w:i/>
        </w:rPr>
        <w:t>(brak wskazania nr rejestracyjnego pojazd</w:t>
      </w:r>
      <w:r>
        <w:rPr>
          <w:i/>
        </w:rPr>
        <w:t>u</w:t>
      </w:r>
      <w:r w:rsidRPr="003A3C62">
        <w:rPr>
          <w:i/>
        </w:rPr>
        <w:t xml:space="preserve"> będzie skutkował odrzuceniem oferty)</w:t>
      </w:r>
    </w:p>
    <w:p w14:paraId="51515BC2" w14:textId="77777777" w:rsidR="006B4238" w:rsidRDefault="006B4238" w:rsidP="006B4238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7FBEABDB" w14:textId="77777777" w:rsidR="006B4238" w:rsidRDefault="006B4238" w:rsidP="006B4238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1E6AAA1D" w14:textId="3939F6D2" w:rsidR="006B4238" w:rsidRPr="00C81224" w:rsidRDefault="006B4238" w:rsidP="006B4238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CF5EDC6" w14:textId="77777777" w:rsidR="00824643" w:rsidRDefault="00824643" w:rsidP="00AB7D71">
      <w:pPr>
        <w:jc w:val="both"/>
        <w:rPr>
          <w:b/>
        </w:rPr>
      </w:pPr>
    </w:p>
    <w:p w14:paraId="19DE66C3" w14:textId="6D4BF215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23384C87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 w SWZ.</w:t>
      </w:r>
    </w:p>
    <w:p w14:paraId="3FD8D2DC" w14:textId="0D600720" w:rsidR="0021292F" w:rsidRPr="00AD164C" w:rsidRDefault="0021292F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u w:val="single"/>
        </w:rPr>
      </w:pPr>
      <w:r w:rsidRPr="00AD164C">
        <w:rPr>
          <w:b/>
          <w:color w:val="000000"/>
          <w:u w:val="single"/>
        </w:rPr>
        <w:t>Oświadczam, iż posiadam licencję uprawniająca do wykonania przewozów krajowych</w:t>
      </w:r>
      <w:r w:rsidR="00646C15" w:rsidRPr="00AD164C">
        <w:rPr>
          <w:b/>
          <w:color w:val="000000"/>
          <w:u w:val="single"/>
        </w:rPr>
        <w:t xml:space="preserve"> </w:t>
      </w:r>
    </w:p>
    <w:p w14:paraId="4D9B2359" w14:textId="70CE928B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lastRenderedPageBreak/>
        <w:t>Oświadczamy, że zapoznaliśmy się z postanowieniami umowy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513F411" w14:textId="5BCDA76D" w:rsidR="00350C25" w:rsidRDefault="00350C25" w:rsidP="00350C25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8.2.1 SWZ</w:t>
      </w:r>
    </w:p>
    <w:tbl>
      <w:tblPr>
        <w:tblW w:w="1007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166"/>
        <w:gridCol w:w="3969"/>
        <w:gridCol w:w="2267"/>
      </w:tblGrid>
      <w:tr w:rsidR="00350C25" w14:paraId="03A33D7B" w14:textId="6BFBFE2C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98709F0" w14:textId="77777777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C952D41" w14:textId="77777777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F5F41F" w14:textId="6F6479BE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zakres, który wykonają poszczególni wykonawcy 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2C66F" w14:textId="39E5744F" w:rsidR="00350C25" w:rsidRDefault="00350C25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Uprawnienia zgodnie z pkt 8.2.1 SWZ</w:t>
            </w:r>
          </w:p>
        </w:tc>
      </w:tr>
      <w:tr w:rsidR="00350C25" w14:paraId="3C57DF17" w14:textId="2B937242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87A40AC" w14:textId="77777777" w:rsidR="00350C25" w:rsidRDefault="00350C2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50FC7AB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BEC5F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310F6" w14:textId="6E57FD52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Posiada/nie posiada*</w:t>
            </w:r>
          </w:p>
        </w:tc>
      </w:tr>
      <w:tr w:rsidR="00350C25" w14:paraId="0C04952F" w14:textId="6EFE960A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2164276" w14:textId="77777777" w:rsidR="00350C25" w:rsidRDefault="00350C2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0058D1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C53B8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EF452" w14:textId="0F0038A5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Posiada/nie posiada*</w:t>
            </w:r>
          </w:p>
        </w:tc>
      </w:tr>
    </w:tbl>
    <w:p w14:paraId="56CA07C2" w14:textId="77777777" w:rsidR="00350C25" w:rsidRDefault="00350C25" w:rsidP="00483DB3">
      <w:pPr>
        <w:ind w:left="360"/>
        <w:jc w:val="both"/>
        <w:rPr>
          <w:sz w:val="20"/>
          <w:szCs w:val="20"/>
        </w:rPr>
      </w:pPr>
    </w:p>
    <w:p w14:paraId="3D1AE694" w14:textId="61BACFFD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566D6AF3" w14:textId="1E580FC1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16790CB8" w:rsidR="009D651F" w:rsidRPr="00493248" w:rsidRDefault="009D651F" w:rsidP="0020072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0"/>
          <w:szCs w:val="20"/>
          <w:lang w:eastAsia="zh-CN"/>
        </w:rPr>
      </w:pP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Oferta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powinna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,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podpisem zaufanym lub </w:t>
      </w:r>
      <w:r w:rsidR="00375E4C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elektronicznym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podpisem osobistym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CA6924">
      <w:footerReference w:type="default" r:id="rId8"/>
      <w:pgSz w:w="11906" w:h="16838"/>
      <w:pgMar w:top="851" w:right="1418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82A34F" w14:textId="77777777" w:rsidR="00D84D0A" w:rsidRDefault="00D84D0A">
      <w:r>
        <w:separator/>
      </w:r>
    </w:p>
  </w:endnote>
  <w:endnote w:type="continuationSeparator" w:id="0">
    <w:p w14:paraId="78200D76" w14:textId="77777777" w:rsidR="00D84D0A" w:rsidRDefault="00D84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CC80E1" w14:textId="77777777" w:rsidR="00D84D0A" w:rsidRDefault="00D84D0A">
      <w:r>
        <w:separator/>
      </w:r>
    </w:p>
  </w:footnote>
  <w:footnote w:type="continuationSeparator" w:id="0">
    <w:p w14:paraId="2C84625A" w14:textId="77777777" w:rsidR="00D84D0A" w:rsidRDefault="00D84D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71CCC"/>
    <w:rsid w:val="000825E1"/>
    <w:rsid w:val="00085967"/>
    <w:rsid w:val="00095A34"/>
    <w:rsid w:val="000B731D"/>
    <w:rsid w:val="000C7B6A"/>
    <w:rsid w:val="000D58B5"/>
    <w:rsid w:val="000D6134"/>
    <w:rsid w:val="000E09C7"/>
    <w:rsid w:val="000E1ECC"/>
    <w:rsid w:val="000F6589"/>
    <w:rsid w:val="00106636"/>
    <w:rsid w:val="00107DF0"/>
    <w:rsid w:val="00110B84"/>
    <w:rsid w:val="00111F31"/>
    <w:rsid w:val="00116EC6"/>
    <w:rsid w:val="001234FD"/>
    <w:rsid w:val="0013221F"/>
    <w:rsid w:val="0013406B"/>
    <w:rsid w:val="00140616"/>
    <w:rsid w:val="00143F97"/>
    <w:rsid w:val="00165A31"/>
    <w:rsid w:val="001665E6"/>
    <w:rsid w:val="001801DD"/>
    <w:rsid w:val="001944F6"/>
    <w:rsid w:val="001D4612"/>
    <w:rsid w:val="001E1CEF"/>
    <w:rsid w:val="001E263A"/>
    <w:rsid w:val="00200728"/>
    <w:rsid w:val="00207E98"/>
    <w:rsid w:val="0021292F"/>
    <w:rsid w:val="002331CB"/>
    <w:rsid w:val="0023496B"/>
    <w:rsid w:val="00241290"/>
    <w:rsid w:val="0024527A"/>
    <w:rsid w:val="00262852"/>
    <w:rsid w:val="00266FA8"/>
    <w:rsid w:val="00270341"/>
    <w:rsid w:val="002723B0"/>
    <w:rsid w:val="0027647B"/>
    <w:rsid w:val="002A48B7"/>
    <w:rsid w:val="002D5698"/>
    <w:rsid w:val="00315A4A"/>
    <w:rsid w:val="00317C81"/>
    <w:rsid w:val="0033127E"/>
    <w:rsid w:val="00342C1A"/>
    <w:rsid w:val="00350C25"/>
    <w:rsid w:val="003527CC"/>
    <w:rsid w:val="00363710"/>
    <w:rsid w:val="00375E4C"/>
    <w:rsid w:val="003D7B78"/>
    <w:rsid w:val="004206FB"/>
    <w:rsid w:val="004244A9"/>
    <w:rsid w:val="00483DB3"/>
    <w:rsid w:val="00486653"/>
    <w:rsid w:val="00493248"/>
    <w:rsid w:val="00493393"/>
    <w:rsid w:val="00494506"/>
    <w:rsid w:val="004A3F70"/>
    <w:rsid w:val="004B7300"/>
    <w:rsid w:val="004C6753"/>
    <w:rsid w:val="004D3849"/>
    <w:rsid w:val="004E40D9"/>
    <w:rsid w:val="004F2474"/>
    <w:rsid w:val="00543BD2"/>
    <w:rsid w:val="00562324"/>
    <w:rsid w:val="00595C87"/>
    <w:rsid w:val="005A2D1A"/>
    <w:rsid w:val="005B3AA3"/>
    <w:rsid w:val="005D2404"/>
    <w:rsid w:val="005D2C65"/>
    <w:rsid w:val="005E6D94"/>
    <w:rsid w:val="005F002D"/>
    <w:rsid w:val="0063384F"/>
    <w:rsid w:val="00643C6F"/>
    <w:rsid w:val="00646202"/>
    <w:rsid w:val="00646C15"/>
    <w:rsid w:val="0065290F"/>
    <w:rsid w:val="006570B4"/>
    <w:rsid w:val="006815F6"/>
    <w:rsid w:val="006846B1"/>
    <w:rsid w:val="006A6BB2"/>
    <w:rsid w:val="006B34F8"/>
    <w:rsid w:val="006B4238"/>
    <w:rsid w:val="006D107A"/>
    <w:rsid w:val="006E41F3"/>
    <w:rsid w:val="006F088B"/>
    <w:rsid w:val="0070734B"/>
    <w:rsid w:val="007326AB"/>
    <w:rsid w:val="0073659D"/>
    <w:rsid w:val="0076000C"/>
    <w:rsid w:val="00760D0E"/>
    <w:rsid w:val="007748F0"/>
    <w:rsid w:val="00776552"/>
    <w:rsid w:val="0079596A"/>
    <w:rsid w:val="007A4321"/>
    <w:rsid w:val="007A5149"/>
    <w:rsid w:val="007B059E"/>
    <w:rsid w:val="007B6362"/>
    <w:rsid w:val="0080087E"/>
    <w:rsid w:val="00824643"/>
    <w:rsid w:val="00833933"/>
    <w:rsid w:val="008365A9"/>
    <w:rsid w:val="008423B0"/>
    <w:rsid w:val="00846B4D"/>
    <w:rsid w:val="00853083"/>
    <w:rsid w:val="00873C62"/>
    <w:rsid w:val="008B2F0C"/>
    <w:rsid w:val="008B4928"/>
    <w:rsid w:val="008C4BAD"/>
    <w:rsid w:val="008C6A42"/>
    <w:rsid w:val="008D2AB8"/>
    <w:rsid w:val="008F1C66"/>
    <w:rsid w:val="00907315"/>
    <w:rsid w:val="0091676D"/>
    <w:rsid w:val="00936716"/>
    <w:rsid w:val="00941A07"/>
    <w:rsid w:val="00960965"/>
    <w:rsid w:val="00960A6A"/>
    <w:rsid w:val="00962D25"/>
    <w:rsid w:val="00970134"/>
    <w:rsid w:val="00970FE4"/>
    <w:rsid w:val="009D31E3"/>
    <w:rsid w:val="009D651F"/>
    <w:rsid w:val="00A0022B"/>
    <w:rsid w:val="00A346FE"/>
    <w:rsid w:val="00A44B13"/>
    <w:rsid w:val="00A47B4D"/>
    <w:rsid w:val="00A579C2"/>
    <w:rsid w:val="00A83018"/>
    <w:rsid w:val="00AA2081"/>
    <w:rsid w:val="00AA33D0"/>
    <w:rsid w:val="00AB7D71"/>
    <w:rsid w:val="00AD164C"/>
    <w:rsid w:val="00B00728"/>
    <w:rsid w:val="00B03152"/>
    <w:rsid w:val="00B04FA9"/>
    <w:rsid w:val="00B620F9"/>
    <w:rsid w:val="00B770B9"/>
    <w:rsid w:val="00B774DC"/>
    <w:rsid w:val="00BA79C6"/>
    <w:rsid w:val="00BB6B97"/>
    <w:rsid w:val="00BC3299"/>
    <w:rsid w:val="00BE23DB"/>
    <w:rsid w:val="00BF6F0A"/>
    <w:rsid w:val="00C1016D"/>
    <w:rsid w:val="00C81224"/>
    <w:rsid w:val="00C969A6"/>
    <w:rsid w:val="00CA1452"/>
    <w:rsid w:val="00CA6924"/>
    <w:rsid w:val="00CA7D36"/>
    <w:rsid w:val="00CB50A5"/>
    <w:rsid w:val="00CC326E"/>
    <w:rsid w:val="00CC6B7A"/>
    <w:rsid w:val="00CF4E2B"/>
    <w:rsid w:val="00D162F5"/>
    <w:rsid w:val="00D24208"/>
    <w:rsid w:val="00D537A2"/>
    <w:rsid w:val="00D572B5"/>
    <w:rsid w:val="00D60C38"/>
    <w:rsid w:val="00D6115E"/>
    <w:rsid w:val="00D66893"/>
    <w:rsid w:val="00D84D0A"/>
    <w:rsid w:val="00D90ACB"/>
    <w:rsid w:val="00DC1500"/>
    <w:rsid w:val="00E018BF"/>
    <w:rsid w:val="00E44371"/>
    <w:rsid w:val="00E85B62"/>
    <w:rsid w:val="00E949B0"/>
    <w:rsid w:val="00EB3E67"/>
    <w:rsid w:val="00ED171D"/>
    <w:rsid w:val="00ED3CC2"/>
    <w:rsid w:val="00EE3FB1"/>
    <w:rsid w:val="00F00591"/>
    <w:rsid w:val="00F014EA"/>
    <w:rsid w:val="00F13020"/>
    <w:rsid w:val="00F329D9"/>
    <w:rsid w:val="00F5014C"/>
    <w:rsid w:val="00F50514"/>
    <w:rsid w:val="00F51688"/>
    <w:rsid w:val="00F53146"/>
    <w:rsid w:val="00F8438E"/>
    <w:rsid w:val="00F91018"/>
    <w:rsid w:val="00FA0F30"/>
    <w:rsid w:val="00FA51A4"/>
    <w:rsid w:val="00FC7F27"/>
    <w:rsid w:val="00FD6BD1"/>
    <w:rsid w:val="00FE49F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6B9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76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18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59C8F8-1EA2-402A-A23D-93FCBFCCC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517</Words>
  <Characters>3946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2023-10-03T06:47:00Z</cp:lastPrinted>
  <dcterms:created xsi:type="dcterms:W3CDTF">2023-10-03T06:47:00Z</dcterms:created>
  <dcterms:modified xsi:type="dcterms:W3CDTF">2023-10-03T06:47:00Z</dcterms:modified>
</cp:coreProperties>
</file>