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5789" w14:textId="6ED7A2D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660D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01C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C19E9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EEE1811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F1E1EC3" w14:textId="77777777" w:rsidR="00323B65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18F0FD4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185F34ED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7E13C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5AC9B586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0745B5AB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8570863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DE97855" w14:textId="77777777" w:rsidR="00323B65" w:rsidRDefault="00323B65" w:rsidP="00323B6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4EC9D05" w14:textId="410031A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04506AF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C2518CB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5634F604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48CEE23A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3C99EB1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Al. Mickiewicza</w:t>
      </w:r>
      <w:r w:rsidR="008D2AB8">
        <w:rPr>
          <w:b/>
        </w:rPr>
        <w:t xml:space="preserve"> </w:t>
      </w:r>
      <w:r w:rsidRPr="002C1AE0">
        <w:rPr>
          <w:b/>
        </w:rPr>
        <w:t>30</w:t>
      </w:r>
      <w:r w:rsidR="008D2AB8">
        <w:rPr>
          <w:b/>
        </w:rPr>
        <w:t xml:space="preserve"> </w:t>
      </w:r>
    </w:p>
    <w:p w14:paraId="28D9BB0D" w14:textId="77777777" w:rsidR="008D2AB8" w:rsidRDefault="002C1AE0" w:rsidP="008D2AB8">
      <w:pPr>
        <w:rPr>
          <w:b/>
        </w:rPr>
      </w:pPr>
      <w:r w:rsidRPr="002C1AE0">
        <w:rPr>
          <w:b/>
        </w:rPr>
        <w:t>30-059</w:t>
      </w:r>
      <w:r w:rsidR="008D2AB8">
        <w:rPr>
          <w:b/>
        </w:rPr>
        <w:t xml:space="preserve"> </w:t>
      </w:r>
      <w:r w:rsidRPr="002C1AE0">
        <w:rPr>
          <w:b/>
        </w:rPr>
        <w:t>Kraków</w:t>
      </w:r>
      <w:r w:rsidR="008D2AB8">
        <w:rPr>
          <w:b/>
        </w:rPr>
        <w:t xml:space="preserve">,  </w:t>
      </w:r>
    </w:p>
    <w:p w14:paraId="43E9B7E4" w14:textId="77777777" w:rsidR="008D2AB8" w:rsidRDefault="008D2AB8" w:rsidP="008D2AB8">
      <w:pPr>
        <w:ind w:firstLine="3969"/>
        <w:rPr>
          <w:b/>
        </w:rPr>
      </w:pPr>
    </w:p>
    <w:p w14:paraId="78407B51" w14:textId="562E3BC1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A1DFC" w:rsidRPr="00BA1DFC">
        <w:rPr>
          <w:b/>
        </w:rPr>
        <w:t xml:space="preserve">dostawa profesjonalnej kamery wideo z osobnym torem audio dla WZ - </w:t>
      </w:r>
      <w:r w:rsidR="00BA1DFC">
        <w:rPr>
          <w:b/>
        </w:rPr>
        <w:br/>
      </w:r>
      <w:r w:rsidR="00BA1DFC" w:rsidRPr="00BA1DFC">
        <w:rPr>
          <w:b/>
        </w:rPr>
        <w:t>KC-zp.272-567/23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5CC7DC4B" w14:textId="77777777" w:rsidR="008D2AB8" w:rsidRDefault="008D2AB8" w:rsidP="008D2AB8">
      <w:pPr>
        <w:tabs>
          <w:tab w:val="right" w:pos="9000"/>
        </w:tabs>
      </w:pPr>
    </w:p>
    <w:p w14:paraId="7A5B0B79" w14:textId="58ED6C5A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11D4262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2C98B0E" w14:textId="1B0C722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58E8517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38ABAC4" w14:textId="51650774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E1467">
        <w:t xml:space="preserve"> </w:t>
      </w:r>
      <w:r w:rsidRPr="00FB1B4F">
        <w:t>.......................................................................................................................</w:t>
      </w:r>
    </w:p>
    <w:p w14:paraId="5C2BDE4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9FBF56F" w14:textId="260D15BA" w:rsidR="008D2AB8" w:rsidRDefault="008D2AB8" w:rsidP="008D2AB8">
      <w:pPr>
        <w:pStyle w:val="Tekstpodstawowy"/>
      </w:pPr>
      <w:r>
        <w:t>Powyższa cena zawiera podatek VAT w wysokości .......... % tj.</w:t>
      </w:r>
      <w:r w:rsidR="004E1467">
        <w:t xml:space="preserve"> </w:t>
      </w:r>
      <w:r>
        <w:t>…………………….</w:t>
      </w:r>
      <w:r w:rsidR="004E1467">
        <w:t xml:space="preserve"> </w:t>
      </w:r>
      <w:r>
        <w:t>PLN</w:t>
      </w:r>
    </w:p>
    <w:p w14:paraId="72036569" w14:textId="41C0C459" w:rsidR="00FE545C" w:rsidRDefault="004E1467" w:rsidP="008D2AB8">
      <w:pPr>
        <w:pStyle w:val="Tekstpodstawowy"/>
      </w:pPr>
      <w:r>
        <w:t>Producent/model</w:t>
      </w:r>
      <w:r w:rsidR="00FE545C">
        <w:t xml:space="preserve"> zaoferow</w:t>
      </w:r>
      <w:r w:rsidR="00C9092A">
        <w:t>ane</w:t>
      </w:r>
      <w:r w:rsidR="000B089F">
        <w:t xml:space="preserve">j kamery </w:t>
      </w:r>
      <w:r>
        <w:t>:</w:t>
      </w:r>
      <w:r w:rsidR="00FE545C" w:rsidRPr="00FE545C">
        <w:rPr>
          <w:b w:val="0"/>
        </w:rPr>
        <w:t>………………………</w:t>
      </w:r>
      <w:r>
        <w:rPr>
          <w:b w:val="0"/>
        </w:rPr>
        <w:t>……………..</w:t>
      </w:r>
    </w:p>
    <w:p w14:paraId="07564EEE" w14:textId="5176B1F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dni od daty podpisania umowy</w:t>
      </w:r>
      <w:r w:rsidR="004E1467">
        <w:t xml:space="preserve"> </w:t>
      </w:r>
      <w:r w:rsidR="004E1467"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151EB597" w14:textId="273E9AE6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miesięcy</w:t>
      </w:r>
      <w:r w:rsidR="004E1467">
        <w:t xml:space="preserve"> </w:t>
      </w:r>
      <w:r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56290D0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73B0F8" w14:textId="77777777" w:rsidR="007C05B4" w:rsidRDefault="008D2AB8" w:rsidP="007C05B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lastRenderedPageBreak/>
        <w:t xml:space="preserve">Termin płatności: </w:t>
      </w:r>
      <w:r w:rsidR="007C05B4"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FE51DE7" w14:textId="2F59053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3812934" w14:textId="5E163929" w:rsidR="00151E89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69FB0" w14:textId="77777777" w:rsidR="00151E89" w:rsidRPr="006666C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7F8D6B7" w14:textId="77777777" w:rsidR="00151E8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2B0CFAB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1B7C8F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63E95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1BC2A8" w14:textId="77777777" w:rsidR="00151E89" w:rsidRPr="006666C9" w:rsidRDefault="00151E89" w:rsidP="00151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E89" w:rsidRPr="006666C9" w14:paraId="404D5527" w14:textId="77777777" w:rsidTr="00FA61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7696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052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7126E742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2C85B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51E89" w:rsidRPr="006666C9" w14:paraId="78D7D20C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8A03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94EB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4D0B7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E89" w:rsidRPr="006666C9" w14:paraId="377BBB80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00D6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C991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7F85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D50175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A5A4D2" w14:textId="77777777" w:rsidR="00151E89" w:rsidRPr="006666C9" w:rsidRDefault="00151E89" w:rsidP="00151E8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BB0D26C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98553AD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E7D08A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381CEC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25BA3498" w14:textId="77777777" w:rsidR="00151E89" w:rsidRPr="006666C9" w:rsidRDefault="00151E89" w:rsidP="00151E8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08129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3E7E8D9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2DC967D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3860217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B0D8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13312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51DD6C" w14:textId="77777777" w:rsidR="00151E89" w:rsidRPr="006666C9" w:rsidRDefault="00151E89" w:rsidP="00151E89">
      <w:pPr>
        <w:spacing w:line="360" w:lineRule="auto"/>
        <w:ind w:left="1440"/>
        <w:jc w:val="both"/>
        <w:rPr>
          <w:sz w:val="22"/>
          <w:szCs w:val="22"/>
        </w:rPr>
      </w:pPr>
    </w:p>
    <w:p w14:paraId="3CA81E73" w14:textId="77777777" w:rsidR="00151E89" w:rsidRPr="006666C9" w:rsidRDefault="00151E89" w:rsidP="00151E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2BC5AE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6D597" w14:textId="77777777" w:rsidR="00EE42E2" w:rsidRDefault="00EE42E2">
      <w:r>
        <w:separator/>
      </w:r>
    </w:p>
  </w:endnote>
  <w:endnote w:type="continuationSeparator" w:id="0">
    <w:p w14:paraId="103155D1" w14:textId="77777777" w:rsidR="00EE42E2" w:rsidRDefault="00EE4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F102F" w14:textId="77777777" w:rsidR="002C1AE0" w:rsidRDefault="002C1A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E88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00E3F" w14:textId="77777777" w:rsidR="002C1AE0" w:rsidRDefault="002C1A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52158" w14:textId="77777777" w:rsidR="00EE42E2" w:rsidRDefault="00EE42E2">
      <w:r>
        <w:separator/>
      </w:r>
    </w:p>
  </w:footnote>
  <w:footnote w:type="continuationSeparator" w:id="0">
    <w:p w14:paraId="1CE1C386" w14:textId="77777777" w:rsidR="00EE42E2" w:rsidRDefault="00EE4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0FB7" w14:textId="77777777" w:rsidR="002C1AE0" w:rsidRDefault="002C1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81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7D460" w14:textId="77777777" w:rsidR="002C1AE0" w:rsidRDefault="002C1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19516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9800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8827239">
    <w:abstractNumId w:val="0"/>
  </w:num>
  <w:num w:numId="4" w16cid:durableId="516507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FF"/>
    <w:rsid w:val="00012286"/>
    <w:rsid w:val="000704FC"/>
    <w:rsid w:val="00071CCC"/>
    <w:rsid w:val="000B089F"/>
    <w:rsid w:val="000B731D"/>
    <w:rsid w:val="000D6134"/>
    <w:rsid w:val="000E09C7"/>
    <w:rsid w:val="000F6589"/>
    <w:rsid w:val="00106636"/>
    <w:rsid w:val="00116EC6"/>
    <w:rsid w:val="001374F8"/>
    <w:rsid w:val="00151E89"/>
    <w:rsid w:val="001801DD"/>
    <w:rsid w:val="001D4612"/>
    <w:rsid w:val="00207E98"/>
    <w:rsid w:val="002723B0"/>
    <w:rsid w:val="002C1AE0"/>
    <w:rsid w:val="00315A4A"/>
    <w:rsid w:val="00323B65"/>
    <w:rsid w:val="00426CDF"/>
    <w:rsid w:val="0047571B"/>
    <w:rsid w:val="004B7300"/>
    <w:rsid w:val="004C6753"/>
    <w:rsid w:val="004E1467"/>
    <w:rsid w:val="00595C87"/>
    <w:rsid w:val="005D2C65"/>
    <w:rsid w:val="005E6D94"/>
    <w:rsid w:val="0063384F"/>
    <w:rsid w:val="00643C6F"/>
    <w:rsid w:val="00646202"/>
    <w:rsid w:val="0065290F"/>
    <w:rsid w:val="006815F6"/>
    <w:rsid w:val="00700CFF"/>
    <w:rsid w:val="00764BA4"/>
    <w:rsid w:val="007748F0"/>
    <w:rsid w:val="00787378"/>
    <w:rsid w:val="007A4321"/>
    <w:rsid w:val="007C05B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0C52"/>
    <w:rsid w:val="00AF045A"/>
    <w:rsid w:val="00B774DC"/>
    <w:rsid w:val="00BA1DFC"/>
    <w:rsid w:val="00C9092A"/>
    <w:rsid w:val="00C969A6"/>
    <w:rsid w:val="00CA7D36"/>
    <w:rsid w:val="00D24208"/>
    <w:rsid w:val="00D60C38"/>
    <w:rsid w:val="00D66893"/>
    <w:rsid w:val="00D90ACB"/>
    <w:rsid w:val="00DC1500"/>
    <w:rsid w:val="00E44371"/>
    <w:rsid w:val="00E529D7"/>
    <w:rsid w:val="00E949B0"/>
    <w:rsid w:val="00EC0BEA"/>
    <w:rsid w:val="00EC47DA"/>
    <w:rsid w:val="00EE42E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E24CA"/>
  <w15:chartTrackingRefBased/>
  <w15:docId w15:val="{F4A36EE9-93D2-4B5A-9A70-42622550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5558-DD56-42D8-BB82-ADB359921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520</Words>
  <Characters>4487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1899-12-31T23:00:00Z</cp:lastPrinted>
  <dcterms:created xsi:type="dcterms:W3CDTF">2023-09-27T12:54:00Z</dcterms:created>
  <dcterms:modified xsi:type="dcterms:W3CDTF">2023-09-29T12:15:00Z</dcterms:modified>
</cp:coreProperties>
</file>