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1D0F3" w14:textId="77777777" w:rsidR="00B60FF6" w:rsidRPr="00880CA1" w:rsidRDefault="00B60FF6" w:rsidP="00B60FF6">
      <w:pPr>
        <w:jc w:val="right"/>
        <w:rPr>
          <w:b/>
          <w:sz w:val="22"/>
          <w:szCs w:val="22"/>
          <w:lang w:val="pl-PL"/>
        </w:rPr>
      </w:pPr>
      <w:r w:rsidRPr="00880CA1">
        <w:rPr>
          <w:b/>
          <w:sz w:val="22"/>
          <w:szCs w:val="22"/>
          <w:lang w:val="pl-PL"/>
        </w:rPr>
        <w:t xml:space="preserve">Załącznik nr </w:t>
      </w:r>
      <w:r>
        <w:rPr>
          <w:b/>
          <w:sz w:val="22"/>
          <w:szCs w:val="22"/>
          <w:lang w:val="pl-PL"/>
        </w:rPr>
        <w:t>3</w:t>
      </w:r>
    </w:p>
    <w:p w14:paraId="42B9DFE1" w14:textId="77777777" w:rsidR="00B60FF6" w:rsidRPr="00880CA1" w:rsidRDefault="00B60FF6" w:rsidP="00B60FF6">
      <w:pPr>
        <w:jc w:val="right"/>
        <w:rPr>
          <w:b/>
          <w:sz w:val="22"/>
          <w:szCs w:val="22"/>
          <w:lang w:val="pl-PL"/>
        </w:rPr>
      </w:pPr>
    </w:p>
    <w:p w14:paraId="6FCEA043" w14:textId="77777777" w:rsidR="00B60FF6" w:rsidRPr="00880CA1" w:rsidRDefault="00B60FF6" w:rsidP="00B60FF6">
      <w:pPr>
        <w:jc w:val="center"/>
        <w:rPr>
          <w:b/>
          <w:sz w:val="22"/>
          <w:szCs w:val="22"/>
          <w:lang w:val="pl-PL"/>
        </w:rPr>
      </w:pPr>
      <w:r w:rsidRPr="00880CA1">
        <w:rPr>
          <w:b/>
          <w:sz w:val="22"/>
          <w:szCs w:val="22"/>
          <w:lang w:val="pl-PL"/>
        </w:rPr>
        <w:t>WZÓR UMOWY</w:t>
      </w:r>
    </w:p>
    <w:p w14:paraId="64E72F43" w14:textId="77777777" w:rsidR="00B60FF6" w:rsidRPr="00880CA1" w:rsidRDefault="00B60FF6" w:rsidP="00B60FF6">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140D002C" w14:textId="77777777" w:rsidR="00B60FF6" w:rsidRPr="00880CA1" w:rsidRDefault="00B60FF6" w:rsidP="00B60FF6">
      <w:pPr>
        <w:jc w:val="center"/>
        <w:rPr>
          <w:b/>
          <w:sz w:val="22"/>
          <w:szCs w:val="22"/>
          <w:lang w:val="pl-PL"/>
        </w:rPr>
      </w:pPr>
    </w:p>
    <w:p w14:paraId="51CC61DD" w14:textId="678ABD02" w:rsidR="00B60FF6" w:rsidRPr="00880CA1" w:rsidRDefault="00B60FF6" w:rsidP="00B60FF6">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w:t>
      </w:r>
      <w:r w:rsidR="00613BDE">
        <w:rPr>
          <w:sz w:val="22"/>
          <w:szCs w:val="22"/>
          <w:lang w:val="pl-PL"/>
        </w:rPr>
        <w:t>547</w:t>
      </w:r>
      <w:r w:rsidRPr="007059F1">
        <w:rPr>
          <w:sz w:val="22"/>
          <w:szCs w:val="22"/>
          <w:lang w:val="pl-PL"/>
        </w:rPr>
        <w:t>/23</w:t>
      </w:r>
      <w:r w:rsidRPr="00880CA1">
        <w:rPr>
          <w:sz w:val="22"/>
          <w:szCs w:val="22"/>
          <w:lang w:val="pl-PL"/>
        </w:rPr>
        <w:t xml:space="preserve"> pomiędzy:</w:t>
      </w:r>
    </w:p>
    <w:p w14:paraId="28D338DF" w14:textId="77777777" w:rsidR="00B60FF6" w:rsidRPr="00880CA1" w:rsidRDefault="00B60FF6" w:rsidP="00B60FF6">
      <w:pPr>
        <w:pStyle w:val="Tekstpodstawowywcity"/>
        <w:spacing w:after="0"/>
        <w:ind w:left="0"/>
        <w:jc w:val="both"/>
        <w:rPr>
          <w:sz w:val="22"/>
          <w:szCs w:val="22"/>
          <w:lang w:val="pl-PL"/>
        </w:rPr>
      </w:pPr>
    </w:p>
    <w:p w14:paraId="4A3997D5"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1E829189"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1215EF5E"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6E8C9E45" w14:textId="77777777" w:rsidR="00B60FF6" w:rsidRPr="00880CA1" w:rsidRDefault="00B60FF6" w:rsidP="00B60FF6">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23A0B4F4"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674AC017"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39B82F30"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69F70F70"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46183512"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29B8D745"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332742D7"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043C049B"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0D896143"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6A650E98"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60844BFD" w14:textId="2FE1CF4A" w:rsidR="00613BDE" w:rsidRPr="00613BDE" w:rsidRDefault="00B60FF6" w:rsidP="007D66A0">
      <w:pPr>
        <w:pStyle w:val="Akapitzlist"/>
        <w:numPr>
          <w:ilvl w:val="0"/>
          <w:numId w:val="28"/>
        </w:numPr>
        <w:tabs>
          <w:tab w:val="num" w:pos="360"/>
        </w:tabs>
        <w:ind w:left="360" w:right="-47"/>
        <w:jc w:val="both"/>
        <w:rPr>
          <w:iCs/>
          <w:sz w:val="22"/>
          <w:szCs w:val="22"/>
          <w:lang w:val="pl-PL"/>
        </w:rPr>
      </w:pPr>
      <w:r w:rsidRPr="00613BDE">
        <w:rPr>
          <w:sz w:val="22"/>
          <w:szCs w:val="22"/>
          <w:lang w:val="pl-PL"/>
        </w:rPr>
        <w:t>Przedmiotem niniejszej umowy jest</w:t>
      </w:r>
      <w:bookmarkStart w:id="0" w:name="_Hlk58842586"/>
      <w:r w:rsidRPr="00613BDE">
        <w:rPr>
          <w:sz w:val="22"/>
          <w:szCs w:val="22"/>
          <w:lang w:val="pl-PL"/>
        </w:rPr>
        <w:t xml:space="preserve">: </w:t>
      </w:r>
      <w:bookmarkStart w:id="1" w:name="_Hlk98922074"/>
      <w:bookmarkEnd w:id="0"/>
      <w:r w:rsidR="00613BDE" w:rsidRPr="00613BDE">
        <w:rPr>
          <w:b/>
          <w:lang w:val="pl-PL"/>
        </w:rPr>
        <w:t xml:space="preserve">Dostawa stanowiska do badań materii organicznej: aparatu </w:t>
      </w:r>
      <w:proofErr w:type="spellStart"/>
      <w:r w:rsidR="00613BDE" w:rsidRPr="00613BDE">
        <w:rPr>
          <w:b/>
          <w:lang w:val="pl-PL"/>
        </w:rPr>
        <w:t>pirolitycznego</w:t>
      </w:r>
      <w:proofErr w:type="spellEnd"/>
      <w:r w:rsidR="00613BDE" w:rsidRPr="00613BDE">
        <w:rPr>
          <w:b/>
          <w:lang w:val="pl-PL"/>
        </w:rPr>
        <w:t xml:space="preserve"> uzupełnionego o moduł w postaci mikroskopu polaryzacyjnego do badań w świetle odbitym, wyposażonego w fotometr do pomiarów refleksyjności na potrzeby </w:t>
      </w:r>
      <w:proofErr w:type="spellStart"/>
      <w:r w:rsidR="00613BDE" w:rsidRPr="00613BDE">
        <w:rPr>
          <w:b/>
          <w:lang w:val="pl-PL"/>
        </w:rPr>
        <w:t>WGGiOŚ</w:t>
      </w:r>
      <w:proofErr w:type="spellEnd"/>
      <w:r w:rsidR="00613BDE">
        <w:rPr>
          <w:b/>
          <w:lang w:val="pl-PL"/>
        </w:rPr>
        <w:t xml:space="preserve"> (2 zadania)</w:t>
      </w:r>
    </w:p>
    <w:p w14:paraId="5BD5FB1B" w14:textId="4FF76256" w:rsidR="00B60FF6" w:rsidRPr="00613BDE" w:rsidRDefault="00B60FF6" w:rsidP="007D66A0">
      <w:pPr>
        <w:pStyle w:val="Akapitzlist"/>
        <w:numPr>
          <w:ilvl w:val="0"/>
          <w:numId w:val="28"/>
        </w:numPr>
        <w:tabs>
          <w:tab w:val="num" w:pos="360"/>
        </w:tabs>
        <w:ind w:left="360" w:right="-47"/>
        <w:jc w:val="both"/>
        <w:rPr>
          <w:iCs/>
          <w:sz w:val="22"/>
          <w:szCs w:val="22"/>
          <w:lang w:val="pl-PL"/>
        </w:rPr>
      </w:pPr>
      <w:r w:rsidRPr="00613BDE">
        <w:rPr>
          <w:sz w:val="22"/>
          <w:szCs w:val="22"/>
          <w:lang w:val="pl-PL"/>
        </w:rPr>
        <w:t xml:space="preserve">Szczegółowa specyfikacja sprzętu </w:t>
      </w:r>
      <w:bookmarkEnd w:id="1"/>
      <w:r w:rsidRPr="00613BDE">
        <w:rPr>
          <w:sz w:val="22"/>
          <w:szCs w:val="22"/>
          <w:lang w:val="pl-PL"/>
        </w:rPr>
        <w:t xml:space="preserve">jest określona w </w:t>
      </w:r>
      <w:r w:rsidRPr="00613BDE">
        <w:rPr>
          <w:iCs/>
          <w:sz w:val="22"/>
          <w:szCs w:val="22"/>
          <w:lang w:val="pl-PL"/>
        </w:rPr>
        <w:t>załączniku nr 1 - ofercie Sprzedawcy, który stanowi integralną część niniejszej umowy.</w:t>
      </w:r>
    </w:p>
    <w:p w14:paraId="3B0F1F37"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4E2D43BE" w14:textId="1618059D" w:rsidR="00B60FF6" w:rsidRPr="00880CA1" w:rsidRDefault="00B60FF6" w:rsidP="00B60FF6">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Sprzedawca zobowiązuje się dostarczyć</w:t>
      </w:r>
      <w:r w:rsidR="00613BDE">
        <w:rPr>
          <w:rFonts w:ascii="Times New Roman" w:hAnsi="Times New Roman"/>
          <w:sz w:val="22"/>
          <w:szCs w:val="22"/>
        </w:rPr>
        <w:t>, zainstalować i uruchomić</w:t>
      </w:r>
      <w:r w:rsidRPr="00880CA1">
        <w:rPr>
          <w:rFonts w:ascii="Times New Roman" w:hAnsi="Times New Roman"/>
          <w:sz w:val="22"/>
          <w:szCs w:val="22"/>
        </w:rPr>
        <w:t xml:space="preserve"> sprzęt, o którym mowa </w:t>
      </w:r>
      <w:r w:rsidR="00613BDE">
        <w:rPr>
          <w:rFonts w:ascii="Times New Roman" w:hAnsi="Times New Roman"/>
          <w:sz w:val="22"/>
          <w:szCs w:val="22"/>
        </w:rPr>
        <w:br/>
      </w:r>
      <w:r w:rsidRPr="00880CA1">
        <w:rPr>
          <w:rFonts w:ascii="Times New Roman" w:hAnsi="Times New Roman"/>
          <w:sz w:val="22"/>
          <w:szCs w:val="22"/>
        </w:rPr>
        <w:t xml:space="preserve">w § 1 w terminie do ……. </w:t>
      </w:r>
      <w:r w:rsidRPr="00880CA1">
        <w:rPr>
          <w:rFonts w:ascii="Times New Roman" w:hAnsi="Times New Roman"/>
          <w:b/>
          <w:bCs/>
          <w:sz w:val="22"/>
          <w:szCs w:val="22"/>
        </w:rPr>
        <w:t xml:space="preserve">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398CA3CB" w14:textId="77777777" w:rsidR="00B60FF6" w:rsidRPr="00880CA1" w:rsidRDefault="00B60FF6" w:rsidP="00B60FF6">
      <w:pPr>
        <w:pStyle w:val="Tekstpodstawowy"/>
        <w:numPr>
          <w:ilvl w:val="0"/>
          <w:numId w:val="29"/>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63747F6E" w14:textId="77777777" w:rsidR="00B60FF6" w:rsidRPr="00880CA1" w:rsidRDefault="00B60FF6" w:rsidP="00B60FF6">
      <w:pPr>
        <w:pStyle w:val="Tekstpodstawowy"/>
        <w:numPr>
          <w:ilvl w:val="0"/>
          <w:numId w:val="29"/>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07499341"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2CA2D47E"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7DBEC23B"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1A2E572F"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7ED36263" w14:textId="77777777" w:rsidR="00B60FF6" w:rsidRPr="00880CA1" w:rsidRDefault="00B60FF6" w:rsidP="00B60FF6">
      <w:pPr>
        <w:pStyle w:val="Tekstpodstawowy"/>
        <w:numPr>
          <w:ilvl w:val="0"/>
          <w:numId w:val="30"/>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0E7278A3"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588AC4AE"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5EA81B47"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22B6B5A"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r>
      <w:r w:rsidRPr="00880CA1">
        <w:rPr>
          <w:rFonts w:ascii="Times New Roman" w:hAnsi="Times New Roman"/>
          <w:sz w:val="22"/>
          <w:szCs w:val="22"/>
        </w:rPr>
        <w:lastRenderedPageBreak/>
        <w:t>o podatku od towarów i usług. W przypadku braku, na dzień zapłaty, numeru rachunku w powyższym wykazie nie mają zastosowania zapisy dotyczące naliczania odsetek ustawowych za nieterminową zapłatę o których mowa w ust. 3.</w:t>
      </w:r>
    </w:p>
    <w:p w14:paraId="06C23F81"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650AE93D" w14:textId="77777777" w:rsidR="00B60FF6" w:rsidRPr="00880CA1" w:rsidRDefault="00B60FF6" w:rsidP="00B60FF6">
      <w:pPr>
        <w:pStyle w:val="Tekstpodstawowy"/>
        <w:numPr>
          <w:ilvl w:val="0"/>
          <w:numId w:val="3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6EA2BDE5"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745BFA3E"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079C06B3"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07B9C358"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7C87B0ED" w14:textId="77777777" w:rsidR="00B60FF6" w:rsidRPr="00880CA1" w:rsidRDefault="00B60FF6" w:rsidP="00B60FF6">
      <w:pPr>
        <w:pStyle w:val="Tekstpodstawowy"/>
        <w:numPr>
          <w:ilvl w:val="1"/>
          <w:numId w:val="32"/>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7C9B6982" w14:textId="77777777" w:rsidR="00B60FF6" w:rsidRPr="00880CA1" w:rsidRDefault="00B60FF6" w:rsidP="00B60FF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712B9257" w14:textId="77777777" w:rsidR="00B60FF6" w:rsidRPr="00880CA1" w:rsidRDefault="00B60FF6" w:rsidP="00B60FF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2F9A0606" w14:textId="77777777" w:rsidR="00B60FF6" w:rsidRPr="00880CA1" w:rsidRDefault="00B60FF6" w:rsidP="00B60FF6">
      <w:pPr>
        <w:pStyle w:val="Tekstpodstawowy"/>
        <w:numPr>
          <w:ilvl w:val="1"/>
          <w:numId w:val="32"/>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42E5D5BE"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0645B165" w14:textId="77777777" w:rsidR="00B60FF6" w:rsidRPr="00880CA1" w:rsidRDefault="00B60FF6" w:rsidP="00B60FF6">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3AB31B3A" w14:textId="77777777" w:rsidR="00B60FF6" w:rsidRPr="00880CA1" w:rsidRDefault="00B60FF6" w:rsidP="00B60FF6">
      <w:pPr>
        <w:pStyle w:val="Tekstpodstawowy"/>
        <w:numPr>
          <w:ilvl w:val="0"/>
          <w:numId w:val="33"/>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04284801"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185F103A"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11FE4DF3"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640124B0" w14:textId="77777777" w:rsidR="00B60FF6" w:rsidRPr="00880CA1" w:rsidRDefault="00B60FF6" w:rsidP="00B60FF6">
      <w:pPr>
        <w:pStyle w:val="Tekstpodstawowy"/>
        <w:numPr>
          <w:ilvl w:val="0"/>
          <w:numId w:val="27"/>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AE963BC" w14:textId="77777777" w:rsidR="00B60FF6" w:rsidRPr="00880CA1" w:rsidRDefault="00B60FF6" w:rsidP="00B60FF6">
      <w:pPr>
        <w:pStyle w:val="Tekstpodstawowy"/>
        <w:ind w:right="-47"/>
        <w:jc w:val="center"/>
        <w:rPr>
          <w:rFonts w:ascii="Times New Roman" w:hAnsi="Times New Roman"/>
          <w:b/>
          <w:sz w:val="22"/>
          <w:szCs w:val="22"/>
        </w:rPr>
      </w:pPr>
    </w:p>
    <w:p w14:paraId="06A3D713" w14:textId="77777777" w:rsidR="00B60FF6" w:rsidRPr="00880CA1" w:rsidRDefault="00B60FF6" w:rsidP="00B60FF6">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567EBB15" w14:textId="77777777" w:rsidR="00B60FF6" w:rsidRPr="00880CA1" w:rsidRDefault="00B60FF6" w:rsidP="00B60FF6">
      <w:pPr>
        <w:numPr>
          <w:ilvl w:val="0"/>
          <w:numId w:val="34"/>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56DC03E5"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518E5E47"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oświadcza, że certyfikaty i etykiety producenta oprogramowania, którymi jest oznakowany sprzęt są oryginalne.   </w:t>
      </w:r>
    </w:p>
    <w:p w14:paraId="5DC3ADD2"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6F03DF0" w14:textId="77777777" w:rsidR="00B60FF6" w:rsidRPr="00880CA1" w:rsidRDefault="00B60FF6" w:rsidP="00B60FF6">
      <w:pPr>
        <w:numPr>
          <w:ilvl w:val="0"/>
          <w:numId w:val="34"/>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w:t>
      </w:r>
      <w:r w:rsidRPr="00880CA1">
        <w:rPr>
          <w:color w:val="000000"/>
          <w:sz w:val="22"/>
          <w:szCs w:val="22"/>
          <w:lang w:val="pl-PL"/>
        </w:rPr>
        <w:lastRenderedPageBreak/>
        <w:t xml:space="preserve">Kupującego z wszelkich związanych z tym roszczeń, a w szczególności zrefunduje Kupującemu wszelkie zapłacone przez niego z tego tytułu odszkodowania, kary umowne, grzywny i inne podobne płatności, w tym poniesione opłaty i koszty sądowe. </w:t>
      </w:r>
    </w:p>
    <w:p w14:paraId="3984E233" w14:textId="77777777" w:rsidR="00B60FF6" w:rsidRPr="00880CA1" w:rsidRDefault="00B60FF6" w:rsidP="00B60FF6">
      <w:pPr>
        <w:rPr>
          <w:color w:val="00000A"/>
          <w:sz w:val="22"/>
          <w:szCs w:val="22"/>
          <w:lang w:val="pl-PL"/>
        </w:rPr>
      </w:pPr>
    </w:p>
    <w:p w14:paraId="39E69957" w14:textId="77777777" w:rsidR="00B60FF6" w:rsidRPr="00880CA1" w:rsidRDefault="00B60FF6" w:rsidP="00B60FF6">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5E957E23"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814F542"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711B812" w14:textId="77777777" w:rsidR="00B60FF6" w:rsidRPr="00880CA1" w:rsidRDefault="00B60FF6" w:rsidP="00B60FF6">
      <w:pPr>
        <w:numPr>
          <w:ilvl w:val="0"/>
          <w:numId w:val="36"/>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DCF753E"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AD171CF"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00080B70" w14:textId="77777777" w:rsidR="00B60FF6" w:rsidRPr="00880CA1" w:rsidRDefault="00B60FF6" w:rsidP="00B60FF6">
      <w:pPr>
        <w:numPr>
          <w:ilvl w:val="0"/>
          <w:numId w:val="36"/>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4FAB7744"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0B52A9"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D6ECE2C"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EE85158"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185588A" w14:textId="77777777" w:rsidR="00B60FF6" w:rsidRPr="00880CA1" w:rsidRDefault="00B60FF6" w:rsidP="00B60FF6">
      <w:pPr>
        <w:widowControl w:val="0"/>
        <w:numPr>
          <w:ilvl w:val="0"/>
          <w:numId w:val="35"/>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13A2691F" w14:textId="77777777" w:rsidR="00B60FF6" w:rsidRPr="00880CA1" w:rsidRDefault="00B60FF6" w:rsidP="00B60FF6">
      <w:pPr>
        <w:ind w:left="720"/>
        <w:jc w:val="both"/>
        <w:rPr>
          <w:color w:val="00000A"/>
          <w:sz w:val="22"/>
          <w:szCs w:val="22"/>
          <w:lang w:val="pl-PL"/>
        </w:rPr>
      </w:pPr>
    </w:p>
    <w:p w14:paraId="58A78C92" w14:textId="77777777" w:rsidR="00B60FF6" w:rsidRPr="00880CA1" w:rsidRDefault="00B60FF6" w:rsidP="00B60FF6">
      <w:pPr>
        <w:ind w:left="170"/>
        <w:jc w:val="both"/>
        <w:rPr>
          <w:color w:val="00000A"/>
          <w:sz w:val="22"/>
          <w:szCs w:val="22"/>
          <w:lang w:val="pl-PL"/>
        </w:rPr>
      </w:pPr>
    </w:p>
    <w:p w14:paraId="2EC8B3BA" w14:textId="77777777" w:rsidR="00B60FF6" w:rsidRPr="00880CA1" w:rsidRDefault="00B60FF6" w:rsidP="00B60FF6">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t>§ 8</w:t>
      </w:r>
    </w:p>
    <w:p w14:paraId="64A3B59E" w14:textId="77777777" w:rsidR="00B60FF6" w:rsidRPr="00880CA1" w:rsidRDefault="00B60FF6" w:rsidP="00B60FF6">
      <w:pPr>
        <w:numPr>
          <w:ilvl w:val="0"/>
          <w:numId w:val="37"/>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77B6070" w14:textId="77777777" w:rsidR="00B60FF6" w:rsidRPr="00880CA1" w:rsidRDefault="00B60FF6" w:rsidP="00B60FF6">
      <w:pPr>
        <w:numPr>
          <w:ilvl w:val="0"/>
          <w:numId w:val="37"/>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532F940F"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t>
      </w:r>
      <w:r w:rsidRPr="00880CA1">
        <w:rPr>
          <w:bCs/>
          <w:sz w:val="22"/>
          <w:szCs w:val="22"/>
          <w:lang w:val="pl-PL" w:eastAsia="en-US"/>
        </w:rPr>
        <w:lastRenderedPageBreak/>
        <w:t>wady i usterki, zmniejszające wartość techniczną i/lub użytkową urządzeń ujawnione w okresie gwarancyjnym, a także niespełnianie funkcji użytkowych Sprzętu, deklarowanych przez Wykonawcę.</w:t>
      </w:r>
    </w:p>
    <w:p w14:paraId="634FE887"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0B985E29"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6F60F993" w14:textId="77777777" w:rsidR="00B60FF6" w:rsidRPr="00880CA1" w:rsidRDefault="00B60FF6" w:rsidP="00B60FF6">
      <w:pPr>
        <w:numPr>
          <w:ilvl w:val="1"/>
          <w:numId w:val="35"/>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76535C75"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770EEF9C"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130B1E4C"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2C960F5E"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13D8671D"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6FF86E77"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8B2CE82" w14:textId="77777777" w:rsidR="00B60FF6" w:rsidRPr="00880CA1" w:rsidRDefault="00B60FF6" w:rsidP="00B60FF6">
      <w:pPr>
        <w:numPr>
          <w:ilvl w:val="1"/>
          <w:numId w:val="35"/>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EA90DB1" w14:textId="77777777" w:rsidR="00B60FF6" w:rsidRPr="00880CA1" w:rsidRDefault="00B60FF6" w:rsidP="00B60FF6">
      <w:pPr>
        <w:ind w:left="567"/>
        <w:jc w:val="both"/>
        <w:rPr>
          <w:bCs/>
          <w:sz w:val="22"/>
          <w:szCs w:val="22"/>
          <w:lang w:val="pl-PL" w:eastAsia="en-US"/>
        </w:rPr>
      </w:pPr>
    </w:p>
    <w:p w14:paraId="667F2F8B"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384FC53B"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674E4B30"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1A759B6" w14:textId="77777777" w:rsidR="00B60FF6" w:rsidRPr="00880CA1" w:rsidRDefault="00B60FF6" w:rsidP="00B60FF6">
      <w:pPr>
        <w:numPr>
          <w:ilvl w:val="0"/>
          <w:numId w:val="37"/>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4C297CD3"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EA67F18"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0466B0C3"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97D1D3" w14:textId="77777777" w:rsidR="00B60FF6" w:rsidRPr="00880CA1" w:rsidRDefault="00B60FF6" w:rsidP="00B60FF6">
      <w:pPr>
        <w:numPr>
          <w:ilvl w:val="0"/>
          <w:numId w:val="37"/>
        </w:numPr>
        <w:ind w:left="284" w:hanging="284"/>
        <w:jc w:val="both"/>
        <w:rPr>
          <w:sz w:val="22"/>
          <w:szCs w:val="22"/>
          <w:lang w:val="pl-PL"/>
        </w:rPr>
      </w:pPr>
      <w:r w:rsidRPr="00880CA1">
        <w:rPr>
          <w:bCs/>
          <w:sz w:val="22"/>
          <w:szCs w:val="22"/>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5597334" w14:textId="77777777" w:rsidR="00B60FF6" w:rsidRPr="00880CA1" w:rsidRDefault="00B60FF6" w:rsidP="00B60FF6">
      <w:pPr>
        <w:pStyle w:val="Tekstpodstawowy"/>
        <w:spacing w:line="240" w:lineRule="auto"/>
        <w:ind w:right="-47"/>
        <w:rPr>
          <w:rFonts w:ascii="Times New Roman" w:hAnsi="Times New Roman"/>
          <w:b/>
          <w:sz w:val="22"/>
          <w:szCs w:val="22"/>
        </w:rPr>
      </w:pPr>
    </w:p>
    <w:p w14:paraId="13A56CEE"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4C50B489"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F2ACFF3" w14:textId="77777777" w:rsidR="00B60FF6" w:rsidRPr="00880CA1" w:rsidRDefault="00B60FF6" w:rsidP="00B60FF6">
      <w:pPr>
        <w:pStyle w:val="Tekstpodstawowy"/>
        <w:spacing w:line="240" w:lineRule="auto"/>
        <w:ind w:right="-47"/>
        <w:jc w:val="both"/>
        <w:rPr>
          <w:rFonts w:ascii="Times New Roman" w:hAnsi="Times New Roman"/>
          <w:sz w:val="22"/>
          <w:szCs w:val="22"/>
        </w:rPr>
      </w:pPr>
    </w:p>
    <w:p w14:paraId="3878717F" w14:textId="77777777" w:rsidR="00B60FF6" w:rsidRPr="00880CA1" w:rsidRDefault="00B60FF6" w:rsidP="00B60FF6">
      <w:pPr>
        <w:spacing w:line="240" w:lineRule="atLeast"/>
        <w:ind w:right="-47"/>
        <w:jc w:val="center"/>
        <w:rPr>
          <w:b/>
          <w:sz w:val="22"/>
          <w:szCs w:val="22"/>
        </w:rPr>
      </w:pPr>
      <w:r w:rsidRPr="00880CA1">
        <w:rPr>
          <w:b/>
          <w:sz w:val="22"/>
          <w:szCs w:val="22"/>
        </w:rPr>
        <w:t>§ 10</w:t>
      </w:r>
    </w:p>
    <w:p w14:paraId="7FA6F544" w14:textId="77777777" w:rsidR="00B60FF6" w:rsidRPr="00880CA1" w:rsidRDefault="00B60FF6" w:rsidP="00B60FF6">
      <w:pPr>
        <w:spacing w:line="240" w:lineRule="atLeast"/>
        <w:ind w:right="-47"/>
        <w:rPr>
          <w:sz w:val="22"/>
          <w:szCs w:val="22"/>
          <w:lang w:val="pl-PL"/>
        </w:rPr>
      </w:pPr>
    </w:p>
    <w:p w14:paraId="431C33A1" w14:textId="77777777" w:rsidR="00B60FF6" w:rsidRPr="00880CA1" w:rsidRDefault="00B60FF6" w:rsidP="00B60FF6">
      <w:pPr>
        <w:numPr>
          <w:ilvl w:val="0"/>
          <w:numId w:val="38"/>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2BF58021" w14:textId="77777777" w:rsidR="00B60FF6" w:rsidRPr="00880CA1" w:rsidRDefault="00B60FF6" w:rsidP="00B60FF6">
      <w:pPr>
        <w:tabs>
          <w:tab w:val="left" w:pos="367"/>
        </w:tabs>
        <w:spacing w:line="276" w:lineRule="auto"/>
        <w:ind w:left="360" w:right="60"/>
        <w:contextualSpacing/>
        <w:jc w:val="both"/>
        <w:rPr>
          <w:rFonts w:eastAsia="Calibri"/>
          <w:sz w:val="22"/>
          <w:szCs w:val="22"/>
          <w:lang w:val="pl-PL" w:eastAsia="en-US"/>
        </w:rPr>
      </w:pPr>
    </w:p>
    <w:p w14:paraId="04414743" w14:textId="77777777" w:rsidR="00B60FF6" w:rsidRPr="00880CA1" w:rsidRDefault="00B60FF6" w:rsidP="00B60FF6">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57577D93" w14:textId="77777777" w:rsidR="00B60FF6" w:rsidRPr="00880CA1" w:rsidRDefault="00B60FF6" w:rsidP="00B60FF6">
      <w:pPr>
        <w:numPr>
          <w:ilvl w:val="0"/>
          <w:numId w:val="39"/>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52795EFF" w14:textId="77777777" w:rsidR="00B60FF6" w:rsidRPr="00880CA1" w:rsidRDefault="00B60FF6" w:rsidP="00B60FF6">
      <w:pPr>
        <w:tabs>
          <w:tab w:val="left" w:pos="387"/>
        </w:tabs>
        <w:spacing w:line="276" w:lineRule="auto"/>
        <w:ind w:left="720" w:right="60"/>
        <w:contextualSpacing/>
        <w:jc w:val="both"/>
        <w:rPr>
          <w:rFonts w:eastAsia="Calibri"/>
          <w:sz w:val="22"/>
          <w:szCs w:val="22"/>
          <w:lang w:val="pl-PL" w:eastAsia="en-US"/>
        </w:rPr>
      </w:pPr>
    </w:p>
    <w:p w14:paraId="153E3A60" w14:textId="77777777" w:rsidR="00B60FF6" w:rsidRPr="00880CA1" w:rsidRDefault="00B60FF6" w:rsidP="00B60FF6">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0F523145"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38E6FA"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501E687" w14:textId="77777777" w:rsidR="00B60FF6" w:rsidRPr="00880CA1" w:rsidRDefault="00B60FF6" w:rsidP="00B60FF6">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54F59D7C" w14:textId="77777777" w:rsidR="00B60FF6" w:rsidRPr="00880CA1" w:rsidRDefault="00B60FF6" w:rsidP="00B60FF6">
      <w:pPr>
        <w:pStyle w:val="Standard"/>
        <w:widowControl w:val="0"/>
        <w:numPr>
          <w:ilvl w:val="0"/>
          <w:numId w:val="40"/>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DA79315"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50C28231" w14:textId="77777777" w:rsidR="00B60FF6" w:rsidRPr="00880CA1" w:rsidRDefault="00B60FF6" w:rsidP="00B60FF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51096B7D" w14:textId="77777777" w:rsidR="00B60FF6" w:rsidRPr="00880CA1" w:rsidRDefault="00B60FF6" w:rsidP="00B60FF6">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716D8482" w14:textId="77777777" w:rsidR="00B60FF6" w:rsidRPr="00880CA1" w:rsidRDefault="00B60FF6" w:rsidP="00B60FF6">
      <w:pPr>
        <w:pStyle w:val="Standard"/>
        <w:widowControl w:val="0"/>
        <w:numPr>
          <w:ilvl w:val="0"/>
          <w:numId w:val="40"/>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lastRenderedPageBreak/>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18150DC" w14:textId="77777777" w:rsidR="00B60FF6" w:rsidRPr="00880CA1" w:rsidRDefault="00B60FF6" w:rsidP="00B60FF6">
      <w:pPr>
        <w:pStyle w:val="Standard"/>
        <w:widowControl w:val="0"/>
        <w:spacing w:after="0"/>
        <w:jc w:val="both"/>
        <w:rPr>
          <w:rFonts w:ascii="Times New Roman" w:eastAsia="Lucida Sans Unicode" w:hAnsi="Times New Roman" w:cs="Times New Roman"/>
          <w:lang w:eastAsia="ar-SA"/>
        </w:rPr>
      </w:pPr>
    </w:p>
    <w:p w14:paraId="2907D579" w14:textId="77777777" w:rsidR="00B60FF6" w:rsidRPr="00880CA1" w:rsidRDefault="00B60FF6" w:rsidP="00B60FF6">
      <w:pPr>
        <w:tabs>
          <w:tab w:val="left" w:pos="387"/>
        </w:tabs>
        <w:spacing w:line="276" w:lineRule="auto"/>
        <w:ind w:left="720" w:right="60"/>
        <w:contextualSpacing/>
        <w:jc w:val="both"/>
        <w:rPr>
          <w:rFonts w:eastAsia="Calibri"/>
          <w:sz w:val="22"/>
          <w:szCs w:val="22"/>
          <w:lang w:val="pl-PL" w:eastAsia="en-US"/>
        </w:rPr>
      </w:pPr>
    </w:p>
    <w:p w14:paraId="2C955CB9" w14:textId="77777777" w:rsidR="00B60FF6" w:rsidRPr="00880CA1" w:rsidRDefault="00B60FF6" w:rsidP="00B60FF6">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7912EFE8"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668A9B27"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6E6F1B61"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77A4DE0" w14:textId="77777777" w:rsidR="00B60FF6" w:rsidRPr="00880CA1" w:rsidRDefault="00B60FF6" w:rsidP="00B60FF6">
      <w:pPr>
        <w:numPr>
          <w:ilvl w:val="0"/>
          <w:numId w:val="43"/>
        </w:numPr>
        <w:suppressAutoHyphens/>
        <w:autoSpaceDN w:val="0"/>
        <w:spacing w:after="147"/>
        <w:jc w:val="both"/>
        <w:rPr>
          <w:color w:val="000000"/>
          <w:sz w:val="22"/>
          <w:szCs w:val="22"/>
          <w:lang w:val="pl-PL"/>
        </w:rPr>
      </w:pPr>
      <w:bookmarkStart w:id="4" w:name="_Hlk87256647"/>
      <w:r w:rsidRPr="00880CA1">
        <w:rPr>
          <w:color w:val="000000"/>
          <w:sz w:val="22"/>
          <w:szCs w:val="22"/>
          <w:lang w:val="pl-PL"/>
        </w:rPr>
        <w:t xml:space="preserve">w zakresie zmiany terminu wykonania lub terminów pośrednich wskazanych </w:t>
      </w:r>
      <w:r w:rsidRPr="00880CA1">
        <w:rPr>
          <w:color w:val="000000"/>
          <w:sz w:val="22"/>
          <w:szCs w:val="22"/>
          <w:lang w:val="pl-PL"/>
        </w:rPr>
        <w:br/>
        <w:t xml:space="preserve">w Umowie: </w:t>
      </w:r>
    </w:p>
    <w:p w14:paraId="6A0A6B1B" w14:textId="77777777" w:rsidR="00B60FF6" w:rsidRPr="00880CA1" w:rsidRDefault="00B60FF6" w:rsidP="00B60FF6">
      <w:pPr>
        <w:suppressAutoHyphens/>
        <w:autoSpaceDN w:val="0"/>
        <w:spacing w:after="147"/>
        <w:ind w:left="568"/>
        <w:jc w:val="both"/>
        <w:rPr>
          <w:color w:val="000000"/>
          <w:sz w:val="22"/>
          <w:szCs w:val="22"/>
          <w:lang w:val="pl-PL"/>
        </w:rPr>
      </w:pPr>
      <w:r w:rsidRPr="00880CA1">
        <w:rPr>
          <w:color w:val="000000"/>
          <w:sz w:val="22"/>
          <w:szCs w:val="22"/>
          <w:lang w:val="pl-PL"/>
        </w:rPr>
        <w:t xml:space="preserve">a) z powodu przyczyn zewnętrznych niezależnych od Kupującego oraz Sprzedawcy, skutkujących niemożliwością realizacji przedmiotu Umowy, w szczególności </w:t>
      </w:r>
      <w:r w:rsidRPr="00880CA1">
        <w:rPr>
          <w:color w:val="000000"/>
          <w:sz w:val="22"/>
          <w:szCs w:val="22"/>
          <w:lang w:val="pl-PL"/>
        </w:rPr>
        <w:br/>
        <w:t xml:space="preserve">z przyczyn leżących po stronie producenta sprzętu dotyczących udokumentowanych problemów związanych z produkcją lub dostawą sprzętu – </w:t>
      </w:r>
      <w:r w:rsidRPr="00880CA1">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2CBBD7C1"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3D50E500"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636DFB54"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0D4FA68D" w14:textId="77777777" w:rsidR="00B60FF6" w:rsidRPr="00880CA1" w:rsidRDefault="00B60FF6" w:rsidP="00B60FF6">
      <w:pPr>
        <w:numPr>
          <w:ilvl w:val="0"/>
          <w:numId w:val="43"/>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43B52B51"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84B8FD4" w14:textId="77777777" w:rsidR="00B60FF6" w:rsidRPr="00880CA1" w:rsidRDefault="00B60FF6" w:rsidP="00B60FF6">
      <w:pPr>
        <w:widowControl w:val="0"/>
        <w:numPr>
          <w:ilvl w:val="0"/>
          <w:numId w:val="42"/>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25D983D8" w14:textId="77777777" w:rsidR="00B60FF6" w:rsidRPr="00880CA1" w:rsidRDefault="00B60FF6" w:rsidP="00B60FF6">
      <w:pPr>
        <w:widowControl w:val="0"/>
        <w:suppressAutoHyphens/>
        <w:autoSpaceDN w:val="0"/>
        <w:ind w:left="360"/>
        <w:jc w:val="center"/>
        <w:textAlignment w:val="baseline"/>
        <w:rPr>
          <w:rFonts w:eastAsia="SimSun"/>
          <w:b/>
          <w:bCs/>
          <w:color w:val="000000"/>
          <w:kern w:val="2"/>
          <w:sz w:val="22"/>
          <w:szCs w:val="22"/>
          <w:lang w:val="pl-PL"/>
        </w:rPr>
      </w:pPr>
    </w:p>
    <w:p w14:paraId="24A3C86B" w14:textId="77777777" w:rsidR="00B60FF6" w:rsidRPr="00880CA1" w:rsidRDefault="00B60FF6" w:rsidP="00B60FF6">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A4C6745"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w:t>
      </w:r>
      <w:r w:rsidRPr="00880CA1">
        <w:rPr>
          <w:color w:val="000000"/>
          <w:kern w:val="2"/>
          <w:sz w:val="22"/>
          <w:szCs w:val="22"/>
          <w:lang w:val="pl-PL"/>
        </w:rPr>
        <w:lastRenderedPageBreak/>
        <w:t>charakterze ponadregionalnym, strajk, zamieszki społeczne, katastrofa ekologiczna, katastrofa budowlana.</w:t>
      </w:r>
    </w:p>
    <w:p w14:paraId="202296F6"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A062D7D"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A0BF140" w14:textId="77777777" w:rsidR="00B60FF6" w:rsidRPr="00880CA1" w:rsidRDefault="00B60FF6" w:rsidP="00B60FF6">
      <w:pPr>
        <w:numPr>
          <w:ilvl w:val="0"/>
          <w:numId w:val="44"/>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732D9C1"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44D868C0" w14:textId="77777777" w:rsidR="00B60FF6" w:rsidRPr="00880CA1" w:rsidRDefault="00B60FF6" w:rsidP="00B60FF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D376AF6" w14:textId="77777777" w:rsidR="00B60FF6" w:rsidRPr="00880CA1" w:rsidRDefault="00B60FF6" w:rsidP="00B60FF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20F37B6" w14:textId="77777777" w:rsidR="00B60FF6" w:rsidRPr="00880CA1" w:rsidRDefault="00B60FF6" w:rsidP="00B60FF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6CD8FA83" w14:textId="77777777" w:rsidR="00B60FF6" w:rsidRPr="00880CA1" w:rsidRDefault="00B60FF6" w:rsidP="00B60FF6">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5B0F52AC" w14:textId="77777777" w:rsidR="00B60FF6" w:rsidRPr="00880CA1" w:rsidRDefault="00B60FF6" w:rsidP="00B60FF6">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5E37DA7"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33586276"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60C606D5"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2800FB89" w14:textId="77777777" w:rsidR="00B60FF6" w:rsidRPr="00880CA1" w:rsidRDefault="00B60FF6" w:rsidP="00B60FF6">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48BE8EA9" w14:textId="77777777" w:rsidR="00B60FF6" w:rsidRPr="00880CA1" w:rsidRDefault="00B60FF6" w:rsidP="00B60FF6">
      <w:pPr>
        <w:jc w:val="center"/>
        <w:rPr>
          <w:b/>
          <w:sz w:val="22"/>
          <w:szCs w:val="22"/>
          <w:lang w:val="pl-PL"/>
        </w:rPr>
      </w:pPr>
    </w:p>
    <w:p w14:paraId="5173C5B5" w14:textId="77777777" w:rsidR="00B60FF6" w:rsidRPr="00880CA1" w:rsidRDefault="00B60FF6" w:rsidP="00B60FF6">
      <w:pPr>
        <w:jc w:val="center"/>
        <w:rPr>
          <w:b/>
          <w:sz w:val="22"/>
          <w:szCs w:val="22"/>
          <w:lang w:val="pl-PL"/>
        </w:rPr>
      </w:pPr>
      <w:r w:rsidRPr="00880CA1">
        <w:rPr>
          <w:b/>
          <w:sz w:val="22"/>
          <w:szCs w:val="22"/>
          <w:lang w:val="pl-PL"/>
        </w:rPr>
        <w:t>§16</w:t>
      </w:r>
    </w:p>
    <w:p w14:paraId="61748233"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4DB3C960"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05414278"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339F99DC" w14:textId="77777777" w:rsidR="00B60FF6" w:rsidRPr="00880CA1" w:rsidRDefault="00B60FF6" w:rsidP="00B60FF6">
      <w:pPr>
        <w:pStyle w:val="Tekstpodstawowy"/>
        <w:spacing w:line="240" w:lineRule="auto"/>
        <w:ind w:right="-47"/>
        <w:jc w:val="center"/>
        <w:rPr>
          <w:rFonts w:ascii="Times New Roman" w:hAnsi="Times New Roman"/>
          <w:b/>
          <w:sz w:val="22"/>
          <w:szCs w:val="22"/>
        </w:rPr>
      </w:pPr>
    </w:p>
    <w:p w14:paraId="0CDE6378"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4A9A9E34" w14:textId="77777777" w:rsidR="00B60FF6" w:rsidRPr="00880CA1" w:rsidRDefault="00B60FF6" w:rsidP="00B60FF6">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28B3FFCB" w14:textId="77777777" w:rsidR="00B60FF6" w:rsidRPr="00880CA1" w:rsidRDefault="00B60FF6" w:rsidP="00B60FF6">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1C68CC7D" w14:textId="77777777" w:rsidR="00B60FF6" w:rsidRPr="00880CA1" w:rsidRDefault="00B60FF6" w:rsidP="00B60FF6">
      <w:pPr>
        <w:pStyle w:val="Tekstpodstawowy"/>
        <w:spacing w:line="240" w:lineRule="auto"/>
        <w:ind w:right="-47"/>
        <w:jc w:val="both"/>
        <w:rPr>
          <w:rFonts w:ascii="Times New Roman" w:hAnsi="Times New Roman"/>
          <w:sz w:val="22"/>
          <w:szCs w:val="22"/>
        </w:rPr>
      </w:pPr>
    </w:p>
    <w:p w14:paraId="7B79A4A8" w14:textId="77777777" w:rsidR="00B60FF6" w:rsidRPr="00880CA1" w:rsidRDefault="00B60FF6" w:rsidP="00B60FF6">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04AECBA7" w14:textId="77777777" w:rsidR="00B60FF6" w:rsidRPr="00880CA1" w:rsidRDefault="00B60FF6" w:rsidP="00B60FF6">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40C77AA4" w14:textId="77777777" w:rsidR="00B60FF6" w:rsidRPr="00880CA1" w:rsidRDefault="00B60FF6" w:rsidP="00B60FF6">
      <w:pPr>
        <w:pStyle w:val="Tekstpodstawowy2"/>
        <w:spacing w:line="240" w:lineRule="auto"/>
        <w:ind w:right="-47"/>
        <w:rPr>
          <w:sz w:val="22"/>
          <w:szCs w:val="22"/>
        </w:rPr>
      </w:pPr>
    </w:p>
    <w:p w14:paraId="3FB8CF87" w14:textId="77777777" w:rsidR="00B60FF6" w:rsidRPr="00880CA1" w:rsidRDefault="00B60FF6" w:rsidP="00B60FF6">
      <w:pPr>
        <w:pStyle w:val="Tekstpodstawowy2"/>
        <w:spacing w:line="240" w:lineRule="auto"/>
        <w:ind w:right="-47"/>
        <w:rPr>
          <w:sz w:val="22"/>
          <w:szCs w:val="22"/>
        </w:rPr>
      </w:pPr>
    </w:p>
    <w:p w14:paraId="2FFE41BD" w14:textId="77777777" w:rsidR="00B60FF6" w:rsidRPr="00880CA1" w:rsidRDefault="00B60FF6" w:rsidP="00B60FF6">
      <w:pPr>
        <w:pStyle w:val="Tekstpodstawowy2"/>
        <w:spacing w:line="240" w:lineRule="auto"/>
        <w:ind w:right="-47"/>
        <w:rPr>
          <w:b/>
          <w:sz w:val="22"/>
          <w:szCs w:val="22"/>
        </w:rPr>
      </w:pPr>
      <w:r w:rsidRPr="00880CA1">
        <w:rPr>
          <w:b/>
          <w:sz w:val="22"/>
          <w:szCs w:val="22"/>
        </w:rPr>
        <w:t xml:space="preserve">         Za Sprzedawcę                                                                  Za Kupującego</w:t>
      </w:r>
    </w:p>
    <w:p w14:paraId="482CC561" w14:textId="77777777" w:rsidR="00B60FF6" w:rsidRDefault="00B60FF6" w:rsidP="00B60FF6">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89CEC48" w14:textId="77777777" w:rsidR="00B60FF6" w:rsidRDefault="00B60FF6" w:rsidP="00B60FF6">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7218263" w14:textId="77777777" w:rsidR="00B60FF6" w:rsidRDefault="00B60FF6" w:rsidP="00B60FF6">
      <w:pPr>
        <w:pStyle w:val="Zwykytekst"/>
        <w:rPr>
          <w:rFonts w:ascii="Times New Roman" w:hAnsi="Times New Roman" w:cs="Times New Roman"/>
          <w:sz w:val="16"/>
          <w:szCs w:val="16"/>
          <w:lang w:val="pl-PL"/>
        </w:rPr>
      </w:pPr>
    </w:p>
    <w:p w14:paraId="1B93F01A" w14:textId="77777777" w:rsidR="00B60FF6" w:rsidRDefault="00B60FF6" w:rsidP="00B60FF6">
      <w:pPr>
        <w:rPr>
          <w:lang w:val="pl-PL"/>
        </w:rPr>
      </w:pPr>
      <w:r>
        <w:rPr>
          <w:lang w:val="pl-PL"/>
        </w:rPr>
        <w:t>* Egzemplarz dla Wykonawcy / AGH</w:t>
      </w:r>
    </w:p>
    <w:p w14:paraId="156ECAA6" w14:textId="77777777" w:rsidR="00B60FF6" w:rsidRPr="00515AFA" w:rsidRDefault="00B60FF6" w:rsidP="00B60FF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5660F46E" w14:textId="77777777" w:rsidR="00B60FF6" w:rsidRPr="00515AFA" w:rsidRDefault="00B60FF6" w:rsidP="00B60FF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08E0DA7" w14:textId="77777777" w:rsidR="00B60FF6" w:rsidRPr="00515AFA" w:rsidRDefault="00B60FF6" w:rsidP="00B60FF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44AEBCE0" w14:textId="77777777" w:rsidR="00B60FF6" w:rsidRPr="00515AFA" w:rsidRDefault="00B60FF6" w:rsidP="00B60FF6">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7E90A4DA" w14:textId="77777777" w:rsidR="00B60FF6" w:rsidRPr="00515AFA" w:rsidRDefault="00B60FF6" w:rsidP="00B60FF6">
      <w:pPr>
        <w:widowControl w:val="0"/>
        <w:autoSpaceDE w:val="0"/>
        <w:autoSpaceDN w:val="0"/>
        <w:jc w:val="both"/>
        <w:textAlignment w:val="baseline"/>
        <w:rPr>
          <w:sz w:val="22"/>
          <w:szCs w:val="22"/>
          <w:lang w:val="pl-PL"/>
        </w:rPr>
      </w:pPr>
    </w:p>
    <w:p w14:paraId="0E114A57" w14:textId="77777777" w:rsidR="00B60FF6" w:rsidRPr="00515AFA" w:rsidRDefault="00B60FF6" w:rsidP="00B60FF6">
      <w:pPr>
        <w:widowControl w:val="0"/>
        <w:autoSpaceDE w:val="0"/>
        <w:autoSpaceDN w:val="0"/>
        <w:jc w:val="both"/>
        <w:textAlignment w:val="baseline"/>
        <w:rPr>
          <w:sz w:val="22"/>
          <w:szCs w:val="22"/>
          <w:lang w:val="pl-PL"/>
        </w:rPr>
      </w:pPr>
    </w:p>
    <w:p w14:paraId="485DAAEB" w14:textId="77777777" w:rsidR="00B60FF6" w:rsidRPr="00515AFA" w:rsidRDefault="00B60FF6" w:rsidP="00B60FF6">
      <w:pPr>
        <w:widowControl w:val="0"/>
        <w:autoSpaceDE w:val="0"/>
        <w:autoSpaceDN w:val="0"/>
        <w:jc w:val="both"/>
        <w:textAlignment w:val="baseline"/>
        <w:rPr>
          <w:sz w:val="22"/>
          <w:szCs w:val="22"/>
          <w:lang w:val="pl-PL"/>
        </w:rPr>
      </w:pPr>
      <w:r w:rsidRPr="00515AFA">
        <w:rPr>
          <w:sz w:val="22"/>
          <w:szCs w:val="22"/>
          <w:lang w:val="pl-PL"/>
        </w:rPr>
        <w:t>.....................................… </w:t>
      </w:r>
    </w:p>
    <w:p w14:paraId="4C72E5DE" w14:textId="77777777" w:rsidR="00B60FF6" w:rsidRPr="00515AFA" w:rsidRDefault="00B60FF6" w:rsidP="00B60FF6">
      <w:pPr>
        <w:widowControl w:val="0"/>
        <w:autoSpaceDE w:val="0"/>
        <w:autoSpaceDN w:val="0"/>
        <w:ind w:firstLine="555"/>
        <w:textAlignment w:val="baseline"/>
        <w:rPr>
          <w:sz w:val="22"/>
          <w:szCs w:val="22"/>
          <w:lang w:val="pl-PL"/>
        </w:rPr>
      </w:pPr>
      <w:r w:rsidRPr="00515AFA">
        <w:rPr>
          <w:sz w:val="22"/>
          <w:szCs w:val="22"/>
          <w:lang w:val="pl-PL"/>
        </w:rPr>
        <w:t>Nazwa Wykonawcy</w:t>
      </w:r>
    </w:p>
    <w:p w14:paraId="6EE95016" w14:textId="77777777" w:rsidR="00B60FF6" w:rsidRPr="00515AFA" w:rsidRDefault="00B60FF6" w:rsidP="00B60FF6">
      <w:pPr>
        <w:widowControl w:val="0"/>
        <w:autoSpaceDE w:val="0"/>
        <w:autoSpaceDN w:val="0"/>
        <w:textAlignment w:val="baseline"/>
        <w:rPr>
          <w:sz w:val="22"/>
          <w:szCs w:val="22"/>
          <w:lang w:val="pl-PL"/>
        </w:rPr>
      </w:pPr>
    </w:p>
    <w:p w14:paraId="07B23F0D" w14:textId="77777777" w:rsidR="00B60FF6" w:rsidRPr="00515AFA" w:rsidRDefault="00B60FF6" w:rsidP="00B60FF6">
      <w:pPr>
        <w:widowControl w:val="0"/>
        <w:autoSpaceDE w:val="0"/>
        <w:autoSpaceDN w:val="0"/>
        <w:jc w:val="both"/>
        <w:textAlignment w:val="baseline"/>
        <w:rPr>
          <w:sz w:val="22"/>
          <w:szCs w:val="22"/>
          <w:lang w:val="pl-PL"/>
        </w:rPr>
      </w:pPr>
      <w:r w:rsidRPr="00515AFA">
        <w:rPr>
          <w:sz w:val="22"/>
          <w:szCs w:val="22"/>
          <w:lang w:val="pl-PL"/>
        </w:rPr>
        <w:t>.....................................…</w:t>
      </w:r>
    </w:p>
    <w:p w14:paraId="5C298E4B" w14:textId="77777777" w:rsidR="00B60FF6" w:rsidRPr="00515AFA" w:rsidRDefault="00B60FF6" w:rsidP="00B60FF6">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144B268" w14:textId="77777777" w:rsidR="00B60FF6" w:rsidRPr="00515AFA" w:rsidRDefault="00B60FF6" w:rsidP="00B60FF6">
      <w:pPr>
        <w:widowControl w:val="0"/>
        <w:autoSpaceDE w:val="0"/>
        <w:autoSpaceDN w:val="0"/>
        <w:spacing w:before="90"/>
        <w:ind w:left="115" w:right="110"/>
        <w:jc w:val="both"/>
        <w:outlineLvl w:val="0"/>
        <w:rPr>
          <w:rFonts w:eastAsia="Verdana"/>
          <w:b/>
          <w:bCs/>
          <w:sz w:val="22"/>
          <w:szCs w:val="22"/>
          <w:lang w:val="pl-PL" w:eastAsia="en-US"/>
        </w:rPr>
      </w:pPr>
    </w:p>
    <w:p w14:paraId="037D0D7C"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6F7B0F62" w14:textId="77777777" w:rsidR="00B60FF6" w:rsidRPr="00515AFA" w:rsidRDefault="00B60FF6" w:rsidP="00B60FF6">
      <w:pPr>
        <w:widowControl w:val="0"/>
        <w:autoSpaceDE w:val="0"/>
        <w:autoSpaceDN w:val="0"/>
        <w:jc w:val="center"/>
        <w:textAlignment w:val="baseline"/>
        <w:rPr>
          <w:b/>
          <w:bCs/>
          <w:sz w:val="22"/>
          <w:szCs w:val="22"/>
          <w:lang w:val="pl-PL"/>
        </w:rPr>
      </w:pPr>
    </w:p>
    <w:p w14:paraId="5F0A0B6D" w14:textId="77777777" w:rsidR="00B60FF6" w:rsidRPr="00515AFA" w:rsidRDefault="00B60FF6" w:rsidP="00B60FF6">
      <w:pPr>
        <w:widowControl w:val="0"/>
        <w:autoSpaceDE w:val="0"/>
        <w:autoSpaceDN w:val="0"/>
        <w:jc w:val="center"/>
        <w:textAlignment w:val="baseline"/>
        <w:rPr>
          <w:b/>
          <w:bCs/>
          <w:sz w:val="22"/>
          <w:szCs w:val="22"/>
          <w:lang w:val="pl-PL"/>
        </w:rPr>
      </w:pPr>
    </w:p>
    <w:p w14:paraId="1F6532EF" w14:textId="77777777" w:rsidR="00B60FF6" w:rsidRPr="00515AFA" w:rsidRDefault="00B60FF6" w:rsidP="00B60FF6">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085FC89A" w14:textId="77777777" w:rsidR="00B60FF6" w:rsidRPr="00515AFA" w:rsidRDefault="00B60FF6" w:rsidP="00B60FF6">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D9F8440" w14:textId="77777777" w:rsidR="00B60FF6" w:rsidRPr="00515AFA" w:rsidRDefault="00B60FF6" w:rsidP="00B60FF6">
      <w:pPr>
        <w:widowControl w:val="0"/>
        <w:autoSpaceDE w:val="0"/>
        <w:autoSpaceDN w:val="0"/>
        <w:jc w:val="center"/>
        <w:textAlignment w:val="baseline"/>
        <w:rPr>
          <w:b/>
          <w:bCs/>
          <w:sz w:val="22"/>
          <w:szCs w:val="22"/>
          <w:lang w:val="pl-PL"/>
        </w:rPr>
      </w:pPr>
    </w:p>
    <w:p w14:paraId="4BA16FF4" w14:textId="77777777" w:rsidR="00B60FF6" w:rsidRPr="00515AFA" w:rsidRDefault="00B60FF6" w:rsidP="00B60FF6">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B50C247" w14:textId="77777777" w:rsidR="00B60FF6" w:rsidRPr="00515AFA" w:rsidRDefault="00B60FF6" w:rsidP="00B60FF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3439E114" w14:textId="77777777" w:rsidR="00B60FF6" w:rsidRPr="00515AFA" w:rsidRDefault="00B60FF6" w:rsidP="00B60FF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2B7C9A74" w14:textId="77777777" w:rsidR="00B60FF6" w:rsidRPr="00515AFA" w:rsidRDefault="00B60FF6" w:rsidP="00B60FF6">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663E13FA" w14:textId="77777777" w:rsidR="00B60FF6" w:rsidRPr="00515AFA" w:rsidRDefault="00B60FF6" w:rsidP="00B60FF6">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769154BA" w14:textId="77777777" w:rsidR="00B60FF6" w:rsidRPr="00515AFA" w:rsidRDefault="00B60FF6" w:rsidP="00B60FF6">
      <w:pPr>
        <w:spacing w:after="200" w:line="276" w:lineRule="auto"/>
        <w:ind w:left="780"/>
        <w:contextualSpacing/>
        <w:textAlignment w:val="baseline"/>
        <w:rPr>
          <w:sz w:val="22"/>
          <w:szCs w:val="22"/>
          <w:lang w:val="pl-PL"/>
        </w:rPr>
      </w:pPr>
    </w:p>
    <w:p w14:paraId="406C6DE3" w14:textId="77777777" w:rsidR="00B60FF6" w:rsidRPr="00515AFA" w:rsidRDefault="00B60FF6" w:rsidP="00B60FF6">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1AC0834C"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6679A850"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643AFD9F" w14:textId="77777777" w:rsidR="00B60FF6" w:rsidRPr="00515AFA" w:rsidRDefault="00B60FF6" w:rsidP="00B60FF6">
      <w:pPr>
        <w:widowControl w:val="0"/>
        <w:autoSpaceDE w:val="0"/>
        <w:autoSpaceDN w:val="0"/>
        <w:spacing w:before="90"/>
        <w:ind w:right="110"/>
        <w:jc w:val="both"/>
        <w:outlineLvl w:val="0"/>
        <w:rPr>
          <w:rFonts w:eastAsia="Verdana"/>
          <w:b/>
          <w:bCs/>
          <w:sz w:val="22"/>
          <w:szCs w:val="22"/>
          <w:lang w:val="pl-PL" w:eastAsia="en-US"/>
        </w:rPr>
      </w:pPr>
    </w:p>
    <w:p w14:paraId="4620A091" w14:textId="77777777" w:rsidR="00B60FF6" w:rsidRPr="00515AFA" w:rsidRDefault="00B60FF6" w:rsidP="00B60FF6">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60FF6" w:rsidRPr="00613BDE" w14:paraId="3A0C27BA" w14:textId="77777777" w:rsidTr="00E0718C">
        <w:tc>
          <w:tcPr>
            <w:tcW w:w="4105" w:type="dxa"/>
            <w:hideMark/>
          </w:tcPr>
          <w:p w14:paraId="6CBCB26A" w14:textId="77777777" w:rsidR="00B60FF6" w:rsidRPr="00515AFA" w:rsidRDefault="00B60FF6" w:rsidP="00E0718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1E158140" w14:textId="77777777" w:rsidR="00B60FF6" w:rsidRPr="00515AFA" w:rsidRDefault="00B60FF6" w:rsidP="00E0718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7F5CDC3D" w14:textId="77777777" w:rsidR="00B60FF6" w:rsidRPr="00515AFA" w:rsidRDefault="00B60FF6" w:rsidP="00B60FF6">
      <w:pPr>
        <w:spacing w:line="360" w:lineRule="auto"/>
        <w:jc w:val="both"/>
        <w:rPr>
          <w:rFonts w:eastAsia="Calibri"/>
          <w:color w:val="222A35"/>
          <w:sz w:val="22"/>
          <w:szCs w:val="22"/>
          <w:lang w:val="pl-PL" w:eastAsia="x-none"/>
        </w:rPr>
      </w:pPr>
    </w:p>
    <w:p w14:paraId="287A0FEA" w14:textId="77777777" w:rsidR="00496551" w:rsidRPr="00B60FF6" w:rsidRDefault="00496551" w:rsidP="00B60FF6">
      <w:pPr>
        <w:rPr>
          <w:lang w:val="pl-PL"/>
        </w:rPr>
      </w:pPr>
    </w:p>
    <w:sectPr w:rsidR="00496551" w:rsidRPr="00B60FF6">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2AD09" w14:textId="77777777" w:rsidR="00E94525" w:rsidRDefault="00E94525">
      <w:r>
        <w:separator/>
      </w:r>
    </w:p>
  </w:endnote>
  <w:endnote w:type="continuationSeparator" w:id="0">
    <w:p w14:paraId="2336EAA7" w14:textId="77777777" w:rsidR="00E94525" w:rsidRDefault="00E94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02F6" w14:textId="77777777" w:rsidR="00613BDE" w:rsidRDefault="00613BDE">
    <w:pPr>
      <w:pStyle w:val="Stopka"/>
      <w:jc w:val="right"/>
    </w:pPr>
    <w:r>
      <w:fldChar w:fldCharType="begin"/>
    </w:r>
    <w:r>
      <w:instrText>PAGE   \* MERGEFORMAT</w:instrText>
    </w:r>
    <w:r>
      <w:fldChar w:fldCharType="separate"/>
    </w:r>
    <w:r>
      <w:rPr>
        <w:lang w:val="pl-PL"/>
      </w:rPr>
      <w:t>2</w:t>
    </w:r>
    <w:r>
      <w:fldChar w:fldCharType="end"/>
    </w:r>
  </w:p>
  <w:p w14:paraId="5B0B5CDB" w14:textId="77777777" w:rsidR="000826FC" w:rsidRDefault="000826F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1524E" w14:textId="77777777" w:rsidR="00E94525" w:rsidRDefault="00E94525">
      <w:r>
        <w:separator/>
      </w:r>
    </w:p>
  </w:footnote>
  <w:footnote w:type="continuationSeparator" w:id="0">
    <w:p w14:paraId="307BBE18" w14:textId="77777777" w:rsidR="00E94525" w:rsidRDefault="00E94525">
      <w:r>
        <w:continuationSeparator/>
      </w:r>
    </w:p>
  </w:footnote>
  <w:footnote w:id="1">
    <w:p w14:paraId="294259FC" w14:textId="77777777" w:rsidR="00B60FF6" w:rsidRDefault="00B60FF6" w:rsidP="00B60FF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182E678" w14:textId="77777777" w:rsidR="00B60FF6" w:rsidRDefault="00B60FF6" w:rsidP="00B60FF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5D08633" w14:textId="77777777" w:rsidR="00B60FF6" w:rsidRDefault="00B60FF6" w:rsidP="00B60FF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BB92F10" w14:textId="77777777" w:rsidR="00B60FF6" w:rsidRDefault="00B60FF6" w:rsidP="00B60FF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A4F5F2A" w14:textId="77777777" w:rsidR="00B60FF6" w:rsidRDefault="00B60FF6" w:rsidP="00B60FF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02ACE5" w14:textId="77777777" w:rsidR="00B60FF6" w:rsidRDefault="00B60FF6" w:rsidP="00B60FF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BAF907B" w14:textId="77777777" w:rsidR="00B60FF6" w:rsidRDefault="00B60FF6" w:rsidP="00B60FF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9467681" w14:textId="77777777" w:rsidR="00B60FF6" w:rsidRDefault="00B60FF6" w:rsidP="00B60FF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F3D1911" w14:textId="77777777" w:rsidR="00B60FF6" w:rsidRDefault="00B60FF6" w:rsidP="00B60FF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5F771B9" w14:textId="77777777" w:rsidR="00B60FF6" w:rsidRDefault="00B60FF6" w:rsidP="00B60FF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D2AA2A" w14:textId="77777777" w:rsidR="00B60FF6" w:rsidRDefault="00B60FF6" w:rsidP="00B60FF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CD6CCB9" w14:textId="77777777" w:rsidR="00B60FF6" w:rsidRDefault="00B60FF6" w:rsidP="00B60FF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778A946" w14:textId="77777777" w:rsidR="00B60FF6" w:rsidRDefault="00B60FF6" w:rsidP="00B60FF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B02DAFD" w14:textId="77777777" w:rsidR="00B60FF6" w:rsidRDefault="00B60FF6" w:rsidP="00B60FF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797FFCA" w14:textId="77777777" w:rsidR="00B60FF6" w:rsidRDefault="00B60FF6" w:rsidP="00B60FF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D3CC72B" w14:textId="77777777" w:rsidR="00B60FF6" w:rsidRDefault="00B60FF6" w:rsidP="00B60FF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B18DD8" w14:textId="77777777" w:rsidR="00B60FF6" w:rsidRDefault="00B60FF6" w:rsidP="00B60FF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9B6D69" w14:textId="77777777" w:rsidR="00B60FF6" w:rsidRDefault="00B60FF6" w:rsidP="00B60FF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AC13C18" w14:textId="77777777" w:rsidR="00B60FF6" w:rsidRDefault="00B60FF6" w:rsidP="00B60FF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22B5497" w14:textId="77777777" w:rsidR="00B60FF6" w:rsidRDefault="00B60FF6" w:rsidP="00B60FF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358DF9A" w14:textId="77777777" w:rsidR="00B60FF6" w:rsidRDefault="00B60FF6" w:rsidP="00B60FF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86DA02" w14:textId="77777777" w:rsidR="00B60FF6" w:rsidRDefault="00B60FF6" w:rsidP="00B60FF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7664803"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9E540ED"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AF8B9E2"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300019E"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24B079B" w14:textId="77777777" w:rsidR="00B60FF6" w:rsidRDefault="00B60FF6" w:rsidP="00B60FF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6F8CCA" w14:textId="77777777" w:rsidR="00B60FF6" w:rsidRDefault="00B60FF6" w:rsidP="00B60FF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790629" w14:textId="77777777" w:rsidR="00B60FF6" w:rsidRDefault="00B60FF6" w:rsidP="00B60FF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2EE387F" w14:textId="77777777" w:rsidR="00B60FF6" w:rsidRDefault="00B60FF6" w:rsidP="00B60FF6">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850632537">
    <w:abstractNumId w:val="19"/>
  </w:num>
  <w:num w:numId="2" w16cid:durableId="124013948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8425615">
    <w:abstractNumId w:val="29"/>
  </w:num>
  <w:num w:numId="4" w16cid:durableId="1763337181">
    <w:abstractNumId w:val="11"/>
  </w:num>
  <w:num w:numId="5" w16cid:durableId="1410806647">
    <w:abstractNumId w:val="30"/>
  </w:num>
  <w:num w:numId="6" w16cid:durableId="687298718">
    <w:abstractNumId w:val="32"/>
  </w:num>
  <w:num w:numId="7" w16cid:durableId="2005473225">
    <w:abstractNumId w:val="35"/>
  </w:num>
  <w:num w:numId="8" w16cid:durableId="848369501">
    <w:abstractNumId w:val="25"/>
  </w:num>
  <w:num w:numId="9" w16cid:durableId="242379133">
    <w:abstractNumId w:val="39"/>
  </w:num>
  <w:num w:numId="10" w16cid:durableId="464276957">
    <w:abstractNumId w:val="27"/>
  </w:num>
  <w:num w:numId="11" w16cid:durableId="1318073139">
    <w:abstractNumId w:val="6"/>
  </w:num>
  <w:num w:numId="12" w16cid:durableId="1993941951">
    <w:abstractNumId w:val="10"/>
  </w:num>
  <w:num w:numId="13" w16cid:durableId="2086680306">
    <w:abstractNumId w:val="14"/>
  </w:num>
  <w:num w:numId="14" w16cid:durableId="464201565">
    <w:abstractNumId w:val="40"/>
  </w:num>
  <w:num w:numId="15" w16cid:durableId="1209689104">
    <w:abstractNumId w:val="13"/>
  </w:num>
  <w:num w:numId="16" w16cid:durableId="195774061">
    <w:abstractNumId w:val="9"/>
  </w:num>
  <w:num w:numId="17" w16cid:durableId="307439376">
    <w:abstractNumId w:val="37"/>
  </w:num>
  <w:num w:numId="18" w16cid:durableId="972252327">
    <w:abstractNumId w:val="28"/>
  </w:num>
  <w:num w:numId="19" w16cid:durableId="644504174">
    <w:abstractNumId w:val="23"/>
  </w:num>
  <w:num w:numId="20" w16cid:durableId="1827353880">
    <w:abstractNumId w:val="26"/>
  </w:num>
  <w:num w:numId="21" w16cid:durableId="148794703">
    <w:abstractNumId w:val="20"/>
  </w:num>
  <w:num w:numId="22" w16cid:durableId="936403290">
    <w:abstractNumId w:val="0"/>
  </w:num>
  <w:num w:numId="23" w16cid:durableId="145167827">
    <w:abstractNumId w:val="38"/>
  </w:num>
  <w:num w:numId="24" w16cid:durableId="1790320121">
    <w:abstractNumId w:val="18"/>
  </w:num>
  <w:num w:numId="25" w16cid:durableId="427123066">
    <w:abstractNumId w:val="3"/>
  </w:num>
  <w:num w:numId="26" w16cid:durableId="1480658163">
    <w:abstractNumId w:val="31"/>
  </w:num>
  <w:num w:numId="27" w16cid:durableId="19138095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5873755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33481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838226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222620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13412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07929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855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944267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945461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689830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96737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1349036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091794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3617988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247811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1346245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373310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650826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022017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9540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5863607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94525"/>
    <w:rsid w:val="000033EA"/>
    <w:rsid w:val="0002467C"/>
    <w:rsid w:val="00040A7A"/>
    <w:rsid w:val="0007315E"/>
    <w:rsid w:val="000826FC"/>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A692C"/>
    <w:rsid w:val="004C4EC3"/>
    <w:rsid w:val="0050219D"/>
    <w:rsid w:val="00512FD2"/>
    <w:rsid w:val="00523F87"/>
    <w:rsid w:val="00593CEB"/>
    <w:rsid w:val="005C6D38"/>
    <w:rsid w:val="005D2104"/>
    <w:rsid w:val="00613BDE"/>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60FF6"/>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94525"/>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882B1B"/>
  <w15:chartTrackingRefBased/>
  <w15:docId w15:val="{89557363-6712-4C89-9526-49921849D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0FF6"/>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613BD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9</Pages>
  <Words>3673</Words>
  <Characters>22043</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2023-09-13T08:21:00Z</cp:lastPrinted>
  <dcterms:created xsi:type="dcterms:W3CDTF">2023-09-13T08:14:00Z</dcterms:created>
  <dcterms:modified xsi:type="dcterms:W3CDTF">2023-09-13T08:24:00Z</dcterms:modified>
</cp:coreProperties>
</file>