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7E39E" w14:textId="77777777" w:rsidR="00240295" w:rsidRPr="002A16E2" w:rsidRDefault="00BA6A56" w:rsidP="00240295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72EB6252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240295" w:rsidRPr="002A16E2">
        <w:rPr>
          <w:rFonts w:ascii="Times New Roman" w:hAnsi="Times New Roman"/>
          <w:b w:val="0"/>
          <w:sz w:val="22"/>
          <w:szCs w:val="22"/>
        </w:rPr>
        <w:tab/>
      </w:r>
      <w:r w:rsidR="00240295" w:rsidRPr="002A16E2">
        <w:rPr>
          <w:rFonts w:ascii="Times New Roman" w:hAnsi="Times New Roman"/>
          <w:b w:val="0"/>
          <w:sz w:val="22"/>
          <w:szCs w:val="22"/>
        </w:rPr>
        <w:tab/>
      </w:r>
      <w:r w:rsidR="00240295" w:rsidRPr="002A16E2">
        <w:rPr>
          <w:rFonts w:ascii="Times New Roman" w:hAnsi="Times New Roman"/>
          <w:b w:val="0"/>
          <w:sz w:val="22"/>
          <w:szCs w:val="22"/>
        </w:rPr>
        <w:tab/>
      </w:r>
      <w:r w:rsidR="00240295" w:rsidRPr="002A16E2">
        <w:rPr>
          <w:rFonts w:ascii="Times New Roman" w:hAnsi="Times New Roman"/>
          <w:b w:val="0"/>
          <w:sz w:val="22"/>
          <w:szCs w:val="22"/>
        </w:rPr>
        <w:tab/>
      </w:r>
      <w:r w:rsidR="00240295" w:rsidRPr="002A16E2">
        <w:rPr>
          <w:rFonts w:ascii="Times New Roman" w:hAnsi="Times New Roman"/>
          <w:b w:val="0"/>
          <w:sz w:val="22"/>
          <w:szCs w:val="22"/>
        </w:rPr>
        <w:tab/>
      </w:r>
      <w:r w:rsidR="00240295" w:rsidRPr="002A16E2">
        <w:rPr>
          <w:rFonts w:ascii="Times New Roman" w:hAnsi="Times New Roman"/>
          <w:b w:val="0"/>
          <w:sz w:val="22"/>
          <w:szCs w:val="22"/>
        </w:rPr>
        <w:tab/>
      </w:r>
      <w:r w:rsidR="00240295" w:rsidRPr="002A16E2">
        <w:rPr>
          <w:rFonts w:ascii="Times New Roman" w:hAnsi="Times New Roman"/>
          <w:b w:val="0"/>
          <w:sz w:val="22"/>
          <w:szCs w:val="22"/>
        </w:rPr>
        <w:tab/>
      </w:r>
      <w:r w:rsidR="00240295" w:rsidRPr="002A16E2">
        <w:rPr>
          <w:rFonts w:ascii="Times New Roman" w:hAnsi="Times New Roman"/>
          <w:sz w:val="22"/>
          <w:szCs w:val="22"/>
        </w:rPr>
        <w:t>Załącznik nr 1</w:t>
      </w:r>
    </w:p>
    <w:p w14:paraId="5453F9BE" w14:textId="77777777" w:rsidR="00240295" w:rsidRPr="002A16E2" w:rsidRDefault="00240295" w:rsidP="0024029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4A0C398" w14:textId="77777777" w:rsidR="00240295" w:rsidRPr="002A16E2" w:rsidRDefault="00240295" w:rsidP="0024029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67C6255" w14:textId="77777777" w:rsidR="00240295" w:rsidRPr="002A16E2" w:rsidRDefault="00240295" w:rsidP="00240295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CD50EA0" w14:textId="77777777" w:rsidR="00240295" w:rsidRPr="002A16E2" w:rsidRDefault="00240295" w:rsidP="0024029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49EEF5C" w14:textId="77777777" w:rsidR="00240295" w:rsidRPr="00FA50AF" w:rsidRDefault="00240295" w:rsidP="0024029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0517117" w14:textId="77777777" w:rsidR="00240295" w:rsidRPr="002A16E2" w:rsidRDefault="00240295" w:rsidP="0024029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7F6C62EE" w14:textId="77777777" w:rsidR="00240295" w:rsidRPr="002A16E2" w:rsidRDefault="00240295" w:rsidP="0024029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C1C5418" w14:textId="77777777" w:rsidR="00240295" w:rsidRPr="002A16E2" w:rsidRDefault="00240295" w:rsidP="0024029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5D324DD" w14:textId="77777777" w:rsidR="00240295" w:rsidRPr="002A16E2" w:rsidRDefault="00240295" w:rsidP="0024029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03A0DC5" w14:textId="77777777" w:rsidR="00240295" w:rsidRPr="002A16E2" w:rsidRDefault="00240295" w:rsidP="0024029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E2F3673" w14:textId="77777777" w:rsidR="00240295" w:rsidRPr="002A16E2" w:rsidRDefault="00240295" w:rsidP="0024029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448CB97" w14:textId="77777777" w:rsidR="00240295" w:rsidRPr="002A16E2" w:rsidRDefault="00240295" w:rsidP="0024029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7B75CC3" w14:textId="77777777" w:rsidR="00240295" w:rsidRPr="002A16E2" w:rsidRDefault="00240295" w:rsidP="00240295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06E76E3" w14:textId="77777777" w:rsidR="00240295" w:rsidRPr="002A16E2" w:rsidRDefault="00240295" w:rsidP="0024029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8D3B855" w14:textId="77777777" w:rsidR="00240295" w:rsidRPr="002A16E2" w:rsidRDefault="00240295" w:rsidP="0024029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D5374DD" w14:textId="77777777" w:rsidR="00240295" w:rsidRPr="002A16E2" w:rsidRDefault="00240295" w:rsidP="0024029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5B70FEA" w14:textId="77777777" w:rsidR="00240295" w:rsidRPr="002A16E2" w:rsidRDefault="00240295" w:rsidP="0024029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AEA3E60" w14:textId="77777777" w:rsidR="00240295" w:rsidRPr="002A16E2" w:rsidRDefault="00240295" w:rsidP="00240295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767D5D3" w14:textId="77777777" w:rsidR="00240295" w:rsidRPr="002A16E2" w:rsidRDefault="00240295" w:rsidP="00240295">
      <w:pPr>
        <w:ind w:firstLine="3969"/>
        <w:rPr>
          <w:b/>
          <w:sz w:val="22"/>
          <w:szCs w:val="22"/>
        </w:rPr>
      </w:pPr>
    </w:p>
    <w:p w14:paraId="3582B753" w14:textId="72B480F0" w:rsidR="00240295" w:rsidRDefault="00240295" w:rsidP="00240295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183548" w:rsidRPr="00183548">
        <w:rPr>
          <w:b/>
          <w:sz w:val="22"/>
          <w:szCs w:val="22"/>
        </w:rPr>
        <w:t xml:space="preserve">Dostawa stanowiska do badań materii organicznej: aparatu pirolitycznego uzupełnionego </w:t>
      </w:r>
      <w:r w:rsidR="00DD37D3">
        <w:rPr>
          <w:b/>
          <w:sz w:val="22"/>
          <w:szCs w:val="22"/>
        </w:rPr>
        <w:br/>
      </w:r>
      <w:r w:rsidR="00183548" w:rsidRPr="00183548">
        <w:rPr>
          <w:b/>
          <w:sz w:val="22"/>
          <w:szCs w:val="22"/>
        </w:rPr>
        <w:t xml:space="preserve">o moduł w postaci mikroskopu polaryzacyjnego do badań w świetle odbitym, wyposażonego </w:t>
      </w:r>
      <w:r w:rsidR="00DD37D3">
        <w:rPr>
          <w:b/>
          <w:sz w:val="22"/>
          <w:szCs w:val="22"/>
        </w:rPr>
        <w:br/>
      </w:r>
      <w:r w:rsidR="00183548" w:rsidRPr="00183548">
        <w:rPr>
          <w:b/>
          <w:sz w:val="22"/>
          <w:szCs w:val="22"/>
        </w:rPr>
        <w:t>w fotometr do pomiarów refleksyjności na potrzeby WGGiOŚ</w:t>
      </w:r>
      <w:r w:rsidR="00183548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- KC-zp.272-</w:t>
      </w:r>
      <w:r w:rsidR="00183548">
        <w:rPr>
          <w:b/>
          <w:sz w:val="22"/>
          <w:szCs w:val="22"/>
        </w:rPr>
        <w:t>547</w:t>
      </w:r>
      <w:r w:rsidRPr="002A16E2">
        <w:rPr>
          <w:b/>
          <w:sz w:val="22"/>
          <w:szCs w:val="22"/>
        </w:rPr>
        <w:t>/2</w:t>
      </w:r>
      <w:r w:rsidR="00183548"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AE5BCED" w14:textId="77777777" w:rsidR="00183548" w:rsidRDefault="00183548" w:rsidP="00240295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72BFC36A" w14:textId="63309C36" w:rsidR="00240295" w:rsidRPr="00C2369C" w:rsidRDefault="00240295" w:rsidP="00240295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C2369C">
        <w:rPr>
          <w:b/>
          <w:bCs/>
          <w:color w:val="FF0000"/>
          <w:sz w:val="22"/>
          <w:szCs w:val="22"/>
          <w:u w:val="single"/>
        </w:rPr>
        <w:t xml:space="preserve">Zadanie nr 1: </w:t>
      </w:r>
    </w:p>
    <w:p w14:paraId="66910EAC" w14:textId="3C1BDF5C" w:rsidR="00240295" w:rsidRDefault="00F45D72" w:rsidP="00240295">
      <w:pPr>
        <w:widowControl w:val="0"/>
        <w:spacing w:line="264" w:lineRule="auto"/>
        <w:ind w:right="1"/>
        <w:rPr>
          <w:b/>
          <w:bCs/>
          <w:color w:val="FF0000"/>
          <w:sz w:val="22"/>
          <w:szCs w:val="22"/>
        </w:rPr>
      </w:pPr>
      <w:r w:rsidRPr="00F45D72">
        <w:rPr>
          <w:b/>
          <w:bCs/>
          <w:color w:val="FF0000"/>
          <w:sz w:val="22"/>
          <w:szCs w:val="22"/>
        </w:rPr>
        <w:t>Dostawa, instalacja i uruchomienie aparatu pirolitycznego do badań materii organicznej</w:t>
      </w:r>
    </w:p>
    <w:p w14:paraId="3259A873" w14:textId="77777777" w:rsidR="00F45D72" w:rsidRDefault="00F45D72" w:rsidP="00240295">
      <w:pPr>
        <w:widowControl w:val="0"/>
        <w:spacing w:line="264" w:lineRule="auto"/>
        <w:ind w:right="1"/>
        <w:rPr>
          <w:b/>
        </w:rPr>
      </w:pPr>
    </w:p>
    <w:p w14:paraId="65ECD02C" w14:textId="42503A6D" w:rsidR="00240295" w:rsidRDefault="00240295" w:rsidP="0024029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</w:t>
      </w:r>
      <w:r w:rsidR="00954FAD">
        <w:rPr>
          <w:b/>
          <w:sz w:val="22"/>
          <w:szCs w:val="22"/>
        </w:rPr>
        <w:t xml:space="preserve"> EURO*</w:t>
      </w:r>
    </w:p>
    <w:p w14:paraId="270460CC" w14:textId="77777777" w:rsidR="00BA6A56" w:rsidRDefault="00BA6A56" w:rsidP="00BA6A5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AF14369" w14:textId="5AECBEE6" w:rsidR="00BA6A56" w:rsidRPr="00483084" w:rsidRDefault="00BA6A56" w:rsidP="00BA6A5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>brutto</w:t>
      </w:r>
      <w:r w:rsidRPr="00483084">
        <w:rPr>
          <w:b/>
          <w:sz w:val="22"/>
          <w:szCs w:val="22"/>
        </w:rPr>
        <w:t>:   .........................................................................</w:t>
      </w:r>
      <w:r>
        <w:rPr>
          <w:b/>
          <w:sz w:val="22"/>
          <w:szCs w:val="22"/>
        </w:rPr>
        <w:t xml:space="preserve"> EURO*</w:t>
      </w:r>
    </w:p>
    <w:p w14:paraId="48FB1335" w14:textId="77777777" w:rsidR="00240295" w:rsidRPr="00483084" w:rsidRDefault="00240295" w:rsidP="0024029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2CBC3" w14:textId="68051036" w:rsidR="00240295" w:rsidRPr="00954FAD" w:rsidRDefault="00954FAD" w:rsidP="00240295">
      <w:pPr>
        <w:widowControl w:val="0"/>
        <w:spacing w:line="264" w:lineRule="auto"/>
        <w:ind w:right="1"/>
        <w:jc w:val="both"/>
        <w:rPr>
          <w:bCs/>
          <w:i/>
          <w:iCs/>
          <w:sz w:val="22"/>
          <w:szCs w:val="22"/>
        </w:rPr>
      </w:pPr>
      <w:r>
        <w:rPr>
          <w:b/>
          <w:sz w:val="22"/>
          <w:szCs w:val="22"/>
        </w:rPr>
        <w:t>*</w:t>
      </w:r>
      <w:r w:rsidRPr="00954FAD">
        <w:rPr>
          <w:bCs/>
          <w:i/>
          <w:iCs/>
          <w:sz w:val="22"/>
          <w:szCs w:val="22"/>
        </w:rPr>
        <w:t xml:space="preserve">Zamawiający zgodnie z pkt 21.5 SWZ dopuszcza złożenie oferty w zakresie zadania nr 1 w euro. </w:t>
      </w:r>
      <w:r>
        <w:rPr>
          <w:bCs/>
          <w:i/>
          <w:iCs/>
          <w:sz w:val="22"/>
          <w:szCs w:val="22"/>
        </w:rPr>
        <w:br/>
      </w:r>
      <w:r w:rsidRPr="00954FAD">
        <w:rPr>
          <w:bCs/>
          <w:i/>
          <w:iCs/>
          <w:sz w:val="22"/>
          <w:szCs w:val="22"/>
        </w:rPr>
        <w:t>W takiej sytuacji Zamawiający przeliczy kwotę netto oferty na polski złoty wg kursu NBP z dnia otwarcia ofert oraz doliczy wartość podatku VAT wg stawki 23%. Jeśli Wykonawca byłby podmiotem nie prowadzącym działalności gospodarczej na terenie Rzeczypospolitej Polskiej, kwotę należnego podatku do właściwego urzędu skarbowego odprowadza Zamawiający.</w:t>
      </w:r>
    </w:p>
    <w:p w14:paraId="209FDE92" w14:textId="77777777" w:rsidR="00240295" w:rsidRPr="00483084" w:rsidRDefault="00240295" w:rsidP="0024029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02A3BA4" w14:textId="52BB47B0" w:rsidR="00240295" w:rsidRPr="00483084" w:rsidRDefault="00240295" w:rsidP="00240295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</w:t>
      </w:r>
      <w:r w:rsidR="00BA6A56">
        <w:rPr>
          <w:sz w:val="22"/>
          <w:szCs w:val="22"/>
        </w:rPr>
        <w:t>EURO</w:t>
      </w:r>
    </w:p>
    <w:p w14:paraId="5F3EC9AF" w14:textId="77777777" w:rsidR="00240295" w:rsidRPr="00483084" w:rsidRDefault="00240295" w:rsidP="00240295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06CC26E1" w14:textId="77777777" w:rsidR="00240295" w:rsidRPr="002A16E2" w:rsidRDefault="00240295" w:rsidP="00240295">
      <w:pPr>
        <w:tabs>
          <w:tab w:val="right" w:pos="9000"/>
        </w:tabs>
        <w:rPr>
          <w:sz w:val="22"/>
          <w:szCs w:val="22"/>
        </w:rPr>
      </w:pPr>
    </w:p>
    <w:p w14:paraId="60FC3338" w14:textId="7EF0F9F5" w:rsidR="00240295" w:rsidRPr="002A16E2" w:rsidRDefault="00240295" w:rsidP="002402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BA6A56">
        <w:rPr>
          <w:b/>
          <w:bCs/>
          <w:sz w:val="22"/>
          <w:szCs w:val="22"/>
        </w:rPr>
        <w:t>6</w:t>
      </w:r>
      <w:r w:rsidR="00F45D72">
        <w:rPr>
          <w:b/>
          <w:bCs/>
          <w:sz w:val="22"/>
          <w:szCs w:val="22"/>
        </w:rPr>
        <w:t xml:space="preserve"> miesięcy </w:t>
      </w:r>
      <w:r w:rsidRPr="002A16E2">
        <w:rPr>
          <w:b/>
          <w:bCs/>
          <w:sz w:val="22"/>
          <w:szCs w:val="22"/>
        </w:rPr>
        <w:t xml:space="preserve">od daty </w:t>
      </w:r>
      <w:r>
        <w:rPr>
          <w:b/>
          <w:bCs/>
          <w:sz w:val="22"/>
          <w:szCs w:val="22"/>
        </w:rPr>
        <w:t>podpisania umowy.</w:t>
      </w:r>
    </w:p>
    <w:p w14:paraId="4645CF00" w14:textId="77777777" w:rsidR="00240295" w:rsidRPr="002A16E2" w:rsidRDefault="00240295" w:rsidP="002402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F22FCCD" w14:textId="77777777" w:rsidR="00240295" w:rsidRPr="002A16E2" w:rsidRDefault="00240295" w:rsidP="0024029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C494173" w14:textId="77777777" w:rsidR="00240295" w:rsidRPr="002A16E2" w:rsidRDefault="00240295" w:rsidP="00DD37D3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60D815" w14:textId="77777777" w:rsidR="00240295" w:rsidRDefault="00240295" w:rsidP="0024029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1B4E687C" w14:textId="77777777" w:rsidR="00240295" w:rsidRPr="007E6A3E" w:rsidRDefault="00240295" w:rsidP="00240295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7E6A3E">
        <w:rPr>
          <w:b/>
          <w:bCs/>
          <w:color w:val="FF0000"/>
          <w:sz w:val="22"/>
          <w:szCs w:val="22"/>
          <w:u w:val="single"/>
        </w:rPr>
        <w:t xml:space="preserve">Zadanie nr 2: </w:t>
      </w:r>
    </w:p>
    <w:p w14:paraId="082937F7" w14:textId="101F2689" w:rsidR="00240295" w:rsidRDefault="00DD37D3" w:rsidP="00240295">
      <w:pPr>
        <w:widowControl w:val="0"/>
        <w:spacing w:line="264" w:lineRule="auto"/>
        <w:ind w:right="1"/>
        <w:rPr>
          <w:b/>
          <w:bCs/>
          <w:color w:val="FF0000"/>
          <w:sz w:val="22"/>
          <w:szCs w:val="22"/>
        </w:rPr>
      </w:pPr>
      <w:r w:rsidRPr="00DD37D3">
        <w:rPr>
          <w:b/>
          <w:bCs/>
          <w:color w:val="FF0000"/>
          <w:sz w:val="22"/>
          <w:szCs w:val="22"/>
        </w:rPr>
        <w:t>Dostawa, instalacja i uruchomienie mikroskopu polaryzacyjnego do badań w świetle odbitym, wyposażonego w fotometr do pomiarów refleksyjności</w:t>
      </w:r>
    </w:p>
    <w:p w14:paraId="4C8D6258" w14:textId="77777777" w:rsidR="00DD37D3" w:rsidRDefault="00DD37D3" w:rsidP="0024029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054A864" w14:textId="77777777" w:rsidR="00240295" w:rsidRPr="00483084" w:rsidRDefault="00240295" w:rsidP="0024029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3ACCDDDE" w14:textId="77777777" w:rsidR="00240295" w:rsidRPr="00483084" w:rsidRDefault="00240295" w:rsidP="0024029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06869CF" w14:textId="77777777" w:rsidR="00240295" w:rsidRPr="00483084" w:rsidRDefault="00240295" w:rsidP="0024029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20B01413" w14:textId="77777777" w:rsidR="00240295" w:rsidRPr="00483084" w:rsidRDefault="00240295" w:rsidP="0024029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FEE9A2" w14:textId="77777777" w:rsidR="00240295" w:rsidRPr="00483084" w:rsidRDefault="00240295" w:rsidP="0024029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7559F54" w14:textId="77777777" w:rsidR="00240295" w:rsidRPr="00483084" w:rsidRDefault="00240295" w:rsidP="0024029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ACE2B31" w14:textId="77777777" w:rsidR="00240295" w:rsidRPr="00483084" w:rsidRDefault="00240295" w:rsidP="00240295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225BA9D4" w14:textId="77777777" w:rsidR="00240295" w:rsidRPr="00483084" w:rsidRDefault="00240295" w:rsidP="00240295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318EF83E" w14:textId="77777777" w:rsidR="00240295" w:rsidRPr="002A16E2" w:rsidRDefault="00240295" w:rsidP="00240295">
      <w:pPr>
        <w:tabs>
          <w:tab w:val="right" w:pos="9000"/>
        </w:tabs>
        <w:rPr>
          <w:sz w:val="22"/>
          <w:szCs w:val="22"/>
        </w:rPr>
      </w:pPr>
    </w:p>
    <w:p w14:paraId="54D62E46" w14:textId="10864326" w:rsidR="00240295" w:rsidRPr="002A16E2" w:rsidRDefault="00240295" w:rsidP="002402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DD37D3">
        <w:rPr>
          <w:b/>
          <w:bCs/>
          <w:sz w:val="22"/>
          <w:szCs w:val="22"/>
        </w:rPr>
        <w:t>3 miesięcy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umowy.</w:t>
      </w:r>
    </w:p>
    <w:p w14:paraId="7ED682DF" w14:textId="77777777" w:rsidR="00DD37D3" w:rsidRDefault="00240295" w:rsidP="00DD37D3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DD37D3">
        <w:rPr>
          <w:b/>
          <w:bCs/>
          <w:sz w:val="22"/>
          <w:szCs w:val="22"/>
        </w:rPr>
        <w:t>……………………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  <w:r w:rsidR="00DD37D3" w:rsidRPr="00F47191">
        <w:rPr>
          <w:sz w:val="22"/>
          <w:szCs w:val="22"/>
          <w:highlight w:val="yellow"/>
        </w:rPr>
        <w:t>(</w:t>
      </w:r>
      <w:r w:rsidR="00DD37D3" w:rsidRPr="00F47191">
        <w:rPr>
          <w:i/>
          <w:sz w:val="22"/>
          <w:szCs w:val="22"/>
          <w:highlight w:val="yellow"/>
        </w:rPr>
        <w:t xml:space="preserve">kryterium </w:t>
      </w:r>
      <w:r w:rsidR="00DD37D3" w:rsidRPr="002A16E2">
        <w:rPr>
          <w:i/>
          <w:sz w:val="22"/>
          <w:szCs w:val="22"/>
          <w:highlight w:val="yellow"/>
        </w:rPr>
        <w:t>oceny ofert)</w:t>
      </w:r>
    </w:p>
    <w:p w14:paraId="16E1979E" w14:textId="77777777" w:rsidR="00240295" w:rsidRPr="002A16E2" w:rsidRDefault="00240295" w:rsidP="0024029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7824730" w14:textId="77777777" w:rsidR="00240295" w:rsidRPr="002A16E2" w:rsidRDefault="00240295" w:rsidP="00DD37D3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F1DE86" w14:textId="77777777" w:rsidR="00240295" w:rsidRPr="002A16E2" w:rsidRDefault="00240295" w:rsidP="00240295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8F2653D" w14:textId="77777777" w:rsidR="00240295" w:rsidRPr="002A16E2" w:rsidRDefault="00240295" w:rsidP="0024029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6622B597" w14:textId="09CABA1C" w:rsidR="00240295" w:rsidRDefault="00240295" w:rsidP="002402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="00DD37D3"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0FED92F" w14:textId="77777777" w:rsidR="00240295" w:rsidRPr="003E2056" w:rsidRDefault="00240295" w:rsidP="00240295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C9D594A" w14:textId="77777777" w:rsidR="00240295" w:rsidRPr="002A16E2" w:rsidRDefault="00240295" w:rsidP="0024029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775A41" w14:textId="77777777" w:rsidR="00240295" w:rsidRPr="002A16E2" w:rsidRDefault="00240295" w:rsidP="0024029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CE3871" w14:textId="77777777" w:rsidR="00240295" w:rsidRPr="002A16E2" w:rsidRDefault="00240295" w:rsidP="0024029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58362C" w14:textId="77777777" w:rsidR="00240295" w:rsidRPr="002A16E2" w:rsidRDefault="00240295" w:rsidP="0024029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40295" w:rsidRPr="002A16E2" w14:paraId="3D841183" w14:textId="77777777" w:rsidTr="00AC28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2F7C6" w14:textId="77777777" w:rsidR="00240295" w:rsidRPr="002A16E2" w:rsidRDefault="00240295" w:rsidP="00AC28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82CD7" w14:textId="77777777" w:rsidR="00240295" w:rsidRPr="002A16E2" w:rsidRDefault="00240295" w:rsidP="00AC28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C2CF9A4" w14:textId="77777777" w:rsidR="00240295" w:rsidRPr="002A16E2" w:rsidRDefault="00240295" w:rsidP="00AC28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1D1A3" w14:textId="77777777" w:rsidR="00240295" w:rsidRPr="002A16E2" w:rsidRDefault="00240295" w:rsidP="00AC28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40295" w:rsidRPr="002A16E2" w14:paraId="73509B05" w14:textId="77777777" w:rsidTr="00AC28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0AA61" w14:textId="77777777" w:rsidR="00240295" w:rsidRPr="002A16E2" w:rsidRDefault="00240295" w:rsidP="00AC28D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51245" w14:textId="77777777" w:rsidR="00240295" w:rsidRPr="002A16E2" w:rsidRDefault="00240295" w:rsidP="00AC28D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AC265" w14:textId="77777777" w:rsidR="00240295" w:rsidRPr="002A16E2" w:rsidRDefault="00240295" w:rsidP="00AC28D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40295" w:rsidRPr="002A16E2" w14:paraId="0A916A9A" w14:textId="77777777" w:rsidTr="00AC28D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7F23E" w14:textId="77777777" w:rsidR="00240295" w:rsidRPr="002A16E2" w:rsidRDefault="00240295" w:rsidP="00AC28D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5363A" w14:textId="77777777" w:rsidR="00240295" w:rsidRPr="002A16E2" w:rsidRDefault="00240295" w:rsidP="00AC28D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E12BB" w14:textId="77777777" w:rsidR="00240295" w:rsidRPr="002A16E2" w:rsidRDefault="00240295" w:rsidP="00AC28D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3F2C933" w14:textId="77777777" w:rsidR="00A92210" w:rsidRDefault="00A92210" w:rsidP="00A922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641D5369" w14:textId="77777777" w:rsidR="00A92210" w:rsidRDefault="00A92210" w:rsidP="00A922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5415D197" w14:textId="77777777" w:rsidR="00A92210" w:rsidRDefault="00A92210" w:rsidP="00A9221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64165DA7" w14:textId="77777777" w:rsidR="00A92210" w:rsidRDefault="00A92210" w:rsidP="00A9221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4913BAAA" w14:textId="77777777" w:rsidR="00A92210" w:rsidRDefault="00A92210" w:rsidP="00A9221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07B3412F" w14:textId="4F0277C8" w:rsidR="00240295" w:rsidRPr="002A16E2" w:rsidRDefault="00240295" w:rsidP="0024029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2D85423" w14:textId="77777777" w:rsidR="00240295" w:rsidRPr="002A16E2" w:rsidRDefault="00240295" w:rsidP="0024029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0206EB3" w14:textId="77777777" w:rsidR="00240295" w:rsidRPr="002A16E2" w:rsidRDefault="00240295" w:rsidP="002402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7439469" w14:textId="77777777" w:rsidR="00240295" w:rsidRPr="002A16E2" w:rsidRDefault="00240295" w:rsidP="002402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6A14049" w14:textId="77777777" w:rsidR="00240295" w:rsidRPr="002A16E2" w:rsidRDefault="00240295" w:rsidP="0024029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632BF693" w14:textId="77777777" w:rsidR="00240295" w:rsidRPr="002A16E2" w:rsidRDefault="00240295" w:rsidP="00240295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89F5F3D" w14:textId="77777777" w:rsidR="00240295" w:rsidRPr="002A16E2" w:rsidRDefault="00240295" w:rsidP="0024029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51567FA" w14:textId="77777777" w:rsidR="00240295" w:rsidRPr="002A16E2" w:rsidRDefault="00240295" w:rsidP="002402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14299DE" w14:textId="77777777" w:rsidR="00240295" w:rsidRPr="002A16E2" w:rsidRDefault="00240295" w:rsidP="002402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9077071" w14:textId="0AA889B6" w:rsidR="00FE545C" w:rsidRPr="00240295" w:rsidRDefault="00240295" w:rsidP="00A92210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2402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08066" w14:textId="77777777" w:rsidR="004704A0" w:rsidRDefault="004704A0">
      <w:r>
        <w:separator/>
      </w:r>
    </w:p>
  </w:endnote>
  <w:endnote w:type="continuationSeparator" w:id="0">
    <w:p w14:paraId="00C4A09E" w14:textId="77777777" w:rsidR="004704A0" w:rsidRDefault="00470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9DC8" w14:textId="77777777" w:rsidR="00E86826" w:rsidRDefault="00E868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421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87A5F" w14:textId="77777777" w:rsidR="00E86826" w:rsidRDefault="00E868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72900" w14:textId="77777777" w:rsidR="004704A0" w:rsidRDefault="004704A0">
      <w:r>
        <w:separator/>
      </w:r>
    </w:p>
  </w:footnote>
  <w:footnote w:type="continuationSeparator" w:id="0">
    <w:p w14:paraId="3EA14288" w14:textId="77777777" w:rsidR="004704A0" w:rsidRDefault="004704A0">
      <w:r>
        <w:continuationSeparator/>
      </w:r>
    </w:p>
  </w:footnote>
  <w:footnote w:id="1">
    <w:p w14:paraId="14ECF449" w14:textId="77777777" w:rsidR="00A92210" w:rsidRDefault="00A92210" w:rsidP="00A92210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16456E7" w14:textId="77777777" w:rsidR="00A92210" w:rsidRDefault="00A92210" w:rsidP="00A92210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F3C33" w14:textId="77777777" w:rsidR="00E86826" w:rsidRDefault="00E868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E96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924AC" w14:textId="77777777" w:rsidR="00E86826" w:rsidRDefault="00E868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612F6"/>
    <w:multiLevelType w:val="hybridMultilevel"/>
    <w:tmpl w:val="652CC5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08337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75469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5119278">
    <w:abstractNumId w:val="1"/>
  </w:num>
  <w:num w:numId="4" w16cid:durableId="286544348">
    <w:abstractNumId w:val="3"/>
  </w:num>
  <w:num w:numId="5" w16cid:durableId="770122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4A0"/>
    <w:rsid w:val="00012286"/>
    <w:rsid w:val="000704FC"/>
    <w:rsid w:val="00071CCC"/>
    <w:rsid w:val="000B731D"/>
    <w:rsid w:val="000C52F3"/>
    <w:rsid w:val="000D6134"/>
    <w:rsid w:val="000E09C7"/>
    <w:rsid w:val="000F6589"/>
    <w:rsid w:val="00106636"/>
    <w:rsid w:val="00116EC6"/>
    <w:rsid w:val="001801DD"/>
    <w:rsid w:val="00183548"/>
    <w:rsid w:val="001D4612"/>
    <w:rsid w:val="00207E98"/>
    <w:rsid w:val="00240295"/>
    <w:rsid w:val="002723B0"/>
    <w:rsid w:val="00315A4A"/>
    <w:rsid w:val="004704A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4FAD"/>
    <w:rsid w:val="00970FE4"/>
    <w:rsid w:val="00A0022B"/>
    <w:rsid w:val="00A346FE"/>
    <w:rsid w:val="00A47B4D"/>
    <w:rsid w:val="00A83018"/>
    <w:rsid w:val="00A92210"/>
    <w:rsid w:val="00B774DC"/>
    <w:rsid w:val="00BA6A56"/>
    <w:rsid w:val="00C969A6"/>
    <w:rsid w:val="00CA7D36"/>
    <w:rsid w:val="00D24208"/>
    <w:rsid w:val="00D60C38"/>
    <w:rsid w:val="00D66893"/>
    <w:rsid w:val="00D90ACB"/>
    <w:rsid w:val="00DC1500"/>
    <w:rsid w:val="00DD37D3"/>
    <w:rsid w:val="00E44371"/>
    <w:rsid w:val="00E86826"/>
    <w:rsid w:val="00E949B0"/>
    <w:rsid w:val="00EC0BEA"/>
    <w:rsid w:val="00F00591"/>
    <w:rsid w:val="00F45D7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72508F1"/>
  <w15:chartTrackingRefBased/>
  <w15:docId w15:val="{39D3D1B9-BE6B-41F0-BB33-6A7425CF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02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779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2023-09-19T06:56:00Z</cp:lastPrinted>
  <dcterms:created xsi:type="dcterms:W3CDTF">2023-09-27T12:11:00Z</dcterms:created>
  <dcterms:modified xsi:type="dcterms:W3CDTF">2023-10-02T11:11:00Z</dcterms:modified>
</cp:coreProperties>
</file>