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34799" w14:textId="67B27D23" w:rsidR="002347AA" w:rsidRDefault="002347AA" w:rsidP="002347A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KC-zp.272-547/2</w:t>
      </w:r>
      <w:r w:rsidR="00090668">
        <w:rPr>
          <w:b/>
          <w:sz w:val="24"/>
        </w:rPr>
        <w:t>3</w:t>
      </w:r>
    </w:p>
    <w:p w14:paraId="7D2E6430" w14:textId="77777777" w:rsidR="002347AA" w:rsidRDefault="002347AA" w:rsidP="002347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77C67AB2" w14:textId="77777777" w:rsidR="002347AA" w:rsidRDefault="002347AA" w:rsidP="002347AA">
      <w:pPr>
        <w:jc w:val="center"/>
        <w:rPr>
          <w:b/>
          <w:sz w:val="28"/>
          <w:szCs w:val="28"/>
        </w:rPr>
      </w:pPr>
    </w:p>
    <w:p w14:paraId="145E0936" w14:textId="77777777" w:rsidR="002347AA" w:rsidRDefault="002347AA" w:rsidP="002347A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76940A8C" w14:textId="77777777" w:rsidR="002347AA" w:rsidRDefault="002347AA" w:rsidP="002347AA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286583F6" w14:textId="77777777" w:rsidR="002347AA" w:rsidRDefault="002347AA" w:rsidP="002347A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9844BCF" w14:textId="77777777" w:rsidR="002347AA" w:rsidRDefault="002347AA" w:rsidP="002347AA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435D1D10" w14:textId="00B46C07" w:rsidR="002347AA" w:rsidRDefault="00F92183" w:rsidP="002347AA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83548">
        <w:rPr>
          <w:b/>
        </w:rPr>
        <w:t xml:space="preserve">Dostawa stanowiska do badań materii organicznej: aparatu pirolitycznego uzupełnionego </w:t>
      </w:r>
      <w:r>
        <w:rPr>
          <w:b/>
        </w:rPr>
        <w:br/>
      </w:r>
      <w:r w:rsidRPr="00183548">
        <w:rPr>
          <w:b/>
        </w:rPr>
        <w:t xml:space="preserve">o moduł w postaci mikroskopu polaryzacyjnego do badań w świetle odbitym, wyposażonego </w:t>
      </w:r>
      <w:r>
        <w:rPr>
          <w:b/>
        </w:rPr>
        <w:br/>
      </w:r>
      <w:r w:rsidRPr="00183548">
        <w:rPr>
          <w:b/>
        </w:rPr>
        <w:t>w fotometr do pomiarów refleksyjności na potrzeby WGGiOŚ</w:t>
      </w:r>
      <w:r w:rsidR="002347AA">
        <w:rPr>
          <w:b/>
          <w:bCs/>
          <w:iCs/>
          <w:sz w:val="24"/>
          <w:szCs w:val="24"/>
        </w:rPr>
        <w:t xml:space="preserve">, </w:t>
      </w:r>
      <w:r w:rsidR="002347AA">
        <w:rPr>
          <w:sz w:val="24"/>
          <w:szCs w:val="24"/>
        </w:rPr>
        <w:t xml:space="preserve">prowadzonego przez Akademię Górniczo-Hutniczą w Krakowie, </w:t>
      </w:r>
    </w:p>
    <w:p w14:paraId="6630D8FC" w14:textId="77777777" w:rsidR="002347AA" w:rsidRDefault="002347AA" w:rsidP="002347AA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B012425" w14:textId="77777777" w:rsidR="002347AA" w:rsidRDefault="002347AA" w:rsidP="002347A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5D48F28" w14:textId="77777777" w:rsidR="002347AA" w:rsidRDefault="002347AA" w:rsidP="002347AA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7684EB23" w14:textId="77777777" w:rsidR="002347AA" w:rsidRDefault="002347AA" w:rsidP="002347AA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643D966C" w14:textId="77777777" w:rsidR="002347AA" w:rsidRDefault="002347AA" w:rsidP="002347AA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29C09F0D" w14:textId="77777777" w:rsidR="002347AA" w:rsidRDefault="002347AA" w:rsidP="002347AA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DA28C30" w14:textId="77777777" w:rsidR="002347AA" w:rsidRDefault="002347AA" w:rsidP="002347AA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2347AA" w14:paraId="098897A9" w14:textId="77777777" w:rsidTr="00AC28D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8FECE" w14:textId="77777777" w:rsidR="002347AA" w:rsidRDefault="002347AA" w:rsidP="00AC28D2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3F7DB" w14:textId="77777777" w:rsidR="002347AA" w:rsidRDefault="002347AA" w:rsidP="00AC28D2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8704A" w14:textId="77777777" w:rsidR="002347AA" w:rsidRDefault="002347AA" w:rsidP="00AC28D2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2347AA" w14:paraId="0B242917" w14:textId="77777777" w:rsidTr="00AC28D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EDA87" w14:textId="77777777" w:rsidR="002347AA" w:rsidRDefault="002347AA" w:rsidP="00AC28D2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465C" w14:textId="77777777" w:rsidR="002347AA" w:rsidRDefault="002347AA" w:rsidP="00AC28D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1FEAD" w14:textId="77777777" w:rsidR="002347AA" w:rsidRDefault="002347AA" w:rsidP="00AC28D2">
            <w:pPr>
              <w:widowControl w:val="0"/>
              <w:spacing w:line="360" w:lineRule="auto"/>
              <w:jc w:val="both"/>
            </w:pPr>
          </w:p>
        </w:tc>
      </w:tr>
      <w:tr w:rsidR="002347AA" w14:paraId="77FC533B" w14:textId="77777777" w:rsidTr="00AC28D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8FC99" w14:textId="77777777" w:rsidR="002347AA" w:rsidRDefault="002347AA" w:rsidP="00AC28D2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F379F" w14:textId="77777777" w:rsidR="002347AA" w:rsidRDefault="002347AA" w:rsidP="00AC28D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B7E3" w14:textId="77777777" w:rsidR="002347AA" w:rsidRDefault="002347AA" w:rsidP="00AC28D2">
            <w:pPr>
              <w:widowControl w:val="0"/>
              <w:spacing w:line="360" w:lineRule="auto"/>
              <w:jc w:val="both"/>
            </w:pPr>
          </w:p>
        </w:tc>
      </w:tr>
      <w:tr w:rsidR="002347AA" w14:paraId="1369DE62" w14:textId="77777777" w:rsidTr="00AC28D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2017C" w14:textId="77777777" w:rsidR="002347AA" w:rsidRDefault="002347AA" w:rsidP="00AC28D2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FC00D" w14:textId="77777777" w:rsidR="002347AA" w:rsidRDefault="002347AA" w:rsidP="00AC28D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76993" w14:textId="77777777" w:rsidR="002347AA" w:rsidRDefault="002347AA" w:rsidP="00AC28D2">
            <w:pPr>
              <w:widowControl w:val="0"/>
              <w:spacing w:line="360" w:lineRule="auto"/>
              <w:jc w:val="both"/>
            </w:pPr>
          </w:p>
        </w:tc>
      </w:tr>
    </w:tbl>
    <w:p w14:paraId="5F850EFF" w14:textId="77777777" w:rsidR="002347AA" w:rsidRDefault="002347AA" w:rsidP="002347AA">
      <w:pPr>
        <w:widowControl w:val="0"/>
        <w:spacing w:line="360" w:lineRule="auto"/>
        <w:jc w:val="both"/>
      </w:pPr>
    </w:p>
    <w:p w14:paraId="0E9D2BB9" w14:textId="77777777" w:rsidR="002347AA" w:rsidRDefault="002347AA" w:rsidP="002347AA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3EA31EF1" w14:textId="77777777" w:rsidR="002347AA" w:rsidRDefault="002347AA" w:rsidP="002347AA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12E6C903" w14:textId="77777777" w:rsidR="002347AA" w:rsidRDefault="002347AA" w:rsidP="002347AA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3ABA3A2D" w14:textId="77777777" w:rsidR="002347AA" w:rsidRDefault="002347AA" w:rsidP="002347AA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1556B222" w14:textId="77777777" w:rsidR="002347AA" w:rsidRDefault="002347AA" w:rsidP="002347AA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39FC7767" w14:textId="77777777" w:rsidR="002347AA" w:rsidRDefault="002347AA" w:rsidP="002347AA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257D74F9" w14:textId="77777777" w:rsidR="002347AA" w:rsidRDefault="002347AA" w:rsidP="002347AA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58FD4408" w14:textId="77777777" w:rsidR="002347AA" w:rsidRDefault="002347AA" w:rsidP="002347AA">
      <w:pPr>
        <w:rPr>
          <w:rFonts w:eastAsia="Times New Roman"/>
          <w:lang w:eastAsia="pl-PL"/>
        </w:rPr>
      </w:pPr>
    </w:p>
    <w:p w14:paraId="0727BD01" w14:textId="77777777" w:rsidR="002347AA" w:rsidRDefault="002347AA" w:rsidP="002347AA"/>
    <w:p w14:paraId="1A8A7787" w14:textId="77777777" w:rsidR="002347AA" w:rsidRDefault="002347AA" w:rsidP="002347AA"/>
    <w:p w14:paraId="4D18374E" w14:textId="77777777" w:rsidR="002347AA" w:rsidRDefault="002347AA" w:rsidP="002347AA"/>
    <w:p w14:paraId="350E8D31" w14:textId="77777777" w:rsidR="002347AA" w:rsidRPr="00D54AE7" w:rsidRDefault="002347AA" w:rsidP="002347AA"/>
    <w:p w14:paraId="0A4B732F" w14:textId="77777777" w:rsidR="002347AA" w:rsidRPr="005D2D7F" w:rsidRDefault="002347AA" w:rsidP="002347AA"/>
    <w:p w14:paraId="5EADBA74" w14:textId="03D113D9" w:rsidR="00106AC7" w:rsidRPr="002347AA" w:rsidRDefault="00106AC7" w:rsidP="002347AA"/>
    <w:sectPr w:rsidR="00106AC7" w:rsidRPr="002347AA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36E55" w14:textId="77777777" w:rsidR="00FF3DF3" w:rsidRDefault="00FF3DF3">
      <w:r>
        <w:separator/>
      </w:r>
    </w:p>
  </w:endnote>
  <w:endnote w:type="continuationSeparator" w:id="0">
    <w:p w14:paraId="758CE146" w14:textId="77777777" w:rsidR="00FF3DF3" w:rsidRDefault="00FF3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77EA3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B1FD2B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6720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C3201E2" w14:textId="77777777" w:rsidR="00336EEB" w:rsidRDefault="00090668" w:rsidP="00336EEB">
    <w:pPr>
      <w:pStyle w:val="Stopka"/>
      <w:tabs>
        <w:tab w:val="clear" w:pos="4536"/>
      </w:tabs>
      <w:jc w:val="center"/>
    </w:pPr>
    <w:r>
      <w:rPr>
        <w:noProof/>
      </w:rPr>
      <w:pict w14:anchorId="63B24944">
        <v:line id="_x0000_s1025" style="position:absolute;left:0;text-align:left;z-index:251657728" from="-3.85pt,8.7pt" to="455.15pt,8.7pt"/>
      </w:pict>
    </w:r>
  </w:p>
  <w:p w14:paraId="257F3EE7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4CD4C" w14:textId="77777777" w:rsidR="00A17E94" w:rsidRDefault="00A17E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0091A" w14:textId="77777777" w:rsidR="00FF3DF3" w:rsidRDefault="00FF3DF3">
      <w:r>
        <w:separator/>
      </w:r>
    </w:p>
  </w:footnote>
  <w:footnote w:type="continuationSeparator" w:id="0">
    <w:p w14:paraId="03C249BE" w14:textId="77777777" w:rsidR="00FF3DF3" w:rsidRDefault="00FF3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8EE80" w14:textId="77777777" w:rsidR="00A17E94" w:rsidRDefault="00A17E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3FC60" w14:textId="77777777" w:rsidR="00A17E94" w:rsidRDefault="00A17E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B6DBE" w14:textId="77777777" w:rsidR="00A17E94" w:rsidRDefault="00A17E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45772040">
    <w:abstractNumId w:val="14"/>
  </w:num>
  <w:num w:numId="2" w16cid:durableId="180239551">
    <w:abstractNumId w:val="0"/>
  </w:num>
  <w:num w:numId="3" w16cid:durableId="1043168102">
    <w:abstractNumId w:val="12"/>
  </w:num>
  <w:num w:numId="4" w16cid:durableId="1527711950">
    <w:abstractNumId w:val="8"/>
  </w:num>
  <w:num w:numId="5" w16cid:durableId="55252228">
    <w:abstractNumId w:val="7"/>
  </w:num>
  <w:num w:numId="6" w16cid:durableId="1967856471">
    <w:abstractNumId w:val="1"/>
  </w:num>
  <w:num w:numId="7" w16cid:durableId="408427851">
    <w:abstractNumId w:val="6"/>
  </w:num>
  <w:num w:numId="8" w16cid:durableId="52972103">
    <w:abstractNumId w:val="3"/>
  </w:num>
  <w:num w:numId="9" w16cid:durableId="1374307950">
    <w:abstractNumId w:val="2"/>
  </w:num>
  <w:num w:numId="10" w16cid:durableId="861627753">
    <w:abstractNumId w:val="5"/>
  </w:num>
  <w:num w:numId="11" w16cid:durableId="990905776">
    <w:abstractNumId w:val="11"/>
  </w:num>
  <w:num w:numId="12" w16cid:durableId="1818569323">
    <w:abstractNumId w:val="4"/>
  </w:num>
  <w:num w:numId="13" w16cid:durableId="1993557681">
    <w:abstractNumId w:val="10"/>
  </w:num>
  <w:num w:numId="14" w16cid:durableId="654647243">
    <w:abstractNumId w:val="13"/>
  </w:num>
  <w:num w:numId="15" w16cid:durableId="12347751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3DF3"/>
    <w:rsid w:val="0000184A"/>
    <w:rsid w:val="00012997"/>
    <w:rsid w:val="000621A2"/>
    <w:rsid w:val="00075CEC"/>
    <w:rsid w:val="00090668"/>
    <w:rsid w:val="00101474"/>
    <w:rsid w:val="00106AC7"/>
    <w:rsid w:val="00111985"/>
    <w:rsid w:val="00147532"/>
    <w:rsid w:val="001614BA"/>
    <w:rsid w:val="00204613"/>
    <w:rsid w:val="002139FA"/>
    <w:rsid w:val="00215288"/>
    <w:rsid w:val="002347AA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17E94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2183"/>
    <w:rsid w:val="00FF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69CEC4"/>
  <w15:chartTrackingRefBased/>
  <w15:docId w15:val="{15FFC613-1D04-427C-A09E-51BED024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347AA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2347AA"/>
  </w:style>
  <w:style w:type="paragraph" w:styleId="Akapitzlist">
    <w:name w:val="List Paragraph"/>
    <w:basedOn w:val="Normalny"/>
    <w:uiPriority w:val="34"/>
    <w:qFormat/>
    <w:rsid w:val="002347A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357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2023-09-13T07:51:00Z</cp:lastPrinted>
  <dcterms:created xsi:type="dcterms:W3CDTF">2023-09-13T07:50:00Z</dcterms:created>
  <dcterms:modified xsi:type="dcterms:W3CDTF">2023-10-02T11:17:00Z</dcterms:modified>
</cp:coreProperties>
</file>