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bookmarkStart w:id="0" w:name="_GoBack"/>
      <w:bookmarkEnd w:id="0"/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7FEA7504" w:rsidR="008D2AB8" w:rsidRPr="00524B40" w:rsidRDefault="008D2AB8" w:rsidP="00FA5871">
      <w:pPr>
        <w:widowControl w:val="0"/>
        <w:ind w:right="1"/>
        <w:jc w:val="both"/>
      </w:pPr>
      <w:r w:rsidRPr="00524B40">
        <w:t xml:space="preserve">Przystępując do postępowania o udzielenie zamówienia publicznego, którego przedmiotem jest </w:t>
      </w:r>
      <w:r w:rsidR="004E3322" w:rsidRPr="004E3322">
        <w:rPr>
          <w:b/>
        </w:rPr>
        <w:t>Dostawa materiałów eksploatacyjnych do druku 3D w technologii FDM dla CSS - KC-zp.272-</w:t>
      </w:r>
      <w:r w:rsidR="006A7BB9">
        <w:rPr>
          <w:b/>
        </w:rPr>
        <w:t>564</w:t>
      </w:r>
      <w:r w:rsidR="004E3322" w:rsidRPr="004E3322">
        <w:rPr>
          <w:b/>
        </w:rPr>
        <w:t>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0C2EBBF4" w14:textId="4C3AC576" w:rsidR="008D2AB8" w:rsidRDefault="008D2AB8" w:rsidP="00FA5871">
      <w:pPr>
        <w:widowControl w:val="0"/>
        <w:ind w:right="1"/>
        <w:jc w:val="both"/>
        <w:rPr>
          <w:b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2041"/>
        <w:gridCol w:w="1701"/>
        <w:gridCol w:w="992"/>
        <w:gridCol w:w="1134"/>
        <w:gridCol w:w="992"/>
        <w:gridCol w:w="993"/>
        <w:gridCol w:w="1558"/>
      </w:tblGrid>
      <w:tr w:rsidR="004E3322" w:rsidRPr="00BD3780" w14:paraId="542A256D" w14:textId="77777777" w:rsidTr="00BD3780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B7D9E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L.p.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F207E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Nazwa elementu</w:t>
            </w:r>
          </w:p>
          <w:p w14:paraId="783E529E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4773B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Producent/model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EC16B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Liczba szt.</w:t>
            </w:r>
          </w:p>
          <w:p w14:paraId="399ED514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12461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Cena jednostkowa netto </w:t>
            </w: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D6BFD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Wartość netto</w:t>
            </w:r>
          </w:p>
          <w:p w14:paraId="27E49F14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B797C3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VAT</w:t>
            </w:r>
          </w:p>
          <w:p w14:paraId="0645D0FC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[%]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F0F6A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Wartość brutto </w:t>
            </w:r>
          </w:p>
          <w:p w14:paraId="22AF345F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  <w:p w14:paraId="3678D257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 xml:space="preserve"> (z doliczonym </w:t>
            </w:r>
            <w:r w:rsidRPr="00BD3780">
              <w:rPr>
                <w:b/>
                <w:bCs/>
                <w:sz w:val="22"/>
              </w:rPr>
              <w:t>VAT)</w:t>
            </w:r>
          </w:p>
        </w:tc>
      </w:tr>
      <w:tr w:rsidR="004E3322" w:rsidRPr="00BD3780" w14:paraId="36633EEE" w14:textId="77777777" w:rsidTr="00BD3780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AADEC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F2315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1A947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180207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129C56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46842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07DB9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7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40290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8</w:t>
            </w:r>
          </w:p>
        </w:tc>
      </w:tr>
      <w:tr w:rsidR="004E3322" w:rsidRPr="00BD3780" w14:paraId="21AFB011" w14:textId="77777777" w:rsidTr="00BD3780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20A9A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D7D20" w14:textId="03D070C8" w:rsidR="004E3322" w:rsidRPr="00BD3780" w:rsidRDefault="00BD3780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BD3780">
              <w:rPr>
                <w:color w:val="000000"/>
                <w:sz w:val="20"/>
                <w:szCs w:val="20"/>
              </w:rPr>
              <w:t>filament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PLA o średnicy 1,75 mm kolor </w:t>
            </w:r>
            <w:r w:rsidRPr="00BD3780">
              <w:rPr>
                <w:b/>
                <w:color w:val="000000"/>
                <w:sz w:val="20"/>
                <w:szCs w:val="20"/>
              </w:rPr>
              <w:t>czarny</w:t>
            </w:r>
            <w:r w:rsidRPr="00BD3780">
              <w:rPr>
                <w:color w:val="000000"/>
                <w:sz w:val="20"/>
                <w:szCs w:val="20"/>
              </w:rPr>
              <w:t xml:space="preserve">, szpula </w:t>
            </w:r>
            <w:proofErr w:type="spellStart"/>
            <w:r w:rsidRPr="00BD3780">
              <w:rPr>
                <w:color w:val="000000"/>
                <w:sz w:val="20"/>
                <w:szCs w:val="20"/>
              </w:rPr>
              <w:t>szpula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o min. wadze 2.5 kg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623E5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BD7EB" w14:textId="71D806EA" w:rsidR="004E3322" w:rsidRPr="00BD3780" w:rsidRDefault="00BD3780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color w:val="000000"/>
                <w:sz w:val="20"/>
                <w:szCs w:val="20"/>
              </w:rPr>
              <w:t>5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7100A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F15EA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A89A62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77C7E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  <w:p w14:paraId="4FAFADE9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BD3780" w14:paraId="14529F4E" w14:textId="77777777" w:rsidTr="00BD378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24FA5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B6541E" w14:textId="0D5993F6" w:rsidR="004E3322" w:rsidRPr="00BD3780" w:rsidRDefault="00BD3780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BD3780">
              <w:rPr>
                <w:color w:val="000000"/>
                <w:sz w:val="20"/>
                <w:szCs w:val="20"/>
              </w:rPr>
              <w:t>filament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ABS o średnicy 1,75 mm kolor </w:t>
            </w:r>
            <w:r w:rsidRPr="00BD3780">
              <w:rPr>
                <w:b/>
                <w:color w:val="000000"/>
                <w:sz w:val="20"/>
                <w:szCs w:val="20"/>
              </w:rPr>
              <w:t>czarny</w:t>
            </w:r>
            <w:r w:rsidRPr="00BD3780">
              <w:rPr>
                <w:color w:val="000000"/>
                <w:sz w:val="20"/>
                <w:szCs w:val="20"/>
              </w:rPr>
              <w:t>,  każda szpula o min. wadze 0.8 kg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5E163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44850" w14:textId="3DA4D964" w:rsidR="004E3322" w:rsidRPr="00BD3780" w:rsidRDefault="00BD3780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color w:val="000000"/>
                <w:sz w:val="20"/>
                <w:szCs w:val="20"/>
              </w:rPr>
              <w:t>4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70B7E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0AB55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98517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39972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3322" w:rsidRPr="00BD3780" w14:paraId="026DD80B" w14:textId="77777777" w:rsidTr="00BD378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B63499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3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0CB371" w14:textId="408DE9E8" w:rsidR="004E3322" w:rsidRPr="00BD3780" w:rsidRDefault="00BD3780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BD3780">
              <w:rPr>
                <w:color w:val="000000"/>
                <w:sz w:val="20"/>
                <w:szCs w:val="20"/>
              </w:rPr>
              <w:t>filament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ABS o średnicy 2,85 mm kolor </w:t>
            </w:r>
            <w:r w:rsidRPr="00BD3780">
              <w:rPr>
                <w:b/>
                <w:color w:val="000000"/>
                <w:sz w:val="20"/>
                <w:szCs w:val="20"/>
              </w:rPr>
              <w:t>dowolny</w:t>
            </w:r>
            <w:r w:rsidRPr="00BD3780">
              <w:rPr>
                <w:color w:val="000000"/>
                <w:sz w:val="20"/>
                <w:szCs w:val="20"/>
              </w:rPr>
              <w:t>, każda szpula o min. wadze 0.8 kg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4CB211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5822FA" w14:textId="25D8EAC7" w:rsidR="004E3322" w:rsidRPr="00BD3780" w:rsidRDefault="00BD3780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color w:val="000000"/>
                <w:sz w:val="20"/>
                <w:szCs w:val="20"/>
              </w:rPr>
              <w:t>5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27A68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5EBA5A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FEEFA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FD653" w14:textId="77777777" w:rsidR="004E3322" w:rsidRPr="00BD3780" w:rsidRDefault="004E3322" w:rsidP="004E332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0B644B02" w14:textId="77777777" w:rsidTr="00BD378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05BFB7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4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89F48" w14:textId="1F534333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BD3780">
              <w:rPr>
                <w:color w:val="000000"/>
                <w:sz w:val="20"/>
                <w:szCs w:val="20"/>
              </w:rPr>
              <w:t>filament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PLA o średnicy 1,75 mm kolor </w:t>
            </w:r>
            <w:r w:rsidRPr="00BD3780">
              <w:rPr>
                <w:b/>
                <w:color w:val="000000"/>
                <w:sz w:val="20"/>
                <w:szCs w:val="20"/>
              </w:rPr>
              <w:t>biały</w:t>
            </w:r>
            <w:r w:rsidRPr="00BD3780">
              <w:rPr>
                <w:color w:val="000000"/>
                <w:sz w:val="20"/>
                <w:szCs w:val="20"/>
              </w:rPr>
              <w:t xml:space="preserve"> każda szpula o min. wadze 2.5 kg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2368C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81335" w14:textId="047D209C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color w:val="000000"/>
                <w:sz w:val="20"/>
                <w:szCs w:val="20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859B78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9FB73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02EB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DD8D5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0BCC7080" w14:textId="77777777" w:rsidTr="00BD378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E473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5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1F11B9" w14:textId="5845ADCE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BD3780">
              <w:rPr>
                <w:color w:val="000000"/>
                <w:sz w:val="20"/>
                <w:szCs w:val="20"/>
              </w:rPr>
              <w:t>filament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PLA o średnicy 1,75 mm kolor </w:t>
            </w:r>
            <w:r w:rsidRPr="00BD3780">
              <w:rPr>
                <w:b/>
                <w:color w:val="000000"/>
                <w:sz w:val="20"/>
                <w:szCs w:val="20"/>
              </w:rPr>
              <w:lastRenderedPageBreak/>
              <w:t>szary</w:t>
            </w:r>
            <w:r w:rsidRPr="00BD3780">
              <w:rPr>
                <w:color w:val="000000"/>
                <w:sz w:val="20"/>
                <w:szCs w:val="20"/>
              </w:rPr>
              <w:t>, każda szpula o min. wadze 2.5 kg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F7D301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69D51" w14:textId="0D8B071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color w:val="000000"/>
                <w:sz w:val="20"/>
                <w:szCs w:val="20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ADD8A2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C9F23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1C4DA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9AF72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250EC67D" w14:textId="77777777" w:rsidTr="00BD378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487F0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6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FC6D2" w14:textId="04298D1C" w:rsidR="00BD3780" w:rsidRPr="00BD3780" w:rsidRDefault="00BD3780" w:rsidP="00BD3780">
            <w:pPr>
              <w:widowControl w:val="0"/>
              <w:ind w:right="1"/>
              <w:rPr>
                <w:b/>
                <w:sz w:val="22"/>
              </w:rPr>
            </w:pPr>
            <w:proofErr w:type="spellStart"/>
            <w:r w:rsidRPr="00BD3780">
              <w:rPr>
                <w:color w:val="000000"/>
                <w:sz w:val="20"/>
                <w:szCs w:val="20"/>
              </w:rPr>
              <w:t>filament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PLA o średnicy 1,75 mm kolor </w:t>
            </w:r>
            <w:r w:rsidRPr="00BD3780">
              <w:rPr>
                <w:b/>
                <w:color w:val="000000"/>
                <w:sz w:val="20"/>
                <w:szCs w:val="20"/>
              </w:rPr>
              <w:t>dowolny</w:t>
            </w:r>
            <w:r w:rsidRPr="00BD3780">
              <w:rPr>
                <w:color w:val="000000"/>
                <w:sz w:val="20"/>
                <w:szCs w:val="20"/>
              </w:rPr>
              <w:t>, każda szpula o min. wadze 0.8 kg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DB4ED1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B6A63" w14:textId="39249C19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color w:val="000000"/>
                <w:sz w:val="20"/>
                <w:szCs w:val="20"/>
              </w:rPr>
              <w:t>9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DD363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615E0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2253D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B808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2F624E56" w14:textId="77777777" w:rsidTr="00BD378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CFEB87" w14:textId="7E8FF5E0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7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B8052" w14:textId="49171368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BD3780">
              <w:rPr>
                <w:color w:val="000000"/>
                <w:sz w:val="20"/>
                <w:szCs w:val="20"/>
              </w:rPr>
              <w:t>filament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PLA o średnicy 2,85 mm kolor </w:t>
            </w:r>
            <w:r w:rsidRPr="00BD3780">
              <w:rPr>
                <w:b/>
                <w:color w:val="000000"/>
                <w:sz w:val="20"/>
                <w:szCs w:val="20"/>
              </w:rPr>
              <w:t>dowolny</w:t>
            </w:r>
            <w:r w:rsidRPr="00BD3780">
              <w:rPr>
                <w:color w:val="000000"/>
                <w:sz w:val="20"/>
                <w:szCs w:val="20"/>
              </w:rPr>
              <w:t xml:space="preserve"> każda szpula o min. wadze 2.5 kg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6A162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9ED0B" w14:textId="299BA8F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color w:val="000000"/>
                <w:sz w:val="20"/>
                <w:szCs w:val="20"/>
              </w:rPr>
              <w:t>10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77A90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5CFA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C6F12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DD5DD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0DC5A6E8" w14:textId="77777777" w:rsidTr="00BD378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23EBB" w14:textId="73D88C48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8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FD7847" w14:textId="15506B61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BD3780">
              <w:rPr>
                <w:color w:val="000000"/>
                <w:sz w:val="20"/>
                <w:szCs w:val="20"/>
              </w:rPr>
              <w:t>filament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ABS o średnicy 1,75 mm kolor </w:t>
            </w:r>
            <w:r w:rsidRPr="00BD3780">
              <w:rPr>
                <w:b/>
                <w:color w:val="000000"/>
                <w:sz w:val="20"/>
                <w:szCs w:val="20"/>
              </w:rPr>
              <w:t>czarny</w:t>
            </w:r>
            <w:r w:rsidRPr="00BD3780">
              <w:rPr>
                <w:color w:val="000000"/>
                <w:sz w:val="20"/>
                <w:szCs w:val="20"/>
              </w:rPr>
              <w:t>, klasa min. GP450, każda szpula o min. wadze 1 kg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FC2EAA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6CE54" w14:textId="53ADDAA1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color w:val="000000"/>
                <w:sz w:val="20"/>
                <w:szCs w:val="20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64A8E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6F27F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619B80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73B2A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603DD2F1" w14:textId="77777777" w:rsidTr="00BD378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1CA6F2" w14:textId="558A9460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9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D8E72" w14:textId="49341F9C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BD3780">
              <w:rPr>
                <w:color w:val="000000"/>
                <w:sz w:val="20"/>
                <w:szCs w:val="20"/>
              </w:rPr>
              <w:t>filament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ABS o średnicy 1,75 mm kolor </w:t>
            </w:r>
            <w:r w:rsidRPr="00BD3780">
              <w:rPr>
                <w:b/>
                <w:color w:val="000000"/>
                <w:sz w:val="20"/>
                <w:szCs w:val="20"/>
              </w:rPr>
              <w:t>żółty</w:t>
            </w:r>
            <w:r w:rsidRPr="00BD3780">
              <w:rPr>
                <w:color w:val="000000"/>
                <w:sz w:val="20"/>
                <w:szCs w:val="20"/>
              </w:rPr>
              <w:t>, każda szpula o min. wadze 1 kg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E810F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F9E787" w14:textId="4852C92F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color w:val="000000"/>
                <w:sz w:val="20"/>
                <w:szCs w:val="20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340008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F21284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D231A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F86B6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140EFEE2" w14:textId="77777777" w:rsidTr="00BD378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B6FA1" w14:textId="6526B138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10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64BAE" w14:textId="6FAD866D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BD3780">
              <w:rPr>
                <w:color w:val="000000"/>
                <w:sz w:val="20"/>
                <w:szCs w:val="20"/>
              </w:rPr>
              <w:t>filament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PETG o średnicy 1,75 mm kolor </w:t>
            </w:r>
            <w:r w:rsidRPr="00BD3780">
              <w:rPr>
                <w:b/>
                <w:color w:val="000000"/>
                <w:sz w:val="20"/>
                <w:szCs w:val="20"/>
              </w:rPr>
              <w:t>transparentny czerwony</w:t>
            </w:r>
            <w:r w:rsidRPr="00BD3780">
              <w:rPr>
                <w:color w:val="000000"/>
                <w:sz w:val="20"/>
                <w:szCs w:val="20"/>
              </w:rPr>
              <w:t>, każda szpula o min. wadze 1 kg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22408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8D2E3C" w14:textId="4FA93698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color w:val="000000"/>
                <w:sz w:val="20"/>
                <w:szCs w:val="20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3379C7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D3BA2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97BE8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331E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38D801D1" w14:textId="77777777" w:rsidTr="00BD378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7B2453" w14:textId="25778B74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11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2D47AB" w14:textId="6F0AECDF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BD3780">
              <w:rPr>
                <w:color w:val="000000"/>
                <w:sz w:val="20"/>
                <w:szCs w:val="20"/>
              </w:rPr>
              <w:t>filament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PETG o średnicy 1,75 mm kolor </w:t>
            </w:r>
            <w:r w:rsidRPr="00BD3780">
              <w:rPr>
                <w:b/>
                <w:color w:val="000000"/>
                <w:sz w:val="20"/>
                <w:szCs w:val="20"/>
              </w:rPr>
              <w:t>czarny z drobinami,</w:t>
            </w:r>
            <w:r w:rsidRPr="00BD3780">
              <w:rPr>
                <w:color w:val="000000"/>
                <w:sz w:val="20"/>
                <w:szCs w:val="20"/>
              </w:rPr>
              <w:t xml:space="preserve"> każda o min. wadze 1 kg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23117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629BE2" w14:textId="29A03279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color w:val="000000"/>
                <w:sz w:val="20"/>
                <w:szCs w:val="20"/>
              </w:rPr>
              <w:t>2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03309A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6C5565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4C82D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5040F1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42C1BA6E" w14:textId="77777777" w:rsidTr="00BD378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4D363A" w14:textId="50462511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12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631AC" w14:textId="112E08CC" w:rsidR="00BD3780" w:rsidRPr="00BD3780" w:rsidRDefault="00BD3780" w:rsidP="00BD3780">
            <w:pPr>
              <w:jc w:val="both"/>
              <w:rPr>
                <w:b/>
                <w:sz w:val="22"/>
              </w:rPr>
            </w:pPr>
            <w:proofErr w:type="spellStart"/>
            <w:r w:rsidRPr="00BD3780">
              <w:rPr>
                <w:color w:val="000000"/>
                <w:sz w:val="20"/>
                <w:szCs w:val="20"/>
              </w:rPr>
              <w:t>filament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PETG o średnicy 1,75 mm kolor </w:t>
            </w:r>
            <w:r w:rsidRPr="00BD3780">
              <w:rPr>
                <w:b/>
                <w:color w:val="000000"/>
                <w:sz w:val="20"/>
                <w:szCs w:val="20"/>
              </w:rPr>
              <w:t>dowolny</w:t>
            </w:r>
            <w:r w:rsidRPr="00BD3780">
              <w:rPr>
                <w:color w:val="000000"/>
                <w:sz w:val="20"/>
                <w:szCs w:val="20"/>
              </w:rPr>
              <w:t>, każda szpula o min. wadze 0.8 kg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4C9530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4161A" w14:textId="4C2FA505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color w:val="000000"/>
                <w:sz w:val="20"/>
                <w:szCs w:val="20"/>
              </w:rPr>
              <w:t>10 szpul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D097BF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A4BF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1D4F8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40072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6B151DB9" w14:textId="77777777" w:rsidTr="00BD3780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BA440" w14:textId="24950179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13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791000" w14:textId="2E142F3C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proofErr w:type="spellStart"/>
            <w:r w:rsidRPr="00BD3780">
              <w:rPr>
                <w:color w:val="000000"/>
                <w:sz w:val="20"/>
                <w:szCs w:val="20"/>
              </w:rPr>
              <w:t>filament</w:t>
            </w:r>
            <w:proofErr w:type="spellEnd"/>
            <w:r w:rsidRPr="00BD3780">
              <w:rPr>
                <w:color w:val="000000"/>
                <w:sz w:val="20"/>
                <w:szCs w:val="20"/>
              </w:rPr>
              <w:t xml:space="preserve"> PA6 o średnicy 1,75 mm kolor </w:t>
            </w:r>
            <w:r w:rsidRPr="00BD3780">
              <w:rPr>
                <w:b/>
                <w:color w:val="000000"/>
                <w:sz w:val="20"/>
                <w:szCs w:val="20"/>
              </w:rPr>
              <w:t>dowolny</w:t>
            </w:r>
            <w:r w:rsidRPr="00BD3780">
              <w:rPr>
                <w:color w:val="000000"/>
                <w:sz w:val="20"/>
                <w:szCs w:val="20"/>
              </w:rPr>
              <w:t>, każda szpula o min. wadze 0.7 kg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7B9B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CD35C" w14:textId="3045E0DE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color w:val="000000"/>
                <w:sz w:val="20"/>
                <w:szCs w:val="20"/>
              </w:rPr>
              <w:t>3 szpule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552A7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0AF87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AA63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81D9F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219D4D0B" w14:textId="77777777" w:rsidTr="004E3322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15E2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  <w:p w14:paraId="5AE61FF0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RAZEM:</w:t>
            </w:r>
          </w:p>
          <w:p w14:paraId="49641A3F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FB77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3EC64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A1891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BD3780" w:rsidRPr="00BD3780" w14:paraId="10800238" w14:textId="77777777" w:rsidTr="004E3322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811E4" w14:textId="0FBCD523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 xml:space="preserve">Cena netto za całość zamówienia: ………………. </w:t>
            </w:r>
            <w:r w:rsidRPr="00BD3780">
              <w:rPr>
                <w:b/>
              </w:rPr>
              <w:t>PLN</w:t>
            </w:r>
          </w:p>
          <w:p w14:paraId="2AA154B9" w14:textId="4FE9BF2D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2A828A6F" w14:textId="1AB43E0A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Cena brutto za całość zamówienia: ………………..</w:t>
            </w:r>
            <w:r w:rsidRPr="00BD3780">
              <w:rPr>
                <w:b/>
              </w:rPr>
              <w:t xml:space="preserve"> PLN</w:t>
            </w:r>
          </w:p>
          <w:p w14:paraId="16BFD0A6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0A3BF9C1" w14:textId="57B4249B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</w:rPr>
              <w:t>Powyższa cena zawiera podatek VAT w wysokości .......... % tj.…………………….PLN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90B99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EC60C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08F8F" w14:textId="77777777" w:rsidR="00BD3780" w:rsidRPr="00BD3780" w:rsidRDefault="00BD3780" w:rsidP="00BD3780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</w:tbl>
    <w:p w14:paraId="665B4010" w14:textId="142F6DC1" w:rsidR="004E3322" w:rsidRPr="00524B40" w:rsidRDefault="004E3322" w:rsidP="004E3322">
      <w:pPr>
        <w:widowControl w:val="0"/>
        <w:ind w:right="1"/>
        <w:jc w:val="both"/>
        <w:rPr>
          <w:b/>
        </w:rPr>
      </w:pPr>
      <w:r w:rsidRPr="00524B40">
        <w:rPr>
          <w:b/>
        </w:rPr>
        <w:t xml:space="preserve">Termin realizacji umowy: </w:t>
      </w:r>
      <w:r w:rsidRPr="00524B40">
        <w:rPr>
          <w:bCs/>
        </w:rPr>
        <w:t>…………dni</w:t>
      </w:r>
      <w:r>
        <w:rPr>
          <w:bCs/>
        </w:rPr>
        <w:t xml:space="preserve"> roboczych</w:t>
      </w:r>
      <w:r w:rsidRPr="00524B40">
        <w:rPr>
          <w:bCs/>
        </w:rPr>
        <w:t xml:space="preserve"> od daty podpisania umowy</w:t>
      </w:r>
      <w:r>
        <w:rPr>
          <w:bCs/>
        </w:rPr>
        <w:t xml:space="preserve"> </w:t>
      </w:r>
      <w:r>
        <w:rPr>
          <w:b/>
          <w:color w:val="FF0000"/>
        </w:rPr>
        <w:t>/k</w:t>
      </w:r>
      <w:r w:rsidRPr="00524B40">
        <w:rPr>
          <w:b/>
          <w:color w:val="FF0000"/>
        </w:rPr>
        <w:t>ryterium oceny ofert</w:t>
      </w:r>
      <w:r>
        <w:rPr>
          <w:b/>
          <w:color w:val="FF0000"/>
        </w:rPr>
        <w:t>/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 xml:space="preserve">dni od dnia otrzymania faktury wystawionej przez Sprzedawcę po dokonaniu odbioru przedmiotu umowy potwierdzonego protokołem zdawczo - odbiorczym. Zapłata wynagrodzenia nastąpi </w:t>
      </w:r>
      <w:r w:rsidR="00D612B3" w:rsidRPr="00524B40">
        <w:rPr>
          <w:b w:val="0"/>
          <w:bCs/>
          <w:sz w:val="22"/>
          <w:szCs w:val="22"/>
        </w:rPr>
        <w:lastRenderedPageBreak/>
        <w:t>przelewem na rachunek Sprzedawcy zawarty na dzień zlecenia przelewu w wykazie podmiotów o których mowa w art. 96b ust. 1) Ustawy o podatku od towarów i usług.</w:t>
      </w:r>
    </w:p>
    <w:p w14:paraId="4943B694" w14:textId="77777777" w:rsidR="008D2AB8" w:rsidRPr="00524B40" w:rsidRDefault="008D2AB8" w:rsidP="00FA5871">
      <w:pPr>
        <w:jc w:val="both"/>
        <w:rPr>
          <w:sz w:val="18"/>
          <w:szCs w:val="18"/>
        </w:rPr>
      </w:pPr>
    </w:p>
    <w:p w14:paraId="321A51E6" w14:textId="526206A5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148203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E3322">
        <w:rPr>
          <w:color w:val="000000"/>
          <w:sz w:val="22"/>
          <w:szCs w:val="22"/>
          <w:lang w:eastAsia="ar-SA"/>
        </w:rPr>
        <w:br/>
      </w:r>
      <w:r w:rsidRPr="00524B40">
        <w:rPr>
          <w:color w:val="000000"/>
          <w:sz w:val="22"/>
          <w:szCs w:val="22"/>
          <w:lang w:eastAsia="ar-SA"/>
        </w:rPr>
        <w:t>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5ACA0BB1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E3322">
        <w:rPr>
          <w:sz w:val="22"/>
          <w:szCs w:val="22"/>
        </w:rPr>
        <w:br/>
      </w:r>
      <w:r w:rsidRPr="00524B40">
        <w:rPr>
          <w:sz w:val="22"/>
          <w:szCs w:val="22"/>
        </w:rPr>
        <w:t xml:space="preserve">o udzielenie zamówienia publicznego w niniejszym postępowaniu.* * </w:t>
      </w:r>
    </w:p>
    <w:p w14:paraId="1B077528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54FDE965" w14:textId="7B4A0141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4E3322">
      <w:headerReference w:type="default" r:id="rId8"/>
      <w:footerReference w:type="default" r:id="rId9"/>
      <w:pgSz w:w="11906" w:h="16838"/>
      <w:pgMar w:top="1418" w:right="56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1F7587" w14:textId="77777777" w:rsidR="00593F1A" w:rsidRDefault="00593F1A">
      <w:r>
        <w:separator/>
      </w:r>
    </w:p>
  </w:endnote>
  <w:endnote w:type="continuationSeparator" w:id="0">
    <w:p w14:paraId="750527D9" w14:textId="77777777" w:rsidR="00593F1A" w:rsidRDefault="00593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445FC" w14:textId="77777777" w:rsidR="00593F1A" w:rsidRDefault="00593F1A">
      <w:r>
        <w:separator/>
      </w:r>
    </w:p>
  </w:footnote>
  <w:footnote w:type="continuationSeparator" w:id="0">
    <w:p w14:paraId="4CF3B264" w14:textId="77777777" w:rsidR="00593F1A" w:rsidRDefault="00593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6EC6"/>
    <w:rsid w:val="001801DD"/>
    <w:rsid w:val="001B35E1"/>
    <w:rsid w:val="001D4612"/>
    <w:rsid w:val="00207E98"/>
    <w:rsid w:val="002723B0"/>
    <w:rsid w:val="002F464C"/>
    <w:rsid w:val="0031442E"/>
    <w:rsid w:val="00315A4A"/>
    <w:rsid w:val="004514D1"/>
    <w:rsid w:val="00452CD6"/>
    <w:rsid w:val="004B7300"/>
    <w:rsid w:val="004C6753"/>
    <w:rsid w:val="004E3322"/>
    <w:rsid w:val="00524B40"/>
    <w:rsid w:val="00543892"/>
    <w:rsid w:val="00593F1A"/>
    <w:rsid w:val="00595C87"/>
    <w:rsid w:val="005D2C65"/>
    <w:rsid w:val="005E6D94"/>
    <w:rsid w:val="0063384F"/>
    <w:rsid w:val="00643C6F"/>
    <w:rsid w:val="00646202"/>
    <w:rsid w:val="0065290F"/>
    <w:rsid w:val="006815F6"/>
    <w:rsid w:val="006A7BB9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793"/>
    <w:rsid w:val="009F5CE3"/>
    <w:rsid w:val="00A0022B"/>
    <w:rsid w:val="00A346FE"/>
    <w:rsid w:val="00A47B4D"/>
    <w:rsid w:val="00A717DD"/>
    <w:rsid w:val="00A83018"/>
    <w:rsid w:val="00B774DC"/>
    <w:rsid w:val="00BD3780"/>
    <w:rsid w:val="00BE5FCF"/>
    <w:rsid w:val="00C148A8"/>
    <w:rsid w:val="00C969A6"/>
    <w:rsid w:val="00CA7D36"/>
    <w:rsid w:val="00D24208"/>
    <w:rsid w:val="00D60C38"/>
    <w:rsid w:val="00D612B3"/>
    <w:rsid w:val="00D66893"/>
    <w:rsid w:val="00D71AE6"/>
    <w:rsid w:val="00D90ACB"/>
    <w:rsid w:val="00DC1500"/>
    <w:rsid w:val="00E44371"/>
    <w:rsid w:val="00E949B0"/>
    <w:rsid w:val="00E965E7"/>
    <w:rsid w:val="00EB697F"/>
    <w:rsid w:val="00EC0BEA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91744-F564-47D7-986E-CB402B76D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910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2023-07-28T05:38:00Z</cp:lastPrinted>
  <dcterms:created xsi:type="dcterms:W3CDTF">2023-09-19T11:27:00Z</dcterms:created>
  <dcterms:modified xsi:type="dcterms:W3CDTF">2023-09-19T11:27:00Z</dcterms:modified>
</cp:coreProperties>
</file>