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49E8" w14:textId="77777777" w:rsidR="007F35F3" w:rsidRPr="00240E71" w:rsidRDefault="007F35F3" w:rsidP="007F35F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05812B6" w14:textId="77777777" w:rsidR="007F35F3" w:rsidRDefault="007F35F3" w:rsidP="007F35F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DD2AA42" w14:textId="77777777" w:rsidR="007F35F3" w:rsidRPr="0022732C" w:rsidRDefault="007F35F3" w:rsidP="007F35F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DA6D28" w14:textId="77777777" w:rsidR="007F35F3" w:rsidRDefault="007F35F3" w:rsidP="007F35F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9A86CD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E323632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560032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9524473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418B1CA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2696D32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18EF6B3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49AFB35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8A3F359" w14:textId="77777777" w:rsidR="007F35F3" w:rsidRPr="0022732C" w:rsidRDefault="007F35F3" w:rsidP="007F35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4BB8808" w14:textId="77777777" w:rsidR="007F35F3" w:rsidRDefault="007F35F3" w:rsidP="007F35F3">
      <w:pPr>
        <w:spacing w:line="360" w:lineRule="auto"/>
      </w:pPr>
      <w:r>
        <w:t>Do: Nazwa i siedziba Zamawiającego:</w:t>
      </w:r>
    </w:p>
    <w:p w14:paraId="495E678F" w14:textId="77777777" w:rsidR="007F35F3" w:rsidRPr="00247153" w:rsidRDefault="007F35F3" w:rsidP="007F35F3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5B7ABD2" w14:textId="77777777" w:rsidR="007F35F3" w:rsidRPr="00247153" w:rsidRDefault="007F35F3" w:rsidP="007F35F3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2476D15" w14:textId="77777777" w:rsidR="007F35F3" w:rsidRDefault="007F35F3" w:rsidP="007F35F3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93097A4" w14:textId="77777777" w:rsidR="007F35F3" w:rsidRDefault="007F35F3" w:rsidP="007F35F3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83666B0" w14:textId="77777777" w:rsidR="007F35F3" w:rsidRDefault="007F35F3" w:rsidP="007F35F3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A0E4E5F" w14:textId="77777777" w:rsidR="007F35F3" w:rsidRDefault="007F35F3" w:rsidP="007F35F3">
      <w:pPr>
        <w:ind w:firstLine="3969"/>
        <w:rPr>
          <w:b/>
        </w:rPr>
      </w:pPr>
    </w:p>
    <w:p w14:paraId="51E16395" w14:textId="44C98F5D" w:rsidR="007F35F3" w:rsidRDefault="007F35F3" w:rsidP="007F35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573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4EB6397F" w14:textId="77777777" w:rsidR="007F35F3" w:rsidRDefault="007F35F3" w:rsidP="007F35F3">
      <w:pPr>
        <w:tabs>
          <w:tab w:val="right" w:pos="9000"/>
        </w:tabs>
      </w:pPr>
    </w:p>
    <w:p w14:paraId="3FC8AC55" w14:textId="77777777" w:rsidR="007F35F3" w:rsidRPr="005F7BDF" w:rsidRDefault="007F35F3" w:rsidP="007F35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08801A3" w14:textId="77777777" w:rsidR="007F35F3" w:rsidRPr="005F7BDF" w:rsidRDefault="007F35F3" w:rsidP="007F35F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B38C00" w14:textId="77777777" w:rsidR="007F35F3" w:rsidRPr="005F7BDF" w:rsidRDefault="007F35F3" w:rsidP="007F35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1F0EC846" w14:textId="77777777" w:rsidR="007F35F3" w:rsidRPr="005F7BDF" w:rsidRDefault="007F35F3" w:rsidP="007F35F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525EAF7" w14:textId="77777777" w:rsidR="007F35F3" w:rsidRPr="005F7BDF" w:rsidRDefault="007F35F3" w:rsidP="007F35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AB3CEC9" w14:textId="77777777" w:rsidR="007F35F3" w:rsidRPr="002969BE" w:rsidRDefault="007F35F3" w:rsidP="007F35F3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F10D2AF" w14:textId="77777777" w:rsidR="007F35F3" w:rsidRPr="002969BE" w:rsidRDefault="007F35F3" w:rsidP="007F35F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36F3900" w14:textId="77777777" w:rsidR="007F35F3" w:rsidRPr="002969BE" w:rsidRDefault="007F35F3" w:rsidP="007F35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CEA7C09" w14:textId="77777777" w:rsidR="007F35F3" w:rsidRPr="002969BE" w:rsidRDefault="007F35F3" w:rsidP="007F35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AA5203D" w14:textId="77777777" w:rsidR="007F35F3" w:rsidRPr="002969BE" w:rsidRDefault="007F35F3" w:rsidP="007F35F3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BD29C20" w14:textId="77777777" w:rsidR="007F35F3" w:rsidRPr="00FE545C" w:rsidRDefault="007F35F3" w:rsidP="007F35F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BC5AE9" w14:textId="77777777" w:rsidR="007F35F3" w:rsidRPr="00FE545C" w:rsidRDefault="007F35F3" w:rsidP="007F35F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9F843AF" w14:textId="77777777" w:rsidR="007F35F3" w:rsidRDefault="007F35F3" w:rsidP="007F35F3">
      <w:pPr>
        <w:jc w:val="both"/>
        <w:rPr>
          <w:sz w:val="18"/>
          <w:szCs w:val="18"/>
        </w:rPr>
      </w:pPr>
    </w:p>
    <w:p w14:paraId="64495C66" w14:textId="77777777" w:rsidR="007F35F3" w:rsidRDefault="007F35F3" w:rsidP="007F35F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D6AAE5C" w14:textId="77777777" w:rsidR="007F35F3" w:rsidRPr="00730EFE" w:rsidRDefault="007F35F3" w:rsidP="007F35F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0B0028C" w14:textId="77777777" w:rsidR="007F35F3" w:rsidRPr="001D671E" w:rsidRDefault="007F35F3" w:rsidP="007F35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B5E89E7" w14:textId="77777777" w:rsidR="007F35F3" w:rsidRDefault="007F35F3" w:rsidP="007F35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DD42FA" w14:textId="77777777" w:rsidR="007F35F3" w:rsidRDefault="007F35F3" w:rsidP="007F35F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5F4590" w14:textId="77777777" w:rsidR="007F35F3" w:rsidRDefault="007F35F3" w:rsidP="007F35F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FC8FDB" w14:textId="77777777" w:rsidR="007F35F3" w:rsidRPr="001D671E" w:rsidRDefault="007F35F3" w:rsidP="007F35F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35F3" w:rsidRPr="00FE545C" w14:paraId="6A8817A6" w14:textId="77777777" w:rsidTr="00AA19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7D001" w14:textId="77777777" w:rsidR="007F35F3" w:rsidRPr="00FE545C" w:rsidRDefault="007F35F3" w:rsidP="00AA19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36B31" w14:textId="77777777" w:rsidR="007F35F3" w:rsidRPr="00FE545C" w:rsidRDefault="007F35F3" w:rsidP="00AA19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B13EC74" w14:textId="77777777" w:rsidR="007F35F3" w:rsidRPr="00FE545C" w:rsidRDefault="007F35F3" w:rsidP="00AA19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2E216" w14:textId="77777777" w:rsidR="007F35F3" w:rsidRPr="00FE545C" w:rsidRDefault="007F35F3" w:rsidP="00AA19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F35F3" w:rsidRPr="00FE545C" w14:paraId="4185AC72" w14:textId="77777777" w:rsidTr="00AA19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02D68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A9C43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999FF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F35F3" w:rsidRPr="00FE545C" w14:paraId="28B2BA9E" w14:textId="77777777" w:rsidTr="00AA19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55EF7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9037E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7E9D7" w14:textId="77777777" w:rsidR="007F35F3" w:rsidRPr="00FE545C" w:rsidRDefault="007F35F3" w:rsidP="00AA19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BAE0D3F" w14:textId="77777777" w:rsidR="007F35F3" w:rsidRDefault="007F35F3" w:rsidP="007F35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3F1F87" w14:textId="77777777" w:rsidR="007F35F3" w:rsidRPr="00D638CC" w:rsidRDefault="007F35F3" w:rsidP="007F35F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3A9386B" w14:textId="77777777" w:rsidR="007F35F3" w:rsidRPr="002F276A" w:rsidRDefault="007F35F3" w:rsidP="007F35F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DE60118" w14:textId="77777777" w:rsidR="007F35F3" w:rsidRPr="002F276A" w:rsidRDefault="007F35F3" w:rsidP="007F35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BC4AD3D" w14:textId="77777777" w:rsidR="007F35F3" w:rsidRPr="002F276A" w:rsidRDefault="007F35F3" w:rsidP="007F35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36EDDA" w14:textId="77777777" w:rsidR="007F35F3" w:rsidRPr="002F276A" w:rsidRDefault="007F35F3" w:rsidP="007F35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D4FA539" w14:textId="77777777" w:rsidR="007F35F3" w:rsidRPr="002F276A" w:rsidRDefault="007F35F3" w:rsidP="007F35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828486" w14:textId="77777777" w:rsidR="007F35F3" w:rsidRDefault="007F35F3" w:rsidP="007F35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22FC97" w14:textId="77777777" w:rsidR="007F35F3" w:rsidRDefault="007F35F3" w:rsidP="007F35F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412D0E" w14:textId="77777777" w:rsidR="007F35F3" w:rsidRDefault="007F35F3" w:rsidP="007F35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D6A6A32" w14:textId="77777777" w:rsidR="007F35F3" w:rsidRDefault="007F35F3" w:rsidP="007F35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78E086" w14:textId="77777777" w:rsidR="007F35F3" w:rsidRDefault="007F35F3" w:rsidP="007F35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4A3EF0" w14:textId="77777777" w:rsidR="007F35F3" w:rsidRDefault="007F35F3" w:rsidP="007F35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95D30E3" w14:textId="77777777" w:rsidR="007F35F3" w:rsidRDefault="007F35F3" w:rsidP="007F35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295B0B" w14:textId="77777777" w:rsidR="007F35F3" w:rsidRPr="000B45FE" w:rsidRDefault="007F35F3" w:rsidP="007F35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968206" w14:textId="77777777" w:rsidR="007F35F3" w:rsidRDefault="007F35F3" w:rsidP="007F35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106EF87" w14:textId="77777777" w:rsidR="007F35F3" w:rsidRDefault="007F35F3" w:rsidP="007F35F3">
      <w:pPr>
        <w:jc w:val="both"/>
        <w:rPr>
          <w:sz w:val="22"/>
          <w:szCs w:val="22"/>
        </w:rPr>
      </w:pPr>
    </w:p>
    <w:p w14:paraId="121FF599" w14:textId="77777777" w:rsidR="007F35F3" w:rsidRDefault="007F35F3" w:rsidP="007F35F3">
      <w:pPr>
        <w:jc w:val="both"/>
        <w:rPr>
          <w:sz w:val="22"/>
          <w:szCs w:val="22"/>
        </w:rPr>
      </w:pPr>
    </w:p>
    <w:p w14:paraId="6F1DA31B" w14:textId="77777777" w:rsidR="007F35F3" w:rsidRDefault="007F35F3" w:rsidP="007F35F3">
      <w:pPr>
        <w:jc w:val="right"/>
        <w:rPr>
          <w:sz w:val="20"/>
          <w:szCs w:val="20"/>
        </w:rPr>
      </w:pPr>
    </w:p>
    <w:p w14:paraId="5F07294F" w14:textId="77777777" w:rsidR="007F35F3" w:rsidRPr="00423B06" w:rsidRDefault="007F35F3" w:rsidP="007F35F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0C8A81F" w14:textId="77777777" w:rsidR="007F35F3" w:rsidRPr="00DE487F" w:rsidRDefault="007F35F3" w:rsidP="007F35F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CE680BC" w14:textId="77777777" w:rsidR="007F35F3" w:rsidRPr="00CC262C" w:rsidRDefault="007F35F3" w:rsidP="007F35F3"/>
    <w:p w14:paraId="51E56D1C" w14:textId="77777777" w:rsidR="007F35F3" w:rsidRPr="00FD136C" w:rsidRDefault="007F35F3" w:rsidP="007F35F3"/>
    <w:p w14:paraId="27F973EA" w14:textId="77777777" w:rsidR="00FE545C" w:rsidRPr="007F35F3" w:rsidRDefault="00FE545C" w:rsidP="007F35F3"/>
    <w:sectPr w:rsidR="00FE545C" w:rsidRPr="007F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8EBF8" w14:textId="77777777" w:rsidR="000827C0" w:rsidRDefault="000827C0">
      <w:r>
        <w:separator/>
      </w:r>
    </w:p>
  </w:endnote>
  <w:endnote w:type="continuationSeparator" w:id="0">
    <w:p w14:paraId="78DDB8DF" w14:textId="77777777" w:rsidR="000827C0" w:rsidRDefault="0008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91D6E" w14:textId="77777777" w:rsidR="00E33F00" w:rsidRDefault="00E33F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EBC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5A79C" w14:textId="77777777" w:rsidR="00E33F00" w:rsidRDefault="00E33F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25216" w14:textId="77777777" w:rsidR="000827C0" w:rsidRDefault="000827C0">
      <w:r>
        <w:separator/>
      </w:r>
    </w:p>
  </w:footnote>
  <w:footnote w:type="continuationSeparator" w:id="0">
    <w:p w14:paraId="044531DE" w14:textId="77777777" w:rsidR="000827C0" w:rsidRDefault="00082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4A805" w14:textId="77777777" w:rsidR="00E33F00" w:rsidRDefault="00E33F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AB6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D6480" w14:textId="77777777" w:rsidR="00E33F00" w:rsidRDefault="00E33F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4116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6141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7634026">
    <w:abstractNumId w:val="0"/>
  </w:num>
  <w:num w:numId="4" w16cid:durableId="971405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7C0"/>
    <w:rsid w:val="00012286"/>
    <w:rsid w:val="000704FC"/>
    <w:rsid w:val="00071CCC"/>
    <w:rsid w:val="000827C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35F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3F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67644D"/>
  <w15:chartTrackingRefBased/>
  <w15:docId w15:val="{D0AC523A-E413-41B6-9842-A1FC975F9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35F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2023-09-27T10:27:00Z</cp:lastPrinted>
  <dcterms:created xsi:type="dcterms:W3CDTF">2023-09-27T10:28:00Z</dcterms:created>
  <dcterms:modified xsi:type="dcterms:W3CDTF">2023-09-27T10:28:00Z</dcterms:modified>
</cp:coreProperties>
</file>