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2A54A" w14:textId="77777777" w:rsidR="00FB7F50" w:rsidRPr="002245BE" w:rsidRDefault="00C177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177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17717">
        <w:rPr>
          <w:sz w:val="22"/>
          <w:szCs w:val="22"/>
        </w:rPr>
        <w:t>2023-10-02</w:t>
      </w:r>
    </w:p>
    <w:p w14:paraId="2DABF82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95AC136" w14:textId="77777777" w:rsidR="00FB7F50" w:rsidRPr="002245BE" w:rsidRDefault="00C17717" w:rsidP="00FB7F50">
      <w:pPr>
        <w:spacing w:after="40"/>
        <w:rPr>
          <w:b/>
          <w:bCs/>
          <w:sz w:val="22"/>
          <w:szCs w:val="22"/>
        </w:rPr>
      </w:pPr>
      <w:r w:rsidRPr="00C1771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9B3096F" w14:textId="77777777" w:rsidR="00FB7F50" w:rsidRPr="002245BE" w:rsidRDefault="00C17717" w:rsidP="00FB7F50">
      <w:pPr>
        <w:rPr>
          <w:sz w:val="22"/>
          <w:szCs w:val="22"/>
        </w:rPr>
      </w:pPr>
      <w:r w:rsidRPr="00C1771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C17717">
        <w:rPr>
          <w:sz w:val="22"/>
          <w:szCs w:val="22"/>
        </w:rPr>
        <w:t>66</w:t>
      </w:r>
    </w:p>
    <w:p w14:paraId="147DD8D8" w14:textId="77777777" w:rsidR="00FB7F50" w:rsidRPr="002245BE" w:rsidRDefault="00C17717" w:rsidP="00FB7F50">
      <w:pPr>
        <w:rPr>
          <w:sz w:val="22"/>
          <w:szCs w:val="22"/>
        </w:rPr>
      </w:pPr>
      <w:r w:rsidRPr="00C1771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C17717">
        <w:rPr>
          <w:sz w:val="22"/>
          <w:szCs w:val="22"/>
        </w:rPr>
        <w:t>Kraków</w:t>
      </w:r>
    </w:p>
    <w:p w14:paraId="3AF4911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EE8F0A9" w14:textId="4E2BC0CC" w:rsidR="00E408D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F9039CE" w14:textId="5B06A306" w:rsidR="00E408D0" w:rsidRDefault="00E408D0" w:rsidP="00FB7F50">
      <w:pPr>
        <w:jc w:val="both"/>
        <w:rPr>
          <w:bCs/>
          <w:sz w:val="18"/>
          <w:szCs w:val="18"/>
        </w:rPr>
      </w:pPr>
    </w:p>
    <w:p w14:paraId="28A8FB84" w14:textId="5BA2B20D" w:rsidR="00E408D0" w:rsidRPr="002245BE" w:rsidRDefault="00E408D0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SZP-271-21/23 – 721.MM</w:t>
      </w:r>
    </w:p>
    <w:p w14:paraId="3B5BD17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C80C09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17717" w:rsidRPr="00607F9B" w14:paraId="4D366F8E" w14:textId="77777777" w:rsidTr="00C950F6">
        <w:trPr>
          <w:trHeight w:val="638"/>
        </w:trPr>
        <w:tc>
          <w:tcPr>
            <w:tcW w:w="959" w:type="dxa"/>
            <w:shd w:val="clear" w:color="auto" w:fill="auto"/>
          </w:tcPr>
          <w:p w14:paraId="02693754" w14:textId="77777777" w:rsidR="00C17717" w:rsidRPr="00607F9B" w:rsidRDefault="00C17717" w:rsidP="00C950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97C3629" w14:textId="77777777" w:rsidR="00C17717" w:rsidRPr="00607F9B" w:rsidRDefault="00C17717" w:rsidP="00C950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771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7717">
              <w:rPr>
                <w:b/>
                <w:bCs/>
                <w:sz w:val="22"/>
                <w:szCs w:val="22"/>
              </w:rPr>
              <w:t>Dostawa wyrobów medycznych do Pracowni Endoskopii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SZP-271-21-2023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626EF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17717" w:rsidRPr="00C1771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17717" w:rsidRPr="00C17717">
        <w:rPr>
          <w:sz w:val="22"/>
          <w:szCs w:val="22"/>
        </w:rPr>
        <w:t>(</w:t>
      </w:r>
      <w:proofErr w:type="spellStart"/>
      <w:r w:rsidR="00C17717" w:rsidRPr="00C17717">
        <w:rPr>
          <w:sz w:val="22"/>
          <w:szCs w:val="22"/>
        </w:rPr>
        <w:t>t.j</w:t>
      </w:r>
      <w:proofErr w:type="spellEnd"/>
      <w:r w:rsidR="00C17717" w:rsidRPr="00C1771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17717" w14:paraId="77455E29" w14:textId="77777777" w:rsidTr="00C950F6">
        <w:trPr>
          <w:cantSplit/>
        </w:trPr>
        <w:tc>
          <w:tcPr>
            <w:tcW w:w="9498" w:type="dxa"/>
          </w:tcPr>
          <w:p w14:paraId="274774B6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t>Olympus Polska Sp. z o.o.</w:t>
            </w:r>
          </w:p>
          <w:p w14:paraId="7B553D6F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1022CAEE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CFCCD4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podstawowy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169 155.60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F1959E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E059581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01B659A2" w14:textId="77777777" w:rsidTr="00C950F6">
        <w:trPr>
          <w:cantSplit/>
        </w:trPr>
        <w:tc>
          <w:tcPr>
            <w:tcW w:w="9498" w:type="dxa"/>
          </w:tcPr>
          <w:p w14:paraId="3B3A451A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t>Olympus Polska Sp. z o.o.</w:t>
            </w:r>
          </w:p>
          <w:p w14:paraId="4579DA2D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6EB3C11E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0494C3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 xml:space="preserve">endoskopia </w:t>
            </w:r>
            <w:proofErr w:type="spellStart"/>
            <w:r w:rsidRPr="00C17717">
              <w:rPr>
                <w:color w:val="000000"/>
                <w:sz w:val="22"/>
                <w:szCs w:val="22"/>
              </w:rPr>
              <w:t>dyssekcja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40 230.00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7CBAFDE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C26A5E0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5E376336" w14:textId="77777777" w:rsidTr="00C950F6">
        <w:trPr>
          <w:cantSplit/>
        </w:trPr>
        <w:tc>
          <w:tcPr>
            <w:tcW w:w="9498" w:type="dxa"/>
          </w:tcPr>
          <w:p w14:paraId="4B995027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53A4B9C4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71777DA0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1B52C5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 xml:space="preserve">endoskopia narzędzia do </w:t>
            </w:r>
            <w:proofErr w:type="spellStart"/>
            <w:r w:rsidRPr="00C17717">
              <w:rPr>
                <w:color w:val="000000"/>
                <w:sz w:val="22"/>
                <w:szCs w:val="22"/>
              </w:rPr>
              <w:t>polipektomii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161 298.00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431BEC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092E3BB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074DF64E" w14:textId="77777777" w:rsidTr="00C950F6">
        <w:trPr>
          <w:cantSplit/>
        </w:trPr>
        <w:tc>
          <w:tcPr>
            <w:tcW w:w="9498" w:type="dxa"/>
          </w:tcPr>
          <w:p w14:paraId="0DE5FD24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t>Olympus Polska Sp. z o.o.</w:t>
            </w:r>
          </w:p>
          <w:p w14:paraId="4B2CFE7B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182B9B90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FBA5D9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protezy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398 001.60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165B0F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4B0377F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1C36C3ED" w14:textId="77777777" w:rsidTr="00C950F6">
        <w:trPr>
          <w:cantSplit/>
        </w:trPr>
        <w:tc>
          <w:tcPr>
            <w:tcW w:w="9498" w:type="dxa"/>
          </w:tcPr>
          <w:p w14:paraId="54EEC8C7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t>Olympus Polska Sp. z o.o.</w:t>
            </w:r>
          </w:p>
          <w:p w14:paraId="67996E34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ul. Wynalazek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02-677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0425C106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6AA785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ERCP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119 177.91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A976D4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D4070DE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5C92466F" w14:textId="77777777" w:rsidTr="00C950F6">
        <w:trPr>
          <w:cantSplit/>
        </w:trPr>
        <w:tc>
          <w:tcPr>
            <w:tcW w:w="9498" w:type="dxa"/>
          </w:tcPr>
          <w:p w14:paraId="7C071550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17717">
              <w:rPr>
                <w:b/>
                <w:sz w:val="22"/>
                <w:szCs w:val="22"/>
              </w:rPr>
              <w:t>Meditech</w:t>
            </w:r>
            <w:proofErr w:type="spellEnd"/>
            <w:r w:rsidRPr="00C17717">
              <w:rPr>
                <w:b/>
                <w:sz w:val="22"/>
                <w:szCs w:val="22"/>
              </w:rPr>
              <w:t xml:space="preserve"> X-Ray sp. z o.o.</w:t>
            </w:r>
          </w:p>
          <w:p w14:paraId="36C9A370" w14:textId="25288C78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C17717">
              <w:rPr>
                <w:bCs/>
                <w:sz w:val="22"/>
                <w:szCs w:val="22"/>
              </w:rPr>
              <w:t>Wirowska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62-052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="00183267">
              <w:rPr>
                <w:bCs/>
                <w:sz w:val="22"/>
                <w:szCs w:val="22"/>
              </w:rPr>
              <w:t>K</w:t>
            </w:r>
            <w:r w:rsidRPr="00C17717">
              <w:rPr>
                <w:bCs/>
                <w:sz w:val="22"/>
                <w:szCs w:val="22"/>
              </w:rPr>
              <w:t>omorniki</w:t>
            </w:r>
          </w:p>
          <w:p w14:paraId="708FBF73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B08EB8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jednorazówka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123 832.80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601111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D7BAC6B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24F8F891" w14:textId="77777777" w:rsidTr="00C950F6">
        <w:trPr>
          <w:cantSplit/>
        </w:trPr>
        <w:tc>
          <w:tcPr>
            <w:tcW w:w="9498" w:type="dxa"/>
          </w:tcPr>
          <w:p w14:paraId="72A4E7B0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t xml:space="preserve">HAMMERMED </w:t>
            </w:r>
            <w:proofErr w:type="spellStart"/>
            <w:r w:rsidRPr="00C17717">
              <w:rPr>
                <w:b/>
                <w:sz w:val="22"/>
                <w:szCs w:val="22"/>
              </w:rPr>
              <w:t>Medical</w:t>
            </w:r>
            <w:proofErr w:type="spellEnd"/>
            <w:r w:rsidRPr="00C17717">
              <w:rPr>
                <w:b/>
                <w:sz w:val="22"/>
                <w:szCs w:val="22"/>
              </w:rPr>
              <w:t xml:space="preserve"> Polska spółka z ograniczoną odpowiedzialnością spółka komandytowo-akcyjna</w:t>
            </w:r>
          </w:p>
          <w:p w14:paraId="3B594333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Kopcińskiego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69/71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90-032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Łódź</w:t>
            </w:r>
          </w:p>
          <w:p w14:paraId="6A73C388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212799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specjalistyczna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39 236.40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F907B3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CA94641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247164B9" w14:textId="77777777" w:rsidTr="00C950F6">
        <w:trPr>
          <w:cantSplit/>
        </w:trPr>
        <w:tc>
          <w:tcPr>
            <w:tcW w:w="9498" w:type="dxa"/>
          </w:tcPr>
          <w:p w14:paraId="7E649B0E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C17717">
              <w:rPr>
                <w:b/>
                <w:sz w:val="22"/>
                <w:szCs w:val="22"/>
              </w:rPr>
              <w:lastRenderedPageBreak/>
              <w:t>BOSTON SCIENTIFIC POLSKA SPÓŁKA Z O.O.</w:t>
            </w:r>
          </w:p>
          <w:p w14:paraId="749D53C1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Al. Jana Pawła II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00133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52A31410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459AE1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ERCP 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628 344.00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53873F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178701A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33006B05" w14:textId="77777777" w:rsidTr="00C950F6">
        <w:trPr>
          <w:cantSplit/>
        </w:trPr>
        <w:tc>
          <w:tcPr>
            <w:tcW w:w="9498" w:type="dxa"/>
          </w:tcPr>
          <w:p w14:paraId="2D31C76E" w14:textId="159189FF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17717">
              <w:rPr>
                <w:b/>
                <w:sz w:val="22"/>
                <w:szCs w:val="22"/>
              </w:rPr>
              <w:t>Camedica</w:t>
            </w:r>
            <w:proofErr w:type="spellEnd"/>
            <w:r w:rsidRPr="00C17717">
              <w:rPr>
                <w:b/>
                <w:sz w:val="22"/>
                <w:szCs w:val="22"/>
              </w:rPr>
              <w:t xml:space="preserve"> Paweł </w:t>
            </w:r>
            <w:r w:rsidR="00183267">
              <w:rPr>
                <w:b/>
                <w:sz w:val="22"/>
                <w:szCs w:val="22"/>
              </w:rPr>
              <w:t>H</w:t>
            </w:r>
            <w:r w:rsidRPr="00C17717">
              <w:rPr>
                <w:b/>
                <w:sz w:val="22"/>
                <w:szCs w:val="22"/>
              </w:rPr>
              <w:t>arasimiuk spółka komandytowa</w:t>
            </w:r>
          </w:p>
          <w:p w14:paraId="69BC7F9B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Willowa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87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20-819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Lublin</w:t>
            </w:r>
          </w:p>
          <w:p w14:paraId="7F78436F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BFE944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jednorazówka 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177 232.86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64BDEE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7D72057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C17717" w14:paraId="1694EED4" w14:textId="77777777" w:rsidTr="00C950F6">
        <w:trPr>
          <w:cantSplit/>
        </w:trPr>
        <w:tc>
          <w:tcPr>
            <w:tcW w:w="9498" w:type="dxa"/>
          </w:tcPr>
          <w:p w14:paraId="3216683F" w14:textId="77777777" w:rsidR="00C17717" w:rsidRPr="001D1EEC" w:rsidRDefault="00C17717" w:rsidP="00C950F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C17717">
              <w:rPr>
                <w:b/>
                <w:sz w:val="22"/>
                <w:szCs w:val="22"/>
              </w:rPr>
              <w:t>Bialmed</w:t>
            </w:r>
            <w:proofErr w:type="spellEnd"/>
            <w:r w:rsidRPr="00C17717">
              <w:rPr>
                <w:b/>
                <w:sz w:val="22"/>
                <w:szCs w:val="22"/>
              </w:rPr>
              <w:t xml:space="preserve"> Sp. z o.o.</w:t>
            </w:r>
          </w:p>
          <w:p w14:paraId="20AA1307" w14:textId="77777777" w:rsidR="00C17717" w:rsidRPr="001D1EEC" w:rsidRDefault="00C17717" w:rsidP="00C950F6">
            <w:pPr>
              <w:spacing w:line="276" w:lineRule="auto"/>
              <w:rPr>
                <w:bCs/>
                <w:sz w:val="22"/>
                <w:szCs w:val="22"/>
              </w:rPr>
            </w:pPr>
            <w:r w:rsidRPr="00C17717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C17717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C17717">
              <w:rPr>
                <w:bCs/>
                <w:sz w:val="22"/>
                <w:szCs w:val="22"/>
              </w:rPr>
              <w:t>Warszawa</w:t>
            </w:r>
          </w:p>
          <w:p w14:paraId="37A8BABA" w14:textId="77777777" w:rsidR="00C17717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103A79" w14:textId="77777777" w:rsidR="00C17717" w:rsidRPr="00211A34" w:rsidRDefault="00C17717" w:rsidP="00C95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C17717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17717">
              <w:rPr>
                <w:color w:val="000000"/>
                <w:sz w:val="22"/>
                <w:szCs w:val="22"/>
              </w:rPr>
              <w:t>endoskopia żywienie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17717">
              <w:rPr>
                <w:b/>
                <w:sz w:val="22"/>
                <w:szCs w:val="22"/>
              </w:rPr>
              <w:t>39 887.64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A02A0C" w14:textId="77777777" w:rsidR="00C17717" w:rsidRPr="00D168A0" w:rsidRDefault="00C17717" w:rsidP="00C950F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779CC06" w14:textId="77777777" w:rsidR="00C17717" w:rsidRDefault="00C17717" w:rsidP="00C950F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1771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6A9AFD2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BDE8164" w14:textId="77777777" w:rsidTr="00596EA3">
        <w:tc>
          <w:tcPr>
            <w:tcW w:w="2169" w:type="dxa"/>
            <w:shd w:val="clear" w:color="auto" w:fill="F3F3F3"/>
          </w:tcPr>
          <w:p w14:paraId="56EF901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F77E66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5CDBBC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0AA99E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17717" w:rsidRPr="00834EF4" w14:paraId="2B270AA5" w14:textId="77777777" w:rsidTr="00C950F6">
        <w:tc>
          <w:tcPr>
            <w:tcW w:w="2169" w:type="dxa"/>
            <w:shd w:val="clear" w:color="auto" w:fill="auto"/>
          </w:tcPr>
          <w:p w14:paraId="0216B0C6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podstawowy</w:t>
            </w:r>
          </w:p>
        </w:tc>
        <w:tc>
          <w:tcPr>
            <w:tcW w:w="2793" w:type="dxa"/>
            <w:shd w:val="clear" w:color="auto" w:fill="auto"/>
          </w:tcPr>
          <w:p w14:paraId="3B884E6F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735BC22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1</w:t>
            </w:r>
          </w:p>
          <w:p w14:paraId="637F63F4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92A6E5E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D8E71C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38E75781" w14:textId="77777777" w:rsidTr="00C950F6">
        <w:tc>
          <w:tcPr>
            <w:tcW w:w="2169" w:type="dxa"/>
            <w:shd w:val="clear" w:color="auto" w:fill="auto"/>
          </w:tcPr>
          <w:p w14:paraId="13D01DE2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 xml:space="preserve">endoskopia </w:t>
            </w:r>
            <w:proofErr w:type="spellStart"/>
            <w:r w:rsidRPr="00C17717">
              <w:rPr>
                <w:sz w:val="20"/>
                <w:szCs w:val="20"/>
              </w:rPr>
              <w:t>dyssekcja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2171496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A7D7BC9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1</w:t>
            </w:r>
          </w:p>
          <w:p w14:paraId="7B0297D2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875045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1F4002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5C506489" w14:textId="77777777" w:rsidTr="00C950F6">
        <w:tc>
          <w:tcPr>
            <w:tcW w:w="2169" w:type="dxa"/>
            <w:shd w:val="clear" w:color="auto" w:fill="auto"/>
          </w:tcPr>
          <w:p w14:paraId="1E14D458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 xml:space="preserve">endoskopia narzędzia do </w:t>
            </w:r>
            <w:proofErr w:type="spellStart"/>
            <w:r w:rsidRPr="00C17717">
              <w:rPr>
                <w:sz w:val="20"/>
                <w:szCs w:val="20"/>
              </w:rPr>
              <w:t>polipektomii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022FDB3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96B8BAC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1</w:t>
            </w:r>
          </w:p>
          <w:p w14:paraId="2DDA48E9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A2BDD33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D1BD19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643C3C64" w14:textId="77777777" w:rsidTr="00C950F6">
        <w:tc>
          <w:tcPr>
            <w:tcW w:w="2169" w:type="dxa"/>
            <w:shd w:val="clear" w:color="auto" w:fill="auto"/>
          </w:tcPr>
          <w:p w14:paraId="132DD0BC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protezy</w:t>
            </w:r>
          </w:p>
        </w:tc>
        <w:tc>
          <w:tcPr>
            <w:tcW w:w="2793" w:type="dxa"/>
            <w:shd w:val="clear" w:color="auto" w:fill="auto"/>
          </w:tcPr>
          <w:p w14:paraId="5FAD8487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1EC20CC8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1</w:t>
            </w:r>
          </w:p>
          <w:p w14:paraId="1571110D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DA7E2A3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AE428F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54671E08" w14:textId="77777777" w:rsidTr="00C950F6">
        <w:tc>
          <w:tcPr>
            <w:tcW w:w="2169" w:type="dxa"/>
            <w:shd w:val="clear" w:color="auto" w:fill="auto"/>
          </w:tcPr>
          <w:p w14:paraId="75E5BD5D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ERCP</w:t>
            </w:r>
          </w:p>
        </w:tc>
        <w:tc>
          <w:tcPr>
            <w:tcW w:w="2793" w:type="dxa"/>
            <w:shd w:val="clear" w:color="auto" w:fill="auto"/>
          </w:tcPr>
          <w:p w14:paraId="099E8E5A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22C7C606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1</w:t>
            </w:r>
          </w:p>
          <w:p w14:paraId="650497EA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44CDA3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91DA0D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07C0D2F3" w14:textId="77777777" w:rsidTr="00C950F6">
        <w:tc>
          <w:tcPr>
            <w:tcW w:w="2169" w:type="dxa"/>
            <w:shd w:val="clear" w:color="auto" w:fill="auto"/>
          </w:tcPr>
          <w:p w14:paraId="12F7F5BF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jednorazówka</w:t>
            </w:r>
          </w:p>
        </w:tc>
        <w:tc>
          <w:tcPr>
            <w:tcW w:w="2793" w:type="dxa"/>
            <w:shd w:val="clear" w:color="auto" w:fill="auto"/>
          </w:tcPr>
          <w:p w14:paraId="4D9B55E3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17717">
              <w:rPr>
                <w:b/>
                <w:bCs/>
                <w:sz w:val="20"/>
                <w:szCs w:val="20"/>
              </w:rPr>
              <w:t>Meditech</w:t>
            </w:r>
            <w:proofErr w:type="spellEnd"/>
            <w:r w:rsidRPr="00C17717">
              <w:rPr>
                <w:b/>
                <w:bCs/>
                <w:sz w:val="20"/>
                <w:szCs w:val="20"/>
              </w:rPr>
              <w:t xml:space="preserve"> X-Ray sp. z o.o.</w:t>
            </w:r>
          </w:p>
          <w:p w14:paraId="5B3AB377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proofErr w:type="spellStart"/>
            <w:r w:rsidRPr="00C17717">
              <w:rPr>
                <w:sz w:val="20"/>
                <w:szCs w:val="20"/>
              </w:rPr>
              <w:t>Wirowska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6</w:t>
            </w:r>
          </w:p>
          <w:p w14:paraId="7603B970" w14:textId="23F21A7E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="00183267">
              <w:rPr>
                <w:sz w:val="20"/>
                <w:szCs w:val="20"/>
              </w:rPr>
              <w:t>K</w:t>
            </w:r>
            <w:r w:rsidRPr="00C17717">
              <w:rPr>
                <w:sz w:val="20"/>
                <w:szCs w:val="20"/>
              </w:rPr>
              <w:t>omorniki</w:t>
            </w:r>
          </w:p>
        </w:tc>
        <w:tc>
          <w:tcPr>
            <w:tcW w:w="2976" w:type="dxa"/>
            <w:shd w:val="clear" w:color="auto" w:fill="auto"/>
          </w:tcPr>
          <w:p w14:paraId="07EDFC65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F86829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3F0F994B" w14:textId="77777777" w:rsidTr="00C950F6">
        <w:tc>
          <w:tcPr>
            <w:tcW w:w="2169" w:type="dxa"/>
            <w:shd w:val="clear" w:color="auto" w:fill="auto"/>
          </w:tcPr>
          <w:p w14:paraId="0B6976E4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specjalistyczna</w:t>
            </w:r>
          </w:p>
        </w:tc>
        <w:tc>
          <w:tcPr>
            <w:tcW w:w="2793" w:type="dxa"/>
            <w:shd w:val="clear" w:color="auto" w:fill="auto"/>
          </w:tcPr>
          <w:p w14:paraId="6802CEA9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 xml:space="preserve">HAMMERMED </w:t>
            </w:r>
            <w:proofErr w:type="spellStart"/>
            <w:r w:rsidRPr="00C17717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C17717">
              <w:rPr>
                <w:b/>
                <w:bCs/>
                <w:sz w:val="20"/>
                <w:szCs w:val="20"/>
              </w:rPr>
              <w:t xml:space="preserve"> Polska spółka z ograniczoną odpowiedzialnością spółka komandytowo-akcyjna</w:t>
            </w:r>
          </w:p>
          <w:p w14:paraId="4EBF0E53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69/71</w:t>
            </w:r>
          </w:p>
          <w:p w14:paraId="12955355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05AA9ACE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0189C7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7104C221" w14:textId="77777777" w:rsidTr="00C950F6">
        <w:tc>
          <w:tcPr>
            <w:tcW w:w="2169" w:type="dxa"/>
            <w:shd w:val="clear" w:color="auto" w:fill="auto"/>
          </w:tcPr>
          <w:p w14:paraId="5478B1C7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ERCP 2</w:t>
            </w:r>
          </w:p>
        </w:tc>
        <w:tc>
          <w:tcPr>
            <w:tcW w:w="2793" w:type="dxa"/>
            <w:shd w:val="clear" w:color="auto" w:fill="auto"/>
          </w:tcPr>
          <w:p w14:paraId="35490FD6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17717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4EF157D6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22</w:t>
            </w:r>
          </w:p>
          <w:p w14:paraId="1BC39771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00133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99596B4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C34A43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382E2755" w14:textId="77777777" w:rsidTr="00C950F6">
        <w:tc>
          <w:tcPr>
            <w:tcW w:w="2169" w:type="dxa"/>
            <w:shd w:val="clear" w:color="auto" w:fill="auto"/>
          </w:tcPr>
          <w:p w14:paraId="5E986B5D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jednorazówka 2</w:t>
            </w:r>
          </w:p>
        </w:tc>
        <w:tc>
          <w:tcPr>
            <w:tcW w:w="2793" w:type="dxa"/>
            <w:shd w:val="clear" w:color="auto" w:fill="auto"/>
          </w:tcPr>
          <w:p w14:paraId="185BC6E6" w14:textId="062BE36E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17717">
              <w:rPr>
                <w:b/>
                <w:bCs/>
                <w:sz w:val="20"/>
                <w:szCs w:val="20"/>
              </w:rPr>
              <w:t>Camedica</w:t>
            </w:r>
            <w:proofErr w:type="spellEnd"/>
            <w:r w:rsidRPr="00C17717">
              <w:rPr>
                <w:b/>
                <w:bCs/>
                <w:sz w:val="20"/>
                <w:szCs w:val="20"/>
              </w:rPr>
              <w:t xml:space="preserve"> Paweł </w:t>
            </w:r>
            <w:r w:rsidR="00183267">
              <w:rPr>
                <w:b/>
                <w:bCs/>
                <w:sz w:val="20"/>
                <w:szCs w:val="20"/>
              </w:rPr>
              <w:t>H</w:t>
            </w:r>
            <w:r w:rsidRPr="00C17717">
              <w:rPr>
                <w:b/>
                <w:bCs/>
                <w:sz w:val="20"/>
                <w:szCs w:val="20"/>
              </w:rPr>
              <w:t>arasimiuk spółka komandytowa</w:t>
            </w:r>
          </w:p>
          <w:p w14:paraId="13EA1F8D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Willowa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87</w:t>
            </w:r>
          </w:p>
          <w:p w14:paraId="17C92E54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20-819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14:paraId="1C0318A5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D53A66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  <w:tr w:rsidR="00C17717" w:rsidRPr="00834EF4" w14:paraId="457ACBFB" w14:textId="77777777" w:rsidTr="00C950F6">
        <w:tc>
          <w:tcPr>
            <w:tcW w:w="2169" w:type="dxa"/>
            <w:shd w:val="clear" w:color="auto" w:fill="auto"/>
          </w:tcPr>
          <w:p w14:paraId="5DA7BE45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17717">
              <w:rPr>
                <w:sz w:val="20"/>
                <w:szCs w:val="20"/>
              </w:rPr>
              <w:t>endoskopia żywienie</w:t>
            </w:r>
          </w:p>
        </w:tc>
        <w:tc>
          <w:tcPr>
            <w:tcW w:w="2793" w:type="dxa"/>
            <w:shd w:val="clear" w:color="auto" w:fill="auto"/>
          </w:tcPr>
          <w:p w14:paraId="073B4778" w14:textId="77777777" w:rsidR="00C17717" w:rsidRPr="00211A34" w:rsidRDefault="00C17717" w:rsidP="00C950F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1771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C1771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8317760" w14:textId="77777777" w:rsidR="00C17717" w:rsidRPr="00211A34" w:rsidRDefault="00C17717" w:rsidP="00C950F6">
            <w:pPr>
              <w:rPr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46/48/35</w:t>
            </w:r>
          </w:p>
          <w:p w14:paraId="6CBD5ADD" w14:textId="77777777" w:rsidR="00C17717" w:rsidRPr="00211A34" w:rsidRDefault="00C17717" w:rsidP="00C950F6">
            <w:pPr>
              <w:spacing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1771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753CAF2" w14:textId="77777777" w:rsidR="00C17717" w:rsidRPr="00211A34" w:rsidRDefault="00C17717" w:rsidP="00C950F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9D66BB" w14:textId="77777777" w:rsidR="00C17717" w:rsidRPr="00211A34" w:rsidRDefault="00C17717" w:rsidP="00C950F6">
            <w:pPr>
              <w:jc w:val="center"/>
              <w:rPr>
                <w:color w:val="000000"/>
                <w:sz w:val="20"/>
                <w:szCs w:val="20"/>
              </w:rPr>
            </w:pPr>
            <w:r w:rsidRPr="00C17717">
              <w:rPr>
                <w:sz w:val="20"/>
                <w:szCs w:val="20"/>
              </w:rPr>
              <w:t xml:space="preserve">  100,00</w:t>
            </w:r>
          </w:p>
        </w:tc>
      </w:tr>
    </w:tbl>
    <w:p w14:paraId="12F030EE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391DEA6" w14:textId="0B958FAB" w:rsidR="008642B3" w:rsidRPr="00D168A0" w:rsidRDefault="00C17717" w:rsidP="00D168A0">
      <w:pPr>
        <w:jc w:val="right"/>
        <w:rPr>
          <w:sz w:val="32"/>
          <w:szCs w:val="32"/>
        </w:rPr>
      </w:pPr>
      <w:r w:rsidRPr="00C17717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B3638" w14:textId="77777777" w:rsidR="00B311BE" w:rsidRDefault="00B311BE">
      <w:r>
        <w:separator/>
      </w:r>
    </w:p>
  </w:endnote>
  <w:endnote w:type="continuationSeparator" w:id="0">
    <w:p w14:paraId="7D031DA3" w14:textId="77777777" w:rsidR="00B311BE" w:rsidRDefault="00B3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E6FA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5547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867B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37EE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0A96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0F1EF" w14:textId="77777777" w:rsidR="00B311BE" w:rsidRDefault="00B311BE">
      <w:r>
        <w:separator/>
      </w:r>
    </w:p>
  </w:footnote>
  <w:footnote w:type="continuationSeparator" w:id="0">
    <w:p w14:paraId="4C0CCF48" w14:textId="77777777" w:rsidR="00B311BE" w:rsidRDefault="00B31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A9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DA0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29EA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3F"/>
    <w:rsid w:val="00022322"/>
    <w:rsid w:val="00042497"/>
    <w:rsid w:val="000C1E6F"/>
    <w:rsid w:val="000E4E56"/>
    <w:rsid w:val="00162575"/>
    <w:rsid w:val="00183267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6F3F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74C9"/>
    <w:rsid w:val="009F0E5C"/>
    <w:rsid w:val="00A029B8"/>
    <w:rsid w:val="00A91321"/>
    <w:rsid w:val="00AA02AC"/>
    <w:rsid w:val="00B311BE"/>
    <w:rsid w:val="00B32D12"/>
    <w:rsid w:val="00B464D3"/>
    <w:rsid w:val="00B8185B"/>
    <w:rsid w:val="00BC6F7F"/>
    <w:rsid w:val="00BD2174"/>
    <w:rsid w:val="00C1771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08D0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CA9B1C"/>
  <w15:chartTrackingRefBased/>
  <w15:docId w15:val="{5AD64539-9180-4C8D-9986-0E6E52CC7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853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1899-12-31T23:00:00Z</cp:lastPrinted>
  <dcterms:created xsi:type="dcterms:W3CDTF">2023-10-02T05:52:00Z</dcterms:created>
  <dcterms:modified xsi:type="dcterms:W3CDTF">2023-10-02T06:06:00Z</dcterms:modified>
</cp:coreProperties>
</file>