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F8754" w14:textId="0BED31C0" w:rsidR="008D2AB8" w:rsidRPr="00E40801" w:rsidRDefault="008D2AB8" w:rsidP="00E4080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b w:val="0"/>
          <w:sz w:val="22"/>
          <w:szCs w:val="22"/>
        </w:rPr>
        <w:tab/>
      </w:r>
      <w:r w:rsidRPr="00E4080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40801">
        <w:rPr>
          <w:rFonts w:ascii="Times New Roman" w:hAnsi="Times New Roman"/>
          <w:sz w:val="22"/>
          <w:szCs w:val="22"/>
        </w:rPr>
        <w:t>1</w:t>
      </w:r>
    </w:p>
    <w:p w14:paraId="106781CD" w14:textId="77777777" w:rsidR="008D2AB8" w:rsidRPr="00E4080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>FORMULARZ OFERTY</w:t>
      </w:r>
    </w:p>
    <w:p w14:paraId="6DEB589B" w14:textId="77777777" w:rsidR="008D2AB8" w:rsidRPr="00E40801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EDA7A5C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3E94E96C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1CBB171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2FD1DDF3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13C72F8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271356B5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2BF22397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034C166D" w14:textId="77777777" w:rsidR="00AE231C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021CC618" w14:textId="1904FA6A" w:rsidR="008D2AB8" w:rsidRPr="00E40801" w:rsidRDefault="00AE231C" w:rsidP="00AE23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24E842AA" w14:textId="77777777" w:rsidR="008D2AB8" w:rsidRPr="00E40801" w:rsidRDefault="008D2AB8" w:rsidP="008D2AB8">
      <w:pPr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Do: Nazwa i siedziba Zamawiającego:</w:t>
      </w:r>
    </w:p>
    <w:p w14:paraId="7D523339" w14:textId="77777777" w:rsidR="00233881" w:rsidRPr="00E40801" w:rsidRDefault="00233881" w:rsidP="008D2AB8">
      <w:pPr>
        <w:ind w:right="-110"/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>Akademia Górniczo - Hutnicza</w:t>
      </w:r>
    </w:p>
    <w:p w14:paraId="5583FCC7" w14:textId="77777777" w:rsidR="00233881" w:rsidRPr="00E40801" w:rsidRDefault="00233881" w:rsidP="008D2AB8">
      <w:pPr>
        <w:ind w:right="-110"/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>im. Stanisława Staszica w Krakowie</w:t>
      </w:r>
    </w:p>
    <w:p w14:paraId="43854DDC" w14:textId="77777777" w:rsidR="008D2AB8" w:rsidRPr="00E40801" w:rsidRDefault="00233881" w:rsidP="008D2AB8">
      <w:pPr>
        <w:ind w:right="-110"/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>Dział Zamówień Publicznych</w:t>
      </w:r>
      <w:r w:rsidR="008D2AB8" w:rsidRPr="00E40801">
        <w:rPr>
          <w:b/>
          <w:sz w:val="22"/>
          <w:szCs w:val="22"/>
        </w:rPr>
        <w:t xml:space="preserve">  </w:t>
      </w:r>
    </w:p>
    <w:p w14:paraId="6C08DC84" w14:textId="77777777" w:rsidR="008D2AB8" w:rsidRPr="00E40801" w:rsidRDefault="00233881" w:rsidP="008D2AB8">
      <w:pPr>
        <w:ind w:right="-110"/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>Al. Mickiewicza</w:t>
      </w:r>
      <w:r w:rsidR="008D2AB8" w:rsidRPr="00E40801">
        <w:rPr>
          <w:b/>
          <w:sz w:val="22"/>
          <w:szCs w:val="22"/>
        </w:rPr>
        <w:t xml:space="preserve"> </w:t>
      </w:r>
      <w:r w:rsidRPr="00E40801">
        <w:rPr>
          <w:b/>
          <w:sz w:val="22"/>
          <w:szCs w:val="22"/>
        </w:rPr>
        <w:t>30</w:t>
      </w:r>
      <w:r w:rsidR="008D2AB8" w:rsidRPr="00E40801">
        <w:rPr>
          <w:b/>
          <w:sz w:val="22"/>
          <w:szCs w:val="22"/>
        </w:rPr>
        <w:t xml:space="preserve"> </w:t>
      </w:r>
    </w:p>
    <w:p w14:paraId="2B00ADDD" w14:textId="77777777" w:rsidR="008D2AB8" w:rsidRPr="00E40801" w:rsidRDefault="00233881" w:rsidP="008D2AB8">
      <w:pPr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>30-059</w:t>
      </w:r>
      <w:r w:rsidR="008D2AB8" w:rsidRPr="00E40801">
        <w:rPr>
          <w:b/>
          <w:sz w:val="22"/>
          <w:szCs w:val="22"/>
        </w:rPr>
        <w:t xml:space="preserve"> </w:t>
      </w:r>
      <w:r w:rsidRPr="00E40801">
        <w:rPr>
          <w:b/>
          <w:sz w:val="22"/>
          <w:szCs w:val="22"/>
        </w:rPr>
        <w:t>Kraków</w:t>
      </w:r>
      <w:r w:rsidR="008D2AB8" w:rsidRPr="00E40801">
        <w:rPr>
          <w:b/>
          <w:sz w:val="22"/>
          <w:szCs w:val="22"/>
        </w:rPr>
        <w:t xml:space="preserve">,  </w:t>
      </w:r>
    </w:p>
    <w:p w14:paraId="541ABF24" w14:textId="77777777" w:rsidR="008D2AB8" w:rsidRPr="00E40801" w:rsidRDefault="008D2AB8" w:rsidP="008D2AB8">
      <w:pPr>
        <w:ind w:firstLine="3969"/>
        <w:rPr>
          <w:b/>
          <w:sz w:val="22"/>
          <w:szCs w:val="22"/>
        </w:rPr>
      </w:pPr>
    </w:p>
    <w:p w14:paraId="2123A956" w14:textId="6001C37E" w:rsidR="008D2AB8" w:rsidRPr="00E4080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Przystępując do postępowania o udzielenie zamówienia publicznego, którego przedmiotem jest </w:t>
      </w:r>
      <w:r w:rsidR="00233881" w:rsidRPr="00E40801">
        <w:rPr>
          <w:b/>
          <w:sz w:val="22"/>
          <w:szCs w:val="22"/>
        </w:rPr>
        <w:t xml:space="preserve">dostawa 5 sztuk zestawów komputerowych dla </w:t>
      </w:r>
      <w:proofErr w:type="spellStart"/>
      <w:r w:rsidR="00233881" w:rsidRPr="00E40801">
        <w:rPr>
          <w:b/>
          <w:sz w:val="22"/>
          <w:szCs w:val="22"/>
        </w:rPr>
        <w:t>WEAIiIB</w:t>
      </w:r>
      <w:proofErr w:type="spellEnd"/>
      <w:r w:rsidR="00233881" w:rsidRPr="00E40801">
        <w:rPr>
          <w:b/>
          <w:sz w:val="22"/>
          <w:szCs w:val="22"/>
        </w:rPr>
        <w:t xml:space="preserve"> - KC-zp.272-548/23</w:t>
      </w:r>
      <w:r w:rsidRPr="00E40801">
        <w:rPr>
          <w:b/>
          <w:sz w:val="22"/>
          <w:szCs w:val="22"/>
        </w:rPr>
        <w:t xml:space="preserve">, </w:t>
      </w:r>
      <w:r w:rsidRPr="00E40801">
        <w:rPr>
          <w:sz w:val="22"/>
          <w:szCs w:val="22"/>
        </w:rPr>
        <w:t>oferuję realizację przedmiotu zamówienia,</w:t>
      </w:r>
      <w:r w:rsidR="00FB314C" w:rsidRPr="00E40801">
        <w:rPr>
          <w:sz w:val="22"/>
          <w:szCs w:val="22"/>
        </w:rPr>
        <w:t xml:space="preserve"> </w:t>
      </w:r>
      <w:r w:rsidRPr="00E40801">
        <w:rPr>
          <w:sz w:val="22"/>
          <w:szCs w:val="22"/>
        </w:rPr>
        <w:t>zgodnie z zasadami określonymi w specyfikacji  warunków zamówienia.</w:t>
      </w:r>
    </w:p>
    <w:p w14:paraId="101188F1" w14:textId="77777777" w:rsidR="00585792" w:rsidRPr="00E40801" w:rsidRDefault="00585792" w:rsidP="008D2AB8">
      <w:pPr>
        <w:widowControl w:val="0"/>
        <w:ind w:right="1"/>
        <w:jc w:val="both"/>
        <w:rPr>
          <w:sz w:val="22"/>
          <w:szCs w:val="22"/>
        </w:rPr>
      </w:pPr>
    </w:p>
    <w:p w14:paraId="4E768D70" w14:textId="77777777" w:rsidR="00E41BB3" w:rsidRPr="00E41BB3" w:rsidRDefault="00E41BB3" w:rsidP="00E41BB3">
      <w:pPr>
        <w:widowControl w:val="0"/>
        <w:spacing w:line="264" w:lineRule="auto"/>
        <w:ind w:right="1"/>
        <w:rPr>
          <w:b/>
        </w:rPr>
      </w:pPr>
      <w:r w:rsidRPr="00E41BB3">
        <w:rPr>
          <w:b/>
        </w:rPr>
        <w:t>Cena netto za całość zamówienia tj. 5 szt. zestawów komputerowych: ....................... PLN</w:t>
      </w:r>
    </w:p>
    <w:p w14:paraId="351CE891" w14:textId="77777777" w:rsidR="00E41BB3" w:rsidRPr="00E41BB3" w:rsidRDefault="00E41BB3" w:rsidP="00E41BB3">
      <w:pPr>
        <w:widowControl w:val="0"/>
        <w:spacing w:line="264" w:lineRule="auto"/>
        <w:ind w:right="1"/>
        <w:rPr>
          <w:b/>
        </w:rPr>
      </w:pPr>
    </w:p>
    <w:p w14:paraId="3112C537" w14:textId="77777777" w:rsidR="00E41BB3" w:rsidRPr="00E41BB3" w:rsidRDefault="00E41BB3" w:rsidP="00E41BB3">
      <w:pPr>
        <w:widowControl w:val="0"/>
        <w:spacing w:line="264" w:lineRule="auto"/>
        <w:ind w:right="1"/>
        <w:rPr>
          <w:b/>
        </w:rPr>
      </w:pPr>
      <w:r w:rsidRPr="00E41BB3">
        <w:rPr>
          <w:b/>
        </w:rPr>
        <w:t>Cena brutto za całość zamówienia tj. 5 szt. zestawów komputerowych: ..................... PLN</w:t>
      </w:r>
    </w:p>
    <w:p w14:paraId="38248DD9" w14:textId="77777777" w:rsidR="00E41BB3" w:rsidRPr="00E41BB3" w:rsidRDefault="00E41BB3" w:rsidP="00E41B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D628084" w14:textId="77777777" w:rsidR="00E41BB3" w:rsidRPr="00E41BB3" w:rsidRDefault="00E41BB3" w:rsidP="00E41BB3">
      <w:pPr>
        <w:widowControl w:val="0"/>
        <w:spacing w:line="264" w:lineRule="auto"/>
        <w:ind w:right="1"/>
        <w:jc w:val="both"/>
      </w:pPr>
      <w:r w:rsidRPr="00E41BB3">
        <w:t>Słownie brutto: .......................................................................................................................</w:t>
      </w:r>
    </w:p>
    <w:p w14:paraId="76E93B1D" w14:textId="77777777" w:rsidR="00E41BB3" w:rsidRPr="00E41BB3" w:rsidRDefault="00E41BB3" w:rsidP="00E41BB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C8DCEC7" w14:textId="77777777" w:rsidR="00E41BB3" w:rsidRPr="00E41BB3" w:rsidRDefault="00E41BB3" w:rsidP="00E41BB3">
      <w:pPr>
        <w:pStyle w:val="Tekstpodstawowy"/>
      </w:pPr>
      <w:r w:rsidRPr="00E41BB3">
        <w:t>Powyższa cena zawiera podatek VAT w wysokości .......... % tj. ……………………. PLN</w:t>
      </w:r>
    </w:p>
    <w:p w14:paraId="1742A341" w14:textId="77777777" w:rsidR="00E41BB3" w:rsidRPr="00E41BB3" w:rsidRDefault="00E41BB3" w:rsidP="00E41BB3">
      <w:pPr>
        <w:pStyle w:val="Tekstpodstawowy"/>
      </w:pPr>
      <w:r w:rsidRPr="00E41BB3">
        <w:t>w tym:</w:t>
      </w:r>
    </w:p>
    <w:p w14:paraId="727DAAEF" w14:textId="77777777" w:rsidR="00E41BB3" w:rsidRPr="00E41BB3" w:rsidRDefault="00E41BB3" w:rsidP="00E41BB3">
      <w:pPr>
        <w:widowControl w:val="0"/>
        <w:spacing w:line="264" w:lineRule="auto"/>
        <w:ind w:right="1"/>
        <w:rPr>
          <w:b/>
        </w:rPr>
      </w:pPr>
      <w:r w:rsidRPr="00E41BB3">
        <w:rPr>
          <w:b/>
        </w:rPr>
        <w:t>Cena netto za 1 szt. zestawu komputerowego: ............................................................... PLN</w:t>
      </w:r>
    </w:p>
    <w:p w14:paraId="5A13871D" w14:textId="77777777" w:rsidR="00E41BB3" w:rsidRPr="00E41BB3" w:rsidRDefault="00E41BB3" w:rsidP="00E41BB3">
      <w:pPr>
        <w:widowControl w:val="0"/>
        <w:spacing w:line="264" w:lineRule="auto"/>
        <w:ind w:right="1"/>
        <w:rPr>
          <w:b/>
        </w:rPr>
      </w:pPr>
    </w:p>
    <w:p w14:paraId="3A3339C7" w14:textId="77777777" w:rsidR="00E41BB3" w:rsidRPr="00E41BB3" w:rsidRDefault="00E41BB3" w:rsidP="00E41BB3">
      <w:pPr>
        <w:widowControl w:val="0"/>
        <w:spacing w:line="264" w:lineRule="auto"/>
        <w:ind w:right="1"/>
        <w:rPr>
          <w:b/>
        </w:rPr>
      </w:pPr>
      <w:r w:rsidRPr="00E41BB3">
        <w:rPr>
          <w:b/>
        </w:rPr>
        <w:t>Cena brutto za 1 szt. zestawu komputerowego: …......................................................... PLN</w:t>
      </w:r>
    </w:p>
    <w:p w14:paraId="5A3C63C1" w14:textId="77777777" w:rsidR="00E41BB3" w:rsidRPr="00E41BB3" w:rsidRDefault="00E41BB3" w:rsidP="00E41B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9CBC27F" w14:textId="77777777" w:rsidR="00E41BB3" w:rsidRPr="00E41BB3" w:rsidRDefault="00E41BB3" w:rsidP="00E41BB3">
      <w:pPr>
        <w:widowControl w:val="0"/>
        <w:spacing w:line="264" w:lineRule="auto"/>
        <w:ind w:right="1"/>
        <w:jc w:val="both"/>
      </w:pPr>
      <w:r w:rsidRPr="00E41BB3">
        <w:t>Słownie brutto: …....................................................................................................................</w:t>
      </w:r>
    </w:p>
    <w:p w14:paraId="78F164BD" w14:textId="77777777" w:rsidR="00E41BB3" w:rsidRPr="00E41BB3" w:rsidRDefault="00E41BB3" w:rsidP="00E41BB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FB2A85C" w14:textId="77777777" w:rsidR="00E41BB3" w:rsidRPr="00E41BB3" w:rsidRDefault="00E41BB3" w:rsidP="00E41BB3">
      <w:pPr>
        <w:pStyle w:val="Tekstpodstawowy"/>
      </w:pPr>
      <w:r w:rsidRPr="00E41BB3">
        <w:t>Powyższa cena zawiera podatek VAT w wysokości …....... % tj. ……………………. PLN</w:t>
      </w:r>
    </w:p>
    <w:p w14:paraId="63F1BB72" w14:textId="77777777" w:rsidR="00E41BB3" w:rsidRPr="00E41BB3" w:rsidRDefault="00E41BB3" w:rsidP="00E41BB3">
      <w:pPr>
        <w:pStyle w:val="Tekstpodstawowy"/>
      </w:pPr>
      <w:r w:rsidRPr="00E41BB3">
        <w:t>Producent, model zaoferowanego sprzętu tj.:</w:t>
      </w:r>
    </w:p>
    <w:p w14:paraId="4BB0DF14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Procesora: …………………………………………………………………………..</w:t>
      </w:r>
    </w:p>
    <w:p w14:paraId="5B6AD3DC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Grafiki: ……………………………………………………………………………..</w:t>
      </w:r>
    </w:p>
    <w:p w14:paraId="2C4E97B5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lastRenderedPageBreak/>
        <w:t>Obudowy: …………………………………………………………………………</w:t>
      </w:r>
    </w:p>
    <w:p w14:paraId="5E1ECD19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Dysku: …………………………………………………………………………….</w:t>
      </w:r>
    </w:p>
    <w:p w14:paraId="5EAF29D2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Pamięci RAM: …………………………………………………………………….</w:t>
      </w:r>
    </w:p>
    <w:p w14:paraId="00E45328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Chłodzenia do procesora: ………………………………………………………..</w:t>
      </w:r>
    </w:p>
    <w:p w14:paraId="5256CE4B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Zasilacza: …………………………………………………………………………..</w:t>
      </w:r>
    </w:p>
    <w:p w14:paraId="6734E5E4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Monitora: ………………………………………………………………………….</w:t>
      </w:r>
    </w:p>
    <w:p w14:paraId="73644E8A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Myszy: ……………………………………………………………………………..</w:t>
      </w:r>
    </w:p>
    <w:p w14:paraId="6A2607DB" w14:textId="77777777" w:rsidR="00E41BB3" w:rsidRPr="00E41BB3" w:rsidRDefault="00E41BB3" w:rsidP="00E41BB3">
      <w:pPr>
        <w:pStyle w:val="Tekstpodstawowy"/>
        <w:numPr>
          <w:ilvl w:val="0"/>
          <w:numId w:val="5"/>
        </w:numPr>
        <w:suppressAutoHyphens/>
        <w:autoSpaceDN w:val="0"/>
      </w:pPr>
      <w:r w:rsidRPr="00E41BB3">
        <w:t>Klawiatury: ………………………………………………………………………..</w:t>
      </w:r>
    </w:p>
    <w:p w14:paraId="7173126B" w14:textId="2AD232DB" w:rsidR="00185050" w:rsidRPr="00E41BB3" w:rsidRDefault="00E41BB3" w:rsidP="00E41BB3">
      <w:pPr>
        <w:pStyle w:val="Tekstpodstawowy"/>
        <w:numPr>
          <w:ilvl w:val="0"/>
          <w:numId w:val="5"/>
        </w:numPr>
      </w:pPr>
      <w:r w:rsidRPr="00E41BB3">
        <w:t>Płyt</w:t>
      </w:r>
      <w:r w:rsidR="007B09C4">
        <w:t>y</w:t>
      </w:r>
      <w:r w:rsidRPr="00E41BB3">
        <w:t xml:space="preserve"> Główn</w:t>
      </w:r>
      <w:r w:rsidR="007B09C4">
        <w:t xml:space="preserve">ej: </w:t>
      </w:r>
      <w:r w:rsidRPr="00E41BB3">
        <w:t>………………………………………………………………………</w:t>
      </w:r>
    </w:p>
    <w:p w14:paraId="36073B3C" w14:textId="77777777" w:rsidR="008A12B4" w:rsidRDefault="008A12B4" w:rsidP="00606D3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06BC297" w14:textId="3B7FEF2C" w:rsidR="00405780" w:rsidRPr="00E40801" w:rsidRDefault="00405780" w:rsidP="00606D32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E40801">
        <w:rPr>
          <w:b/>
          <w:sz w:val="22"/>
          <w:szCs w:val="22"/>
        </w:rPr>
        <w:t>Pamięć RAM</w:t>
      </w:r>
      <w:r w:rsidR="00E40801" w:rsidRPr="00E40801">
        <w:rPr>
          <w:b/>
          <w:sz w:val="22"/>
          <w:szCs w:val="22"/>
        </w:rPr>
        <w:t xml:space="preserve"> </w:t>
      </w:r>
      <w:r w:rsidR="00E40801" w:rsidRPr="00E40801">
        <w:rPr>
          <w:b/>
          <w:sz w:val="22"/>
          <w:szCs w:val="22"/>
          <w:highlight w:val="yellow"/>
        </w:rPr>
        <w:t>(</w:t>
      </w:r>
      <w:r w:rsidRPr="00E40801">
        <w:rPr>
          <w:bCs/>
          <w:sz w:val="22"/>
          <w:szCs w:val="22"/>
          <w:highlight w:val="yellow"/>
        </w:rPr>
        <w:t>kryterium oceny ofert</w:t>
      </w:r>
      <w:r w:rsidR="00E40801" w:rsidRPr="00E40801">
        <w:rPr>
          <w:bCs/>
          <w:sz w:val="22"/>
          <w:szCs w:val="22"/>
          <w:highlight w:val="yellow"/>
        </w:rPr>
        <w:t>)</w:t>
      </w:r>
      <w:r w:rsidR="00E40801" w:rsidRPr="00E40801">
        <w:rPr>
          <w:bCs/>
          <w:sz w:val="22"/>
          <w:szCs w:val="22"/>
        </w:rPr>
        <w:t xml:space="preserve"> </w:t>
      </w:r>
    </w:p>
    <w:p w14:paraId="50F61C85" w14:textId="3065EA71" w:rsidR="00E40801" w:rsidRPr="00E40801" w:rsidRDefault="00E40801" w:rsidP="00E40801">
      <w:pPr>
        <w:autoSpaceDN w:val="0"/>
        <w:rPr>
          <w:sz w:val="22"/>
          <w:szCs w:val="22"/>
        </w:rPr>
      </w:pPr>
      <w:r w:rsidRPr="00E40801">
        <w:rPr>
          <w:rFonts w:eastAsia="Noto Sans CJK SC"/>
          <w:b/>
          <w:kern w:val="3"/>
          <w:sz w:val="22"/>
          <w:szCs w:val="22"/>
          <w:lang w:eastAsia="zh-CN" w:bidi="hi-IN"/>
        </w:rPr>
        <w:t>- pamięć RAM =</w:t>
      </w:r>
      <w:r w:rsidRPr="00E40801">
        <w:rPr>
          <w:sz w:val="22"/>
          <w:szCs w:val="22"/>
        </w:rPr>
        <w:t xml:space="preserve"> 32 GB *)</w:t>
      </w:r>
    </w:p>
    <w:p w14:paraId="39C62785" w14:textId="33522BB1" w:rsidR="00E40801" w:rsidRPr="00E40801" w:rsidRDefault="00E40801" w:rsidP="00E40801">
      <w:pPr>
        <w:widowControl w:val="0"/>
        <w:spacing w:line="360" w:lineRule="auto"/>
        <w:ind w:right="1"/>
        <w:jc w:val="both"/>
        <w:rPr>
          <w:rFonts w:eastAsia="Noto Sans CJK SC"/>
          <w:bCs/>
          <w:kern w:val="3"/>
          <w:sz w:val="22"/>
          <w:szCs w:val="22"/>
          <w:lang w:eastAsia="zh-CN" w:bidi="hi-IN"/>
        </w:rPr>
      </w:pPr>
      <w:r w:rsidRPr="00E40801">
        <w:rPr>
          <w:rFonts w:eastAsia="Noto Sans CJK SC"/>
          <w:b/>
          <w:kern w:val="3"/>
          <w:sz w:val="22"/>
          <w:szCs w:val="22"/>
          <w:lang w:eastAsia="zh-CN" w:bidi="hi-IN"/>
        </w:rPr>
        <w:t xml:space="preserve">- pamięć RAM &gt; </w:t>
      </w:r>
      <w:r w:rsidRPr="00E40801">
        <w:rPr>
          <w:rFonts w:eastAsia="Noto Sans CJK SC"/>
          <w:bCs/>
          <w:kern w:val="3"/>
          <w:sz w:val="22"/>
          <w:szCs w:val="22"/>
          <w:lang w:eastAsia="zh-CN" w:bidi="hi-IN"/>
        </w:rPr>
        <w:t>32 GB *)</w:t>
      </w:r>
    </w:p>
    <w:p w14:paraId="51435C8A" w14:textId="2041E85C" w:rsidR="00E40801" w:rsidRPr="00E40801" w:rsidRDefault="00E40801" w:rsidP="00E4080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40801">
        <w:rPr>
          <w:bCs/>
          <w:sz w:val="22"/>
          <w:szCs w:val="22"/>
        </w:rPr>
        <w:t>*) należy zaznaczyć oferowaną ilość GB pamięci RAM</w:t>
      </w:r>
    </w:p>
    <w:p w14:paraId="526A5D1D" w14:textId="33DC15F3" w:rsidR="00606D32" w:rsidRPr="00E40801" w:rsidRDefault="00606D32" w:rsidP="00606D3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40801">
        <w:rPr>
          <w:b/>
          <w:sz w:val="22"/>
          <w:szCs w:val="22"/>
        </w:rPr>
        <w:t xml:space="preserve">Termin realizacji umowy: </w:t>
      </w:r>
      <w:r w:rsidR="00CF42B0" w:rsidRPr="00E40801">
        <w:rPr>
          <w:b/>
          <w:bCs/>
          <w:sz w:val="22"/>
          <w:szCs w:val="22"/>
        </w:rPr>
        <w:t>do 30</w:t>
      </w:r>
      <w:r w:rsidRPr="00E40801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E40801">
        <w:rPr>
          <w:b/>
          <w:bCs/>
          <w:sz w:val="22"/>
          <w:szCs w:val="22"/>
        </w:rPr>
        <w:t>MEiN</w:t>
      </w:r>
      <w:proofErr w:type="spellEnd"/>
      <w:r w:rsidRPr="00E40801">
        <w:rPr>
          <w:b/>
          <w:bCs/>
          <w:sz w:val="22"/>
          <w:szCs w:val="22"/>
        </w:rPr>
        <w:t xml:space="preserve"> </w:t>
      </w:r>
    </w:p>
    <w:p w14:paraId="5582F082" w14:textId="7650C031" w:rsidR="00606D32" w:rsidRDefault="00606D32" w:rsidP="00606D3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40801">
        <w:rPr>
          <w:b/>
          <w:sz w:val="22"/>
          <w:szCs w:val="22"/>
        </w:rPr>
        <w:t>Okres udzielonej gwarancji wynosi:</w:t>
      </w:r>
      <w:r w:rsidRPr="00E40801">
        <w:rPr>
          <w:sz w:val="22"/>
          <w:szCs w:val="22"/>
        </w:rPr>
        <w:t xml:space="preserve"> </w:t>
      </w:r>
      <w:r w:rsidRPr="00E40801">
        <w:rPr>
          <w:b/>
          <w:bCs/>
          <w:sz w:val="22"/>
          <w:szCs w:val="22"/>
        </w:rPr>
        <w:t>……………</w:t>
      </w:r>
      <w:r w:rsidR="00CF42B0" w:rsidRPr="00E40801">
        <w:rPr>
          <w:b/>
          <w:bCs/>
          <w:sz w:val="22"/>
          <w:szCs w:val="22"/>
        </w:rPr>
        <w:t xml:space="preserve"> miesięcy</w:t>
      </w:r>
      <w:r w:rsidR="00CF42B0" w:rsidRPr="00E40801">
        <w:rPr>
          <w:sz w:val="22"/>
          <w:szCs w:val="22"/>
        </w:rPr>
        <w:t xml:space="preserve"> </w:t>
      </w:r>
      <w:r w:rsidR="00CF42B0" w:rsidRPr="00E40801">
        <w:rPr>
          <w:sz w:val="22"/>
          <w:szCs w:val="22"/>
          <w:highlight w:val="yellow"/>
        </w:rPr>
        <w:t>(kryterium oceny ofert)</w:t>
      </w:r>
    </w:p>
    <w:p w14:paraId="7A60E341" w14:textId="2FB63179" w:rsidR="00342685" w:rsidRPr="00342685" w:rsidRDefault="00342685" w:rsidP="00606D32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342685">
        <w:rPr>
          <w:bCs/>
          <w:iCs/>
          <w:sz w:val="22"/>
          <w:szCs w:val="22"/>
        </w:rPr>
        <w:t>W przypadku nie podania okresu gwarancji, Zamawiający przyjmie minimalny okres gwarancji</w:t>
      </w:r>
      <w:r w:rsidR="00F62094">
        <w:rPr>
          <w:bCs/>
          <w:iCs/>
          <w:sz w:val="22"/>
          <w:szCs w:val="22"/>
        </w:rPr>
        <w:t xml:space="preserve"> tj. 24 miesięcy.</w:t>
      </w:r>
    </w:p>
    <w:p w14:paraId="2805B713" w14:textId="6D0A4544" w:rsidR="00606D32" w:rsidRPr="00E40801" w:rsidRDefault="00606D32" w:rsidP="00606D32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 w:rsidR="00FB314C" w:rsidRPr="00E40801">
        <w:rPr>
          <w:b/>
          <w:bCs/>
          <w:i/>
          <w:iCs/>
          <w:sz w:val="22"/>
          <w:szCs w:val="22"/>
        </w:rPr>
        <w:t>zestawy komputerowe stacjonarne</w:t>
      </w:r>
      <w:r w:rsidRPr="00E40801">
        <w:rPr>
          <w:b/>
          <w:bCs/>
          <w:i/>
          <w:iCs/>
          <w:sz w:val="22"/>
          <w:szCs w:val="22"/>
        </w:rPr>
        <w:t xml:space="preserve"> </w:t>
      </w:r>
      <w:r w:rsidRPr="00E40801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718D4771" w14:textId="77777777" w:rsidR="00606D32" w:rsidRPr="00E40801" w:rsidRDefault="00606D32" w:rsidP="00606D32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53FABE4C" w14:textId="77777777" w:rsidR="00606D32" w:rsidRPr="00E40801" w:rsidRDefault="00606D32" w:rsidP="00606D3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40801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40801">
        <w:rPr>
          <w:b/>
          <w:sz w:val="22"/>
          <w:szCs w:val="22"/>
        </w:rPr>
        <w:t xml:space="preserve"> TAK/NIE</w:t>
      </w:r>
    </w:p>
    <w:p w14:paraId="55635A60" w14:textId="77777777" w:rsidR="00606D32" w:rsidRPr="00E40801" w:rsidRDefault="00606D32" w:rsidP="00606D32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E40801">
        <w:rPr>
          <w:sz w:val="22"/>
          <w:szCs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024193D" w14:textId="2F246D6C" w:rsidR="008D2AB8" w:rsidRPr="00E40801" w:rsidRDefault="008D2AB8" w:rsidP="00606D32">
      <w:pPr>
        <w:tabs>
          <w:tab w:val="right" w:pos="9000"/>
        </w:tabs>
        <w:rPr>
          <w:sz w:val="22"/>
          <w:szCs w:val="22"/>
        </w:rPr>
      </w:pPr>
    </w:p>
    <w:p w14:paraId="651FE76D" w14:textId="5D601713" w:rsidR="00FE545C" w:rsidRPr="00E40801" w:rsidRDefault="00FE545C" w:rsidP="00FE545C">
      <w:pPr>
        <w:rPr>
          <w:b/>
          <w:sz w:val="22"/>
          <w:szCs w:val="22"/>
          <w:u w:val="single"/>
        </w:rPr>
      </w:pPr>
      <w:r w:rsidRPr="00E40801">
        <w:rPr>
          <w:b/>
          <w:sz w:val="22"/>
          <w:szCs w:val="22"/>
          <w:u w:val="single"/>
        </w:rPr>
        <w:t>Jednocześnie oświadczamy, że:</w:t>
      </w:r>
    </w:p>
    <w:p w14:paraId="49D5DD41" w14:textId="77777777" w:rsidR="005735FF" w:rsidRPr="00E40801" w:rsidRDefault="005735FF" w:rsidP="00FE545C">
      <w:pPr>
        <w:rPr>
          <w:b/>
          <w:sz w:val="22"/>
          <w:szCs w:val="22"/>
          <w:u w:val="single"/>
        </w:rPr>
      </w:pPr>
    </w:p>
    <w:p w14:paraId="2C95D73D" w14:textId="77777777" w:rsidR="005735FF" w:rsidRPr="00E40801" w:rsidRDefault="005735FF" w:rsidP="005735F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6F03B9" w14:textId="77777777" w:rsidR="005735FF" w:rsidRPr="00E40801" w:rsidRDefault="005735FF" w:rsidP="005735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3CEE8B67" w14:textId="31DD8D22" w:rsidR="005735FF" w:rsidRPr="00E40801" w:rsidRDefault="005735FF" w:rsidP="005735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zestawy komputerowe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</w:t>
      </w:r>
      <w:r w:rsidRPr="00E40801">
        <w:rPr>
          <w:color w:val="000000"/>
          <w:sz w:val="22"/>
          <w:szCs w:val="22"/>
          <w:lang w:eastAsia="ar-SA"/>
        </w:rPr>
        <w:lastRenderedPageBreak/>
        <w:t xml:space="preserve">podpisania umowy z naszą firmą uwzględnimy w wystawionej fakturze 0% stawkę podatku VAT po przedstawieniu przez Zamawiającego zaświadczenia potwierdzającego, że wymieniony w zamówieniu skierowanym do Wykonawcy 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zestawy komputerowe </w:t>
      </w:r>
      <w:r w:rsidRPr="00E40801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E40801">
        <w:rPr>
          <w:bCs/>
          <w:i/>
          <w:iCs/>
          <w:sz w:val="22"/>
          <w:szCs w:val="22"/>
        </w:rPr>
        <w:t>stawą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14:paraId="2666B4ED" w14:textId="77777777" w:rsidR="005735FF" w:rsidRPr="00E40801" w:rsidRDefault="005735FF" w:rsidP="005735FF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D37BF04" w14:textId="77777777" w:rsidR="005735FF" w:rsidRPr="00E40801" w:rsidRDefault="005735FF" w:rsidP="005735FF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A7CAE7" w14:textId="77777777" w:rsidR="005735FF" w:rsidRPr="00E40801" w:rsidRDefault="005735FF" w:rsidP="005735FF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1FE094" w14:textId="77777777" w:rsidR="005735FF" w:rsidRPr="00E40801" w:rsidRDefault="005735FF" w:rsidP="005735F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735FF" w:rsidRPr="00E40801" w14:paraId="46C7509D" w14:textId="77777777" w:rsidTr="000C1C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74D87" w14:textId="77777777" w:rsidR="005735FF" w:rsidRPr="00E40801" w:rsidRDefault="005735FF" w:rsidP="000C1C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623FC" w14:textId="77777777" w:rsidR="005735FF" w:rsidRPr="00E40801" w:rsidRDefault="005735FF" w:rsidP="000C1C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627F62C5" w14:textId="77777777" w:rsidR="005735FF" w:rsidRPr="00E40801" w:rsidRDefault="005735FF" w:rsidP="000C1C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D12CE" w14:textId="77777777" w:rsidR="005735FF" w:rsidRPr="00E40801" w:rsidRDefault="005735FF" w:rsidP="000C1CC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735FF" w:rsidRPr="00E40801" w14:paraId="49D1D392" w14:textId="77777777" w:rsidTr="000C1C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C6076" w14:textId="77777777" w:rsidR="005735FF" w:rsidRPr="00E40801" w:rsidRDefault="005735FF" w:rsidP="000C1CC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D8F5F" w14:textId="77777777" w:rsidR="005735FF" w:rsidRPr="00E40801" w:rsidRDefault="005735FF" w:rsidP="000C1C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1F6B1" w14:textId="77777777" w:rsidR="005735FF" w:rsidRPr="00E40801" w:rsidRDefault="005735FF" w:rsidP="000C1C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735FF" w:rsidRPr="00E40801" w14:paraId="6641A19F" w14:textId="77777777" w:rsidTr="000C1C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E57C4" w14:textId="77777777" w:rsidR="005735FF" w:rsidRPr="00E40801" w:rsidRDefault="005735FF" w:rsidP="000C1CC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9B7DE" w14:textId="77777777" w:rsidR="005735FF" w:rsidRPr="00E40801" w:rsidRDefault="005735FF" w:rsidP="000C1C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FAC4C" w14:textId="77777777" w:rsidR="005735FF" w:rsidRPr="00E40801" w:rsidRDefault="005735FF" w:rsidP="000C1CC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E22B92" w14:textId="77777777" w:rsidR="005735FF" w:rsidRPr="00E40801" w:rsidRDefault="005735FF" w:rsidP="005735FF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45AE85F0" w14:textId="77777777" w:rsidR="005735FF" w:rsidRPr="00E40801" w:rsidRDefault="005735FF" w:rsidP="005735F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53551271" w14:textId="77777777" w:rsidR="005735FF" w:rsidRPr="00E40801" w:rsidRDefault="005735FF" w:rsidP="005735F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01B1531E" w14:textId="77777777" w:rsidR="005735FF" w:rsidRPr="00E40801" w:rsidRDefault="005735FF" w:rsidP="005735F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ACE661E" w14:textId="77777777" w:rsidR="005735FF" w:rsidRPr="00E40801" w:rsidRDefault="005735FF" w:rsidP="005735F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2B303391" w14:textId="77777777" w:rsidR="005735FF" w:rsidRPr="00E40801" w:rsidRDefault="005735FF" w:rsidP="005735F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33701A7" w14:textId="77777777" w:rsidR="005735FF" w:rsidRPr="00E40801" w:rsidRDefault="005735FF" w:rsidP="005735FF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20475945" w14:textId="77777777" w:rsidR="005735FF" w:rsidRPr="00E40801" w:rsidRDefault="005735FF" w:rsidP="005735FF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387605" w14:textId="77777777" w:rsidR="005735FF" w:rsidRPr="00E40801" w:rsidRDefault="005735FF" w:rsidP="005735FF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4D14825F" w14:textId="77777777" w:rsidR="005735FF" w:rsidRPr="00E40801" w:rsidRDefault="005735FF" w:rsidP="005735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26DA475C" w14:textId="77777777" w:rsidR="005735FF" w:rsidRPr="00E40801" w:rsidRDefault="005735FF" w:rsidP="005735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EF06DE3" w14:textId="77777777" w:rsidR="005735FF" w:rsidRPr="00E40801" w:rsidRDefault="005735FF" w:rsidP="005735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8B472A9" w14:textId="77777777" w:rsidR="005735FF" w:rsidRPr="00E40801" w:rsidRDefault="005735FF" w:rsidP="005735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0D9F8508" w14:textId="77777777" w:rsidR="005735FF" w:rsidRPr="00E40801" w:rsidRDefault="005735FF" w:rsidP="005735F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3BBF29E5" w14:textId="77777777" w:rsidR="005735FF" w:rsidRPr="00E40801" w:rsidRDefault="005735FF" w:rsidP="005735FF">
      <w:pPr>
        <w:jc w:val="both"/>
        <w:rPr>
          <w:sz w:val="22"/>
          <w:szCs w:val="22"/>
        </w:rPr>
      </w:pPr>
    </w:p>
    <w:p w14:paraId="2FB7138E" w14:textId="77777777" w:rsidR="005735FF" w:rsidRPr="00E40801" w:rsidRDefault="005735FF" w:rsidP="005735FF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1E16CC48" w14:textId="77777777" w:rsidR="00FE545C" w:rsidRPr="00E40801" w:rsidRDefault="00FE545C" w:rsidP="00FE545C">
      <w:pPr>
        <w:jc w:val="right"/>
        <w:rPr>
          <w:sz w:val="22"/>
          <w:szCs w:val="22"/>
        </w:rPr>
      </w:pPr>
    </w:p>
    <w:p w14:paraId="280418A1" w14:textId="77777777" w:rsidR="005735FF" w:rsidRPr="00E40801" w:rsidRDefault="005735FF" w:rsidP="00FE545C">
      <w:pPr>
        <w:jc w:val="right"/>
        <w:rPr>
          <w:sz w:val="22"/>
          <w:szCs w:val="22"/>
        </w:rPr>
      </w:pPr>
    </w:p>
    <w:sectPr w:rsidR="005735FF" w:rsidRPr="00E408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3B458" w14:textId="77777777" w:rsidR="002E689B" w:rsidRDefault="002E689B">
      <w:r>
        <w:separator/>
      </w:r>
    </w:p>
  </w:endnote>
  <w:endnote w:type="continuationSeparator" w:id="0">
    <w:p w14:paraId="0F68BDA4" w14:textId="77777777" w:rsidR="002E689B" w:rsidRDefault="002E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32E6B" w14:textId="77777777" w:rsidR="00233881" w:rsidRDefault="002338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9C9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961AC" w14:textId="77777777" w:rsidR="00233881" w:rsidRDefault="00233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FC648" w14:textId="77777777" w:rsidR="002E689B" w:rsidRDefault="002E689B">
      <w:r>
        <w:separator/>
      </w:r>
    </w:p>
  </w:footnote>
  <w:footnote w:type="continuationSeparator" w:id="0">
    <w:p w14:paraId="0B07D86F" w14:textId="77777777" w:rsidR="002E689B" w:rsidRDefault="002E6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0453B" w14:textId="77777777" w:rsidR="00233881" w:rsidRDefault="002338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C7B7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36BE8" w14:textId="77777777" w:rsidR="00233881" w:rsidRDefault="002338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7E5740"/>
    <w:multiLevelType w:val="multilevel"/>
    <w:tmpl w:val="D234C1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0772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19639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5003438">
    <w:abstractNumId w:val="0"/>
  </w:num>
  <w:num w:numId="4" w16cid:durableId="207955919">
    <w:abstractNumId w:val="3"/>
  </w:num>
  <w:num w:numId="5" w16cid:durableId="189606170">
    <w:abstractNumId w:val="2"/>
  </w:num>
  <w:num w:numId="6" w16cid:durableId="10578218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89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5050"/>
    <w:rsid w:val="001D4612"/>
    <w:rsid w:val="00207E98"/>
    <w:rsid w:val="00233881"/>
    <w:rsid w:val="002723B0"/>
    <w:rsid w:val="002E689B"/>
    <w:rsid w:val="00315A4A"/>
    <w:rsid w:val="00342685"/>
    <w:rsid w:val="00405780"/>
    <w:rsid w:val="004B7300"/>
    <w:rsid w:val="004C6753"/>
    <w:rsid w:val="005735FF"/>
    <w:rsid w:val="00585792"/>
    <w:rsid w:val="00595C87"/>
    <w:rsid w:val="005D2C65"/>
    <w:rsid w:val="005E6D94"/>
    <w:rsid w:val="00606D32"/>
    <w:rsid w:val="0063384F"/>
    <w:rsid w:val="00643C6F"/>
    <w:rsid w:val="00646202"/>
    <w:rsid w:val="0065290F"/>
    <w:rsid w:val="006815F6"/>
    <w:rsid w:val="006B712A"/>
    <w:rsid w:val="007748F0"/>
    <w:rsid w:val="007A4321"/>
    <w:rsid w:val="007B09C4"/>
    <w:rsid w:val="00833933"/>
    <w:rsid w:val="00853083"/>
    <w:rsid w:val="00885737"/>
    <w:rsid w:val="008A12B4"/>
    <w:rsid w:val="008B2F0C"/>
    <w:rsid w:val="008B4928"/>
    <w:rsid w:val="008D2AB8"/>
    <w:rsid w:val="008F1C66"/>
    <w:rsid w:val="009554C6"/>
    <w:rsid w:val="00970FE4"/>
    <w:rsid w:val="00A0022B"/>
    <w:rsid w:val="00A346FE"/>
    <w:rsid w:val="00A47B4D"/>
    <w:rsid w:val="00A83018"/>
    <w:rsid w:val="00AE231C"/>
    <w:rsid w:val="00B774DC"/>
    <w:rsid w:val="00C969A6"/>
    <w:rsid w:val="00CA7D36"/>
    <w:rsid w:val="00CC7B51"/>
    <w:rsid w:val="00CF42B0"/>
    <w:rsid w:val="00D24208"/>
    <w:rsid w:val="00D60C38"/>
    <w:rsid w:val="00D66893"/>
    <w:rsid w:val="00D90ACB"/>
    <w:rsid w:val="00DC1500"/>
    <w:rsid w:val="00DF2546"/>
    <w:rsid w:val="00E40801"/>
    <w:rsid w:val="00E41BB3"/>
    <w:rsid w:val="00E44371"/>
    <w:rsid w:val="00E949B0"/>
    <w:rsid w:val="00EC0BEA"/>
    <w:rsid w:val="00F00591"/>
    <w:rsid w:val="00F51688"/>
    <w:rsid w:val="00F53146"/>
    <w:rsid w:val="00F62094"/>
    <w:rsid w:val="00F91018"/>
    <w:rsid w:val="00FA0F30"/>
    <w:rsid w:val="00FA51A4"/>
    <w:rsid w:val="00FB314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E07F5"/>
  <w15:chartTrackingRefBased/>
  <w15:docId w15:val="{2BA21D3D-BA46-4C92-A700-A2E80737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823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2023-09-21T12:29:00Z</dcterms:created>
  <dcterms:modified xsi:type="dcterms:W3CDTF">2023-09-21T12:48:00Z</dcterms:modified>
</cp:coreProperties>
</file>