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0E344" w14:textId="531A35C3" w:rsidR="008D2AB8" w:rsidRPr="00BE764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BE7642">
        <w:rPr>
          <w:rFonts w:ascii="Times New Roman" w:hAnsi="Times New Roman"/>
          <w:sz w:val="22"/>
          <w:szCs w:val="22"/>
        </w:rPr>
        <w:t>1</w:t>
      </w:r>
    </w:p>
    <w:p w14:paraId="583B74F4" w14:textId="77777777" w:rsidR="008D2AB8" w:rsidRPr="00BE764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C0298E4" w14:textId="77777777" w:rsidR="008D2AB8" w:rsidRPr="00BE764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FORMULARZ OFERTY</w:t>
      </w:r>
    </w:p>
    <w:p w14:paraId="0AB06462" w14:textId="77777777" w:rsidR="008D2AB8" w:rsidRPr="00BE764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AB7D897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39FCD9D2" w14:textId="77777777" w:rsidR="00C038C9" w:rsidRPr="00BE7642" w:rsidRDefault="00C038C9" w:rsidP="00C038C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43D1346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261930EF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F7705C2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0424C184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112096DC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48285A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2D40C18A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02B8E431" w14:textId="71C8AD93" w:rsidR="008D2AB8" w:rsidRPr="00BE764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A16D5FD" w14:textId="77777777" w:rsidR="008D2AB8" w:rsidRPr="00BE7642" w:rsidRDefault="008D2AB8" w:rsidP="008D2AB8">
      <w:pPr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Do: Nazwa i siedziba Zamawiającego:</w:t>
      </w:r>
    </w:p>
    <w:p w14:paraId="291C0881" w14:textId="77777777" w:rsidR="00293AAF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Akademia Górniczo - Hutnicza</w:t>
      </w:r>
    </w:p>
    <w:p w14:paraId="337F132C" w14:textId="77777777" w:rsidR="00293AAF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im. Stanisława Staszica w Krakowie</w:t>
      </w:r>
    </w:p>
    <w:p w14:paraId="2D0F532B" w14:textId="77777777" w:rsidR="008D2AB8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Dział Zamówień Publicznych</w:t>
      </w:r>
      <w:r w:rsidR="008D2AB8" w:rsidRPr="00BE7642">
        <w:rPr>
          <w:b/>
          <w:sz w:val="22"/>
          <w:szCs w:val="22"/>
        </w:rPr>
        <w:t xml:space="preserve">  </w:t>
      </w:r>
    </w:p>
    <w:p w14:paraId="3FF66217" w14:textId="77777777" w:rsidR="008D2AB8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Al. Mickiewicza</w:t>
      </w:r>
      <w:r w:rsidR="008D2AB8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30</w:t>
      </w:r>
      <w:r w:rsidR="008D2AB8" w:rsidRPr="00BE7642">
        <w:rPr>
          <w:b/>
          <w:sz w:val="22"/>
          <w:szCs w:val="22"/>
        </w:rPr>
        <w:t xml:space="preserve"> </w:t>
      </w:r>
    </w:p>
    <w:p w14:paraId="6A1DD6CB" w14:textId="77777777" w:rsidR="008D2AB8" w:rsidRPr="00BE7642" w:rsidRDefault="00293AAF" w:rsidP="008D2AB8">
      <w:pPr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30-059</w:t>
      </w:r>
      <w:r w:rsidR="008D2AB8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Kraków</w:t>
      </w:r>
      <w:r w:rsidR="008D2AB8" w:rsidRPr="00BE7642">
        <w:rPr>
          <w:b/>
          <w:sz w:val="22"/>
          <w:szCs w:val="22"/>
        </w:rPr>
        <w:t xml:space="preserve">,  </w:t>
      </w:r>
    </w:p>
    <w:p w14:paraId="15C62861" w14:textId="77777777" w:rsidR="008D2AB8" w:rsidRPr="00BE7642" w:rsidRDefault="008D2AB8" w:rsidP="008D2AB8">
      <w:pPr>
        <w:ind w:firstLine="3969"/>
        <w:rPr>
          <w:b/>
          <w:sz w:val="22"/>
          <w:szCs w:val="22"/>
        </w:rPr>
      </w:pPr>
    </w:p>
    <w:p w14:paraId="6E07C3AA" w14:textId="7950B24F" w:rsidR="008D2AB8" w:rsidRPr="00BE764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 xml:space="preserve">Przystępując do postępowania o udzielenie zamówienia publicznego, którego przedmiotem jest </w:t>
      </w:r>
      <w:r w:rsidR="00293AAF" w:rsidRPr="00BE7642">
        <w:rPr>
          <w:b/>
          <w:sz w:val="22"/>
          <w:szCs w:val="22"/>
        </w:rPr>
        <w:t>dostawa</w:t>
      </w:r>
      <w:r w:rsidR="00851EE8" w:rsidRPr="00851EE8">
        <w:rPr>
          <w:b/>
          <w:sz w:val="22"/>
          <w:szCs w:val="22"/>
        </w:rPr>
        <w:t xml:space="preserve"> instalacja i uruchomienie zestawu </w:t>
      </w:r>
      <w:proofErr w:type="spellStart"/>
      <w:r w:rsidR="00851EE8" w:rsidRPr="00851EE8">
        <w:rPr>
          <w:b/>
          <w:sz w:val="22"/>
          <w:szCs w:val="22"/>
        </w:rPr>
        <w:t>potencjostatyczo-galwanostatycznego</w:t>
      </w:r>
      <w:proofErr w:type="spellEnd"/>
      <w:r w:rsidR="00851EE8" w:rsidRPr="00851EE8">
        <w:rPr>
          <w:b/>
          <w:sz w:val="22"/>
          <w:szCs w:val="22"/>
        </w:rPr>
        <w:t xml:space="preserve"> wraz z komputerem sterującym i oprogramowaniem - Kc-zp.272-469/23</w:t>
      </w:r>
      <w:r w:rsidRPr="00BE7642">
        <w:rPr>
          <w:b/>
          <w:sz w:val="22"/>
          <w:szCs w:val="22"/>
        </w:rPr>
        <w:t xml:space="preserve">, </w:t>
      </w:r>
      <w:r w:rsidRPr="00BE7642">
        <w:rPr>
          <w:sz w:val="22"/>
          <w:szCs w:val="22"/>
        </w:rPr>
        <w:t>oferuję realizację przedmiotu zamówienia,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zgodnie z zasadami określonymi w specyfikacji warunków zamówienia.</w:t>
      </w:r>
    </w:p>
    <w:p w14:paraId="3AEA33F7" w14:textId="77777777" w:rsidR="008D2AB8" w:rsidRPr="00BE764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5D85117" w14:textId="2568EFA3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netto</w:t>
      </w:r>
      <w:r w:rsidR="005A512F" w:rsidRPr="00BE7642">
        <w:rPr>
          <w:b/>
          <w:sz w:val="22"/>
          <w:szCs w:val="22"/>
        </w:rPr>
        <w:t xml:space="preserve"> za całość zamówienia</w:t>
      </w:r>
      <w:r w:rsidRPr="00BE7642">
        <w:rPr>
          <w:b/>
          <w:sz w:val="22"/>
          <w:szCs w:val="22"/>
        </w:rPr>
        <w:t>:   .........................................................................</w:t>
      </w:r>
      <w:r w:rsidR="007C6D55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PLN</w:t>
      </w:r>
    </w:p>
    <w:p w14:paraId="16ABA857" w14:textId="77777777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265C1EF" w14:textId="38418538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brutto:</w:t>
      </w:r>
      <w:r w:rsidR="005A512F" w:rsidRPr="00BE7642">
        <w:rPr>
          <w:b/>
          <w:sz w:val="22"/>
          <w:szCs w:val="22"/>
        </w:rPr>
        <w:t xml:space="preserve"> za całość zamówienia</w:t>
      </w:r>
      <w:r w:rsidRPr="00BE7642">
        <w:rPr>
          <w:b/>
          <w:sz w:val="22"/>
          <w:szCs w:val="22"/>
        </w:rPr>
        <w:t xml:space="preserve"> .........................................................................</w:t>
      </w:r>
      <w:r w:rsidR="007C6D55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PLN</w:t>
      </w:r>
    </w:p>
    <w:p w14:paraId="24CDCDBC" w14:textId="77777777" w:rsidR="008D2AB8" w:rsidRPr="00BE764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65A6BF5" w14:textId="43927286" w:rsidR="008D2AB8" w:rsidRPr="00BE764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</w:t>
      </w:r>
      <w:r w:rsidR="00585AC7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.......................................................................................................................</w:t>
      </w:r>
      <w:r w:rsidR="003C1C97">
        <w:rPr>
          <w:sz w:val="22"/>
          <w:szCs w:val="22"/>
        </w:rPr>
        <w:t>...................</w:t>
      </w:r>
    </w:p>
    <w:p w14:paraId="55EC547E" w14:textId="77777777" w:rsidR="008D2AB8" w:rsidRPr="00BE764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1F3D3A" w14:textId="77777777" w:rsidR="005A512F" w:rsidRPr="00BE7642" w:rsidRDefault="008D2AB8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Powyższa cena zawiera podatek VAT w wysokości .......... % tj.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…………………….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PLN</w:t>
      </w:r>
    </w:p>
    <w:p w14:paraId="37F542CD" w14:textId="0D894239" w:rsidR="005A512F" w:rsidRPr="00BE7642" w:rsidRDefault="005A512F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w tym:</w:t>
      </w:r>
    </w:p>
    <w:p w14:paraId="4DE4EF52" w14:textId="04EB4F13" w:rsidR="00F524A2" w:rsidRPr="00BE7642" w:rsidRDefault="00F524A2" w:rsidP="00F524A2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 xml:space="preserve">Cena netto za zestaw komputerowy stacjonarny: </w:t>
      </w:r>
      <w:r w:rsidRPr="00BE7642">
        <w:rPr>
          <w:b w:val="0"/>
          <w:bCs/>
          <w:sz w:val="22"/>
          <w:szCs w:val="22"/>
        </w:rPr>
        <w:t xml:space="preserve">…………………………………… </w:t>
      </w:r>
      <w:r w:rsidRPr="00BE7642">
        <w:rPr>
          <w:sz w:val="22"/>
          <w:szCs w:val="22"/>
        </w:rPr>
        <w:t>PLN</w:t>
      </w:r>
    </w:p>
    <w:p w14:paraId="62BDEA90" w14:textId="76D526D2" w:rsidR="00F524A2" w:rsidRPr="00BE7642" w:rsidRDefault="00F524A2" w:rsidP="00F524A2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 xml:space="preserve">Cena brutto za zestaw komputerowy stacjonarny: </w:t>
      </w:r>
      <w:r w:rsidRPr="00BE7642">
        <w:rPr>
          <w:b w:val="0"/>
          <w:bCs/>
          <w:sz w:val="22"/>
          <w:szCs w:val="22"/>
        </w:rPr>
        <w:t xml:space="preserve">………………………………….. </w:t>
      </w:r>
      <w:r w:rsidRPr="00BE7642">
        <w:rPr>
          <w:sz w:val="22"/>
          <w:szCs w:val="22"/>
        </w:rPr>
        <w:t xml:space="preserve">PLN </w:t>
      </w:r>
    </w:p>
    <w:p w14:paraId="2ADC84FC" w14:textId="1292F22B" w:rsidR="00F524A2" w:rsidRPr="00BE7642" w:rsidRDefault="00F524A2" w:rsidP="00F524A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 ...........................................................................................................................................</w:t>
      </w:r>
    </w:p>
    <w:p w14:paraId="4ACDDB60" w14:textId="64AD8863" w:rsidR="00FE545C" w:rsidRPr="00BE7642" w:rsidRDefault="007C6D55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P</w:t>
      </w:r>
      <w:r w:rsidR="00FE545C" w:rsidRPr="00BE7642">
        <w:rPr>
          <w:sz w:val="22"/>
          <w:szCs w:val="22"/>
        </w:rPr>
        <w:t>roducent/</w:t>
      </w:r>
      <w:r w:rsidRPr="00BE7642">
        <w:rPr>
          <w:sz w:val="22"/>
          <w:szCs w:val="22"/>
        </w:rPr>
        <w:t>typ/</w:t>
      </w:r>
      <w:r w:rsidR="00FE545C" w:rsidRPr="00BE7642">
        <w:rPr>
          <w:sz w:val="22"/>
          <w:szCs w:val="22"/>
        </w:rPr>
        <w:t>model zaoferowanego</w:t>
      </w:r>
      <w:r w:rsidR="00E47071" w:rsidRPr="00BE7642">
        <w:rPr>
          <w:sz w:val="22"/>
          <w:szCs w:val="22"/>
        </w:rPr>
        <w:t xml:space="preserve"> </w:t>
      </w:r>
      <w:r w:rsidR="00526128">
        <w:rPr>
          <w:sz w:val="22"/>
          <w:szCs w:val="22"/>
        </w:rPr>
        <w:t>potencjostatu-</w:t>
      </w:r>
      <w:proofErr w:type="spellStart"/>
      <w:r w:rsidR="00526128">
        <w:rPr>
          <w:sz w:val="22"/>
          <w:szCs w:val="22"/>
        </w:rPr>
        <w:t>galwanostatu</w:t>
      </w:r>
      <w:proofErr w:type="spellEnd"/>
      <w:r w:rsidRPr="00BE7642">
        <w:rPr>
          <w:sz w:val="22"/>
          <w:szCs w:val="22"/>
        </w:rPr>
        <w:t>:</w:t>
      </w:r>
      <w:r w:rsidR="00FE545C" w:rsidRPr="00BE7642">
        <w:rPr>
          <w:sz w:val="22"/>
          <w:szCs w:val="22"/>
        </w:rPr>
        <w:t xml:space="preserve"> </w:t>
      </w:r>
      <w:r w:rsidR="00FE545C" w:rsidRPr="00BE7642">
        <w:rPr>
          <w:b w:val="0"/>
          <w:sz w:val="22"/>
          <w:szCs w:val="22"/>
        </w:rPr>
        <w:t>………………………………</w:t>
      </w:r>
    </w:p>
    <w:p w14:paraId="5665D0CF" w14:textId="1EE3E25C" w:rsidR="008D2AB8" w:rsidRPr="00BE764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Termin realizacji umowy:</w:t>
      </w:r>
      <w:r w:rsidR="007C6D55" w:rsidRPr="00BE7642">
        <w:rPr>
          <w:b/>
          <w:sz w:val="22"/>
          <w:szCs w:val="22"/>
        </w:rPr>
        <w:t xml:space="preserve"> do </w:t>
      </w:r>
      <w:r w:rsidR="00585AC7" w:rsidRPr="00BE7642">
        <w:rPr>
          <w:b/>
          <w:sz w:val="22"/>
          <w:szCs w:val="22"/>
        </w:rPr>
        <w:t>……</w:t>
      </w:r>
      <w:r w:rsidR="003C1C97">
        <w:rPr>
          <w:b/>
          <w:sz w:val="22"/>
          <w:szCs w:val="22"/>
        </w:rPr>
        <w:t>…….….</w:t>
      </w:r>
      <w:r w:rsidR="007C6D55" w:rsidRPr="00BE7642">
        <w:rPr>
          <w:b/>
          <w:sz w:val="22"/>
          <w:szCs w:val="22"/>
        </w:rPr>
        <w:t xml:space="preserve"> </w:t>
      </w:r>
      <w:r w:rsidR="00526128">
        <w:rPr>
          <w:b/>
          <w:sz w:val="22"/>
          <w:szCs w:val="22"/>
        </w:rPr>
        <w:t>miesięcy</w:t>
      </w:r>
      <w:r w:rsidR="007C6D55" w:rsidRPr="00BE7642">
        <w:rPr>
          <w:b/>
          <w:sz w:val="22"/>
          <w:szCs w:val="22"/>
        </w:rPr>
        <w:t xml:space="preserve"> </w:t>
      </w:r>
      <w:bookmarkStart w:id="0" w:name="_GoBack"/>
      <w:r w:rsidR="007C6D55" w:rsidRPr="00BE7642">
        <w:rPr>
          <w:b/>
          <w:sz w:val="22"/>
          <w:szCs w:val="22"/>
        </w:rPr>
        <w:t>od</w:t>
      </w:r>
      <w:r w:rsidR="00DA32B3" w:rsidRPr="00DA32B3">
        <w:rPr>
          <w:b/>
          <w:sz w:val="22"/>
          <w:szCs w:val="22"/>
        </w:rPr>
        <w:t xml:space="preserve"> daty otrzymania zamówienia potwierdzonego przez </w:t>
      </w:r>
      <w:proofErr w:type="spellStart"/>
      <w:r w:rsidR="00DA32B3" w:rsidRPr="00DA32B3">
        <w:rPr>
          <w:b/>
          <w:sz w:val="22"/>
          <w:szCs w:val="22"/>
        </w:rPr>
        <w:t>MEiN</w:t>
      </w:r>
      <w:proofErr w:type="spellEnd"/>
      <w:r w:rsidR="00DA32B3" w:rsidRPr="00DA32B3">
        <w:rPr>
          <w:b/>
          <w:sz w:val="22"/>
          <w:szCs w:val="22"/>
        </w:rPr>
        <w:t>.</w:t>
      </w:r>
    </w:p>
    <w:bookmarkEnd w:id="0"/>
    <w:p w14:paraId="1B08745C" w14:textId="47A54F7E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E7642">
        <w:rPr>
          <w:b/>
          <w:sz w:val="22"/>
          <w:szCs w:val="22"/>
        </w:rPr>
        <w:t>Okres udzielonej gwarancji wynosi:</w:t>
      </w:r>
      <w:r w:rsidRPr="00BE7642">
        <w:rPr>
          <w:sz w:val="22"/>
          <w:szCs w:val="22"/>
        </w:rPr>
        <w:t xml:space="preserve"> </w:t>
      </w:r>
      <w:r w:rsidRPr="00BE7642">
        <w:rPr>
          <w:b/>
          <w:bCs/>
          <w:sz w:val="22"/>
          <w:szCs w:val="22"/>
        </w:rPr>
        <w:t>………………</w:t>
      </w:r>
      <w:r w:rsidR="003C1C97">
        <w:rPr>
          <w:b/>
          <w:bCs/>
          <w:sz w:val="22"/>
          <w:szCs w:val="22"/>
        </w:rPr>
        <w:t>……………</w:t>
      </w:r>
      <w:r w:rsidRPr="00BE7642">
        <w:rPr>
          <w:b/>
          <w:bCs/>
          <w:sz w:val="22"/>
          <w:szCs w:val="22"/>
        </w:rPr>
        <w:t>…</w:t>
      </w:r>
      <w:r w:rsidR="00585AC7" w:rsidRPr="00BE7642">
        <w:rPr>
          <w:b/>
          <w:bCs/>
          <w:sz w:val="22"/>
          <w:szCs w:val="22"/>
        </w:rPr>
        <w:t xml:space="preserve"> miesięcy</w:t>
      </w:r>
      <w:r w:rsidR="00585AC7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(</w:t>
      </w:r>
      <w:r w:rsidRPr="00BE7642">
        <w:rPr>
          <w:i/>
          <w:sz w:val="22"/>
          <w:szCs w:val="22"/>
          <w:highlight w:val="yellow"/>
        </w:rPr>
        <w:t>kryterium oceny ofert)</w:t>
      </w:r>
    </w:p>
    <w:p w14:paraId="2E64BB20" w14:textId="77777777" w:rsidR="008D2AB8" w:rsidRPr="00BE764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E7642">
        <w:rPr>
          <w:sz w:val="22"/>
          <w:szCs w:val="22"/>
        </w:rPr>
        <w:lastRenderedPageBreak/>
        <w:t xml:space="preserve">Oświadczamy, że zgodnie z ustawą z dnia </w:t>
      </w:r>
      <w:r w:rsidR="00A0022B" w:rsidRPr="00BE7642">
        <w:rPr>
          <w:sz w:val="22"/>
          <w:szCs w:val="22"/>
        </w:rPr>
        <w:t>6 marca 2018 r</w:t>
      </w:r>
      <w:r w:rsidRPr="00BE7642">
        <w:rPr>
          <w:sz w:val="22"/>
          <w:szCs w:val="22"/>
        </w:rPr>
        <w:t>.</w:t>
      </w:r>
      <w:r w:rsidR="00A0022B" w:rsidRPr="00BE7642">
        <w:rPr>
          <w:sz w:val="22"/>
          <w:szCs w:val="22"/>
        </w:rPr>
        <w:t xml:space="preserve"> Prawo przedsiębiorców, </w:t>
      </w:r>
      <w:r w:rsidRPr="00BE7642">
        <w:rPr>
          <w:sz w:val="22"/>
          <w:szCs w:val="22"/>
        </w:rPr>
        <w:t>należymy do małych lub średnich przedsiębiorców:</w:t>
      </w:r>
      <w:r w:rsidRPr="00BE7642">
        <w:rPr>
          <w:b/>
          <w:sz w:val="22"/>
          <w:szCs w:val="22"/>
        </w:rPr>
        <w:t xml:space="preserve"> TAK/NIE</w:t>
      </w:r>
    </w:p>
    <w:p w14:paraId="696B7BF6" w14:textId="65A5911D" w:rsidR="008D2AB8" w:rsidRPr="00BE764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E7642">
        <w:rPr>
          <w:b/>
          <w:sz w:val="22"/>
          <w:szCs w:val="22"/>
        </w:rPr>
        <w:t xml:space="preserve">Termin płatności: </w:t>
      </w:r>
      <w:r w:rsidR="00797060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BBCEC57" w14:textId="39C3812D" w:rsidR="00ED46F3" w:rsidRPr="00BE7642" w:rsidRDefault="00ED46F3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AE34FFD" w14:textId="13E9FE8A" w:rsidR="00ED46F3" w:rsidRPr="00BE7642" w:rsidRDefault="00ED46F3" w:rsidP="00ED46F3">
      <w:pPr>
        <w:rPr>
          <w:i/>
          <w:iCs/>
          <w:sz w:val="22"/>
          <w:szCs w:val="22"/>
        </w:rPr>
      </w:pPr>
      <w:r w:rsidRPr="00BE764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E7642">
        <w:rPr>
          <w:b/>
          <w:bCs/>
          <w:i/>
          <w:iCs/>
          <w:sz w:val="22"/>
          <w:szCs w:val="22"/>
        </w:rPr>
        <w:t>na zestaw komputerowy</w:t>
      </w:r>
      <w:r w:rsidR="00F524A2" w:rsidRPr="00BE7642">
        <w:rPr>
          <w:b/>
          <w:bCs/>
          <w:i/>
          <w:iCs/>
          <w:sz w:val="22"/>
          <w:szCs w:val="22"/>
        </w:rPr>
        <w:t xml:space="preserve"> stacjonarny</w:t>
      </w:r>
      <w:r w:rsidRPr="00BE7642">
        <w:rPr>
          <w:b/>
          <w:bCs/>
          <w:i/>
          <w:iCs/>
          <w:sz w:val="22"/>
          <w:szCs w:val="22"/>
        </w:rPr>
        <w:t xml:space="preserve"> wraz z monitorem </w:t>
      </w:r>
      <w:r w:rsidRPr="00BE7642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773BB35E" w14:textId="77777777" w:rsidR="00526128" w:rsidRDefault="00526128" w:rsidP="00797060">
      <w:pPr>
        <w:tabs>
          <w:tab w:val="left" w:pos="5040"/>
        </w:tabs>
        <w:rPr>
          <w:sz w:val="22"/>
          <w:szCs w:val="22"/>
        </w:rPr>
      </w:pPr>
    </w:p>
    <w:p w14:paraId="1C111230" w14:textId="3993D413" w:rsidR="00FE545C" w:rsidRDefault="00FE545C" w:rsidP="00797060">
      <w:pPr>
        <w:tabs>
          <w:tab w:val="left" w:pos="5040"/>
        </w:tabs>
        <w:rPr>
          <w:b/>
          <w:sz w:val="22"/>
          <w:szCs w:val="22"/>
          <w:u w:val="single"/>
        </w:rPr>
      </w:pPr>
      <w:r w:rsidRPr="00BE7642">
        <w:rPr>
          <w:b/>
          <w:sz w:val="22"/>
          <w:szCs w:val="22"/>
          <w:u w:val="single"/>
        </w:rPr>
        <w:t>Jednocześnie oświadczamy, że:</w:t>
      </w:r>
    </w:p>
    <w:p w14:paraId="1B8773CA" w14:textId="77777777" w:rsidR="003C1C97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71BDD6" w14:textId="5B9E5209" w:rsidR="003C1C97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DDFC79A" w14:textId="77777777" w:rsidR="003C1C97" w:rsidRPr="00BE7642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BE764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764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7642">
        <w:rPr>
          <w:sz w:val="22"/>
          <w:szCs w:val="22"/>
        </w:rPr>
        <w:t>późn</w:t>
      </w:r>
      <w:proofErr w:type="spellEnd"/>
      <w:r w:rsidRPr="00BE7642">
        <w:rPr>
          <w:sz w:val="22"/>
          <w:szCs w:val="22"/>
        </w:rPr>
        <w:t xml:space="preserve">. zm.) </w:t>
      </w:r>
      <w:r w:rsidRPr="00BE764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7642">
        <w:rPr>
          <w:b/>
          <w:color w:val="000000"/>
          <w:sz w:val="22"/>
          <w:szCs w:val="22"/>
          <w:lang w:eastAsia="ar-SA"/>
        </w:rPr>
        <w:t xml:space="preserve">na zestaw komputerowy stacjonarny i monitor </w:t>
      </w:r>
      <w:r w:rsidRPr="00BE7642">
        <w:rPr>
          <w:sz w:val="22"/>
          <w:szCs w:val="22"/>
        </w:rPr>
        <w:t xml:space="preserve">w zakresie objętym zwolnieniem – zgodnie z art. 83 ust. 1 pkt 26 przywołanej ustawy. </w:t>
      </w:r>
    </w:p>
    <w:p w14:paraId="63BE12B0" w14:textId="42A337D9" w:rsidR="003C1C97" w:rsidRPr="003C1C97" w:rsidRDefault="003C1C97" w:rsidP="003C1C9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BE764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BE7642">
        <w:rPr>
          <w:b/>
          <w:bCs/>
          <w:color w:val="000000"/>
          <w:sz w:val="22"/>
          <w:szCs w:val="22"/>
          <w:lang w:eastAsia="ar-SA"/>
        </w:rPr>
        <w:t>zestaw komputerowy stacjonarny i</w:t>
      </w:r>
      <w:r w:rsidRPr="00BE7642">
        <w:rPr>
          <w:color w:val="000000"/>
          <w:sz w:val="22"/>
          <w:szCs w:val="22"/>
          <w:lang w:eastAsia="ar-SA"/>
        </w:rPr>
        <w:t xml:space="preserve"> </w:t>
      </w:r>
      <w:r w:rsidRPr="00BE7642">
        <w:rPr>
          <w:b/>
          <w:color w:val="000000"/>
          <w:sz w:val="22"/>
          <w:szCs w:val="22"/>
          <w:lang w:eastAsia="ar-SA"/>
        </w:rPr>
        <w:t xml:space="preserve">monitor </w:t>
      </w:r>
      <w:r w:rsidRPr="00BE7642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764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7642">
        <w:rPr>
          <w:sz w:val="22"/>
          <w:szCs w:val="22"/>
        </w:rPr>
        <w:t>późn</w:t>
      </w:r>
      <w:proofErr w:type="spellEnd"/>
      <w:r w:rsidRPr="00BE7642">
        <w:rPr>
          <w:sz w:val="22"/>
          <w:szCs w:val="22"/>
        </w:rPr>
        <w:t>. zm.)</w:t>
      </w:r>
    </w:p>
    <w:p w14:paraId="448C9016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80718F" w14:textId="77777777" w:rsidR="003C1C97" w:rsidRDefault="003C1C97" w:rsidP="003C1C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91656C" w14:textId="77777777" w:rsidR="003C1C97" w:rsidRDefault="003C1C97" w:rsidP="003C1C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ECBE59" w14:textId="77777777" w:rsidR="003C1C97" w:rsidRDefault="003C1C97" w:rsidP="003C1C9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1C97" w14:paraId="0168C5EB" w14:textId="77777777" w:rsidTr="00F349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F1533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D408F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AD291AE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B910E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1C97" w14:paraId="34139ED2" w14:textId="77777777" w:rsidTr="00F349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D775A" w14:textId="77777777" w:rsidR="003C1C97" w:rsidRDefault="003C1C97" w:rsidP="00F349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88D45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03950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C1C97" w14:paraId="653E0C0F" w14:textId="77777777" w:rsidTr="00F349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0BDF8" w14:textId="77777777" w:rsidR="003C1C97" w:rsidRDefault="003C1C97" w:rsidP="00F349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4D192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BF41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618793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44334B" w14:textId="0888DF05" w:rsidR="003C1C97" w:rsidRPr="003C1C97" w:rsidRDefault="003C1C97" w:rsidP="003C1C9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C70C799" w14:textId="77777777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DA5FC18" w14:textId="77777777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6F7C40" w14:textId="7C7A432A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0FE9B5D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9AF8C8" w14:textId="77777777" w:rsidR="003C1C97" w:rsidRDefault="003C1C97" w:rsidP="003C1C9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46DAC3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43426F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2585CC4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EB86C6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9E1CEB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956742" w14:textId="0A8E989C" w:rsidR="00C64C51" w:rsidRPr="00C64C51" w:rsidRDefault="003C1C97" w:rsidP="00C64C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7C7C97" w14:textId="4632601B" w:rsidR="00FE545C" w:rsidRPr="003C1C97" w:rsidRDefault="003C1C97" w:rsidP="003C1C9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3C1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D8AA2" w14:textId="77777777" w:rsidR="00EA679F" w:rsidRDefault="00EA679F">
      <w:r>
        <w:separator/>
      </w:r>
    </w:p>
  </w:endnote>
  <w:endnote w:type="continuationSeparator" w:id="0">
    <w:p w14:paraId="779D987E" w14:textId="77777777" w:rsidR="00EA679F" w:rsidRDefault="00EA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A17E1" w14:textId="77777777" w:rsidR="00293AAF" w:rsidRDefault="00293A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96F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B7307" w14:textId="77777777" w:rsidR="00293AAF" w:rsidRDefault="00293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5AF74" w14:textId="77777777" w:rsidR="00EA679F" w:rsidRDefault="00EA679F">
      <w:r>
        <w:separator/>
      </w:r>
    </w:p>
  </w:footnote>
  <w:footnote w:type="continuationSeparator" w:id="0">
    <w:p w14:paraId="3EF54B45" w14:textId="77777777" w:rsidR="00EA679F" w:rsidRDefault="00EA6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28B41" w14:textId="77777777" w:rsidR="00293AAF" w:rsidRDefault="00293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EFB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BBAAA" w14:textId="77777777" w:rsidR="00293AAF" w:rsidRDefault="00293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98"/>
    <w:rsid w:val="00012286"/>
    <w:rsid w:val="00071CCC"/>
    <w:rsid w:val="000A683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2D2D"/>
    <w:rsid w:val="002723B0"/>
    <w:rsid w:val="00293AAF"/>
    <w:rsid w:val="002A649A"/>
    <w:rsid w:val="00315A4A"/>
    <w:rsid w:val="003C1C97"/>
    <w:rsid w:val="004B7300"/>
    <w:rsid w:val="004C6753"/>
    <w:rsid w:val="00526128"/>
    <w:rsid w:val="00585AC7"/>
    <w:rsid w:val="00595C87"/>
    <w:rsid w:val="005A512F"/>
    <w:rsid w:val="005C04C6"/>
    <w:rsid w:val="005D2C65"/>
    <w:rsid w:val="005E6D94"/>
    <w:rsid w:val="0063384F"/>
    <w:rsid w:val="00643C6F"/>
    <w:rsid w:val="00646202"/>
    <w:rsid w:val="0065290F"/>
    <w:rsid w:val="006815F6"/>
    <w:rsid w:val="007748F0"/>
    <w:rsid w:val="00797060"/>
    <w:rsid w:val="007A4321"/>
    <w:rsid w:val="007C6D55"/>
    <w:rsid w:val="007D470C"/>
    <w:rsid w:val="007F5109"/>
    <w:rsid w:val="00833933"/>
    <w:rsid w:val="00851EE8"/>
    <w:rsid w:val="00853083"/>
    <w:rsid w:val="008564C8"/>
    <w:rsid w:val="008B2F0C"/>
    <w:rsid w:val="008B4928"/>
    <w:rsid w:val="008D2AB8"/>
    <w:rsid w:val="008D5498"/>
    <w:rsid w:val="008F1C66"/>
    <w:rsid w:val="00970FE4"/>
    <w:rsid w:val="00A0022B"/>
    <w:rsid w:val="00A346FE"/>
    <w:rsid w:val="00A47B4D"/>
    <w:rsid w:val="00A83018"/>
    <w:rsid w:val="00AB4A36"/>
    <w:rsid w:val="00B65F0B"/>
    <w:rsid w:val="00B774DC"/>
    <w:rsid w:val="00BE7642"/>
    <w:rsid w:val="00C038C9"/>
    <w:rsid w:val="00C038DD"/>
    <w:rsid w:val="00C64C51"/>
    <w:rsid w:val="00C969A6"/>
    <w:rsid w:val="00CA7D36"/>
    <w:rsid w:val="00D05196"/>
    <w:rsid w:val="00D24208"/>
    <w:rsid w:val="00D60C38"/>
    <w:rsid w:val="00D6199E"/>
    <w:rsid w:val="00D66893"/>
    <w:rsid w:val="00D90ACB"/>
    <w:rsid w:val="00DA32B3"/>
    <w:rsid w:val="00DB439F"/>
    <w:rsid w:val="00DC1500"/>
    <w:rsid w:val="00E44371"/>
    <w:rsid w:val="00E47071"/>
    <w:rsid w:val="00E949B0"/>
    <w:rsid w:val="00EA679F"/>
    <w:rsid w:val="00ED46F3"/>
    <w:rsid w:val="00F00591"/>
    <w:rsid w:val="00F51688"/>
    <w:rsid w:val="00F524A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DC787"/>
  <w15:chartTrackingRefBased/>
  <w15:docId w15:val="{71076AF2-A6E2-472E-9F09-B55CBFF2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65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A36"/>
    <w:pPr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4CEA0-332E-43CB-A0A1-43BE93156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730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2023-09-25T10:38:00Z</cp:lastPrinted>
  <dcterms:created xsi:type="dcterms:W3CDTF">2023-09-25T10:38:00Z</dcterms:created>
  <dcterms:modified xsi:type="dcterms:W3CDTF">2023-09-25T10:38:00Z</dcterms:modified>
</cp:coreProperties>
</file>