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72C91" w14:textId="0AD127E8" w:rsidR="00025386" w:rsidRPr="00976069" w:rsidRDefault="00657A47" w:rsidP="004D299A">
      <w:pPr>
        <w:pStyle w:val="Nagwek4"/>
        <w:tabs>
          <w:tab w:val="left" w:pos="1701"/>
        </w:tabs>
        <w:spacing w:after="480" w:line="276" w:lineRule="auto"/>
        <w:rPr>
          <w:bCs/>
          <w:i w:val="0"/>
          <w:sz w:val="20"/>
        </w:rPr>
      </w:pPr>
      <w:bookmarkStart w:id="0" w:name="_Hlk60301409"/>
      <w:r w:rsidRPr="00976069">
        <w:rPr>
          <w:bCs/>
          <w:i w:val="0"/>
          <w:sz w:val="20"/>
        </w:rPr>
        <w:t xml:space="preserve">Załącznik nr </w:t>
      </w:r>
      <w:r w:rsidR="00096864">
        <w:rPr>
          <w:bCs/>
          <w:i w:val="0"/>
          <w:sz w:val="20"/>
        </w:rPr>
        <w:t>3</w:t>
      </w:r>
      <w:r w:rsidR="007666D6" w:rsidRPr="00976069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976069" w14:paraId="5B1089B3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7588F3" w14:textId="77777777" w:rsidR="008D442B" w:rsidRPr="00976069" w:rsidRDefault="008D442B" w:rsidP="004D299A">
            <w:pPr>
              <w:tabs>
                <w:tab w:val="left" w:pos="1701"/>
              </w:tabs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6069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121396B1" w14:textId="77777777" w:rsidR="00053927" w:rsidRPr="00976069" w:rsidRDefault="008D442B" w:rsidP="004D299A">
            <w:pPr>
              <w:tabs>
                <w:tab w:val="left" w:pos="1701"/>
              </w:tabs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6069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7606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488B18F" w14:textId="77777777" w:rsidR="00053927" w:rsidRPr="00976069" w:rsidRDefault="00053927" w:rsidP="004D299A">
            <w:pPr>
              <w:tabs>
                <w:tab w:val="left" w:pos="1701"/>
              </w:tabs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606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97606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7606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97606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97606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97606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97606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97606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97606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47F6E32" w14:textId="77777777" w:rsidR="003A486D" w:rsidRPr="00976069" w:rsidRDefault="008D442B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6069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976069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976069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976069" w14:paraId="69275DDB" w14:textId="77777777" w:rsidTr="0087706D">
        <w:tc>
          <w:tcPr>
            <w:tcW w:w="550" w:type="dxa"/>
            <w:shd w:val="clear" w:color="auto" w:fill="auto"/>
            <w:vAlign w:val="center"/>
          </w:tcPr>
          <w:p w14:paraId="47B349A8" w14:textId="77777777" w:rsidR="003A486D" w:rsidRPr="00976069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7606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41D9589" w14:textId="77777777" w:rsidR="003A486D" w:rsidRPr="00976069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7606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7606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7606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97606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976069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3DFE8B00" w14:textId="77777777" w:rsidR="003A486D" w:rsidRPr="00976069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7606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76069" w14:paraId="38AAB4F3" w14:textId="77777777" w:rsidTr="0087706D">
        <w:tc>
          <w:tcPr>
            <w:tcW w:w="550" w:type="dxa"/>
            <w:shd w:val="clear" w:color="auto" w:fill="auto"/>
            <w:vAlign w:val="center"/>
          </w:tcPr>
          <w:p w14:paraId="2648991D" w14:textId="77777777" w:rsidR="003A486D" w:rsidRPr="00976069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7606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A26BF5B" w14:textId="77777777" w:rsidR="003A486D" w:rsidRPr="00976069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4B87ED62" w14:textId="77777777" w:rsidR="003A486D" w:rsidRPr="00976069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76069" w14:paraId="0ECE3019" w14:textId="77777777" w:rsidTr="0087706D">
        <w:tc>
          <w:tcPr>
            <w:tcW w:w="550" w:type="dxa"/>
            <w:shd w:val="clear" w:color="auto" w:fill="auto"/>
            <w:vAlign w:val="center"/>
          </w:tcPr>
          <w:p w14:paraId="07EC9AC8" w14:textId="77777777" w:rsidR="003A486D" w:rsidRPr="00976069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7606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AFAAF98" w14:textId="77777777" w:rsidR="003A486D" w:rsidRPr="00976069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E2F11E5" w14:textId="77777777" w:rsidR="003A486D" w:rsidRPr="00976069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717E183" w14:textId="74C66703" w:rsidR="00BE3BCE" w:rsidRPr="00976069" w:rsidRDefault="0024648D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7606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7606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76069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76069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E10E8A" w:rsidRPr="00976069">
        <w:rPr>
          <w:rFonts w:ascii="Times New Roman" w:hAnsi="Times New Roman"/>
          <w:sz w:val="20"/>
          <w:szCs w:val="20"/>
        </w:rPr>
        <w:t>(</w:t>
      </w:r>
      <w:proofErr w:type="spellStart"/>
      <w:r w:rsidR="00E10E8A" w:rsidRPr="00976069">
        <w:rPr>
          <w:rFonts w:ascii="Times New Roman" w:hAnsi="Times New Roman"/>
          <w:sz w:val="20"/>
          <w:szCs w:val="20"/>
        </w:rPr>
        <w:t>t.j</w:t>
      </w:r>
      <w:proofErr w:type="spellEnd"/>
      <w:r w:rsidR="00E10E8A" w:rsidRPr="00976069">
        <w:rPr>
          <w:rFonts w:ascii="Times New Roman" w:hAnsi="Times New Roman"/>
          <w:sz w:val="20"/>
          <w:szCs w:val="20"/>
        </w:rPr>
        <w:t>. Dz. U. z 202</w:t>
      </w:r>
      <w:r w:rsidR="00976069" w:rsidRPr="00976069">
        <w:rPr>
          <w:rFonts w:ascii="Times New Roman" w:hAnsi="Times New Roman"/>
          <w:sz w:val="20"/>
          <w:szCs w:val="20"/>
        </w:rPr>
        <w:t>3</w:t>
      </w:r>
      <w:r w:rsidR="00E10E8A" w:rsidRPr="00976069">
        <w:rPr>
          <w:rFonts w:ascii="Times New Roman" w:hAnsi="Times New Roman"/>
          <w:sz w:val="20"/>
          <w:szCs w:val="20"/>
        </w:rPr>
        <w:t>r. poz. 1</w:t>
      </w:r>
      <w:r w:rsidR="00976069" w:rsidRPr="00976069">
        <w:rPr>
          <w:rFonts w:ascii="Times New Roman" w:hAnsi="Times New Roman"/>
          <w:sz w:val="20"/>
          <w:szCs w:val="20"/>
        </w:rPr>
        <w:t>605</w:t>
      </w:r>
      <w:r w:rsidR="00E10E8A" w:rsidRPr="00976069">
        <w:rPr>
          <w:rFonts w:ascii="Times New Roman" w:hAnsi="Times New Roman"/>
          <w:sz w:val="20"/>
          <w:szCs w:val="20"/>
        </w:rPr>
        <w:t>)</w:t>
      </w:r>
      <w:r w:rsidRPr="00976069">
        <w:rPr>
          <w:rFonts w:ascii="Times New Roman" w:hAnsi="Times New Roman"/>
          <w:sz w:val="20"/>
          <w:szCs w:val="20"/>
        </w:rPr>
        <w:t>, że w ramach zamówienia</w:t>
      </w:r>
      <w:r w:rsidR="00BE3BCE" w:rsidRPr="00976069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14:paraId="71685828" w14:textId="77777777" w:rsidR="00976069" w:rsidRPr="00976069" w:rsidRDefault="00976069" w:rsidP="00976069">
      <w:pPr>
        <w:pStyle w:val="Akapitzlist"/>
        <w:tabs>
          <w:tab w:val="left" w:pos="400"/>
        </w:tabs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0"/>
          <w:szCs w:val="20"/>
        </w:rPr>
      </w:pPr>
      <w:r w:rsidRPr="00976069">
        <w:rPr>
          <w:rFonts w:ascii="Times New Roman" w:hAnsi="Times New Roman"/>
          <w:b/>
          <w:iCs/>
          <w:color w:val="000000"/>
          <w:sz w:val="20"/>
          <w:szCs w:val="20"/>
        </w:rPr>
        <w:t>Przebudowa drogi gminnej w Woli Batorskiej w Gminie Niepołomice.</w:t>
      </w:r>
    </w:p>
    <w:p w14:paraId="4B0AEA5F" w14:textId="77777777" w:rsidR="00976069" w:rsidRPr="00976069" w:rsidRDefault="00976069" w:rsidP="00976069">
      <w:pPr>
        <w:pStyle w:val="Akapitzlist"/>
        <w:tabs>
          <w:tab w:val="left" w:pos="400"/>
        </w:tabs>
        <w:spacing w:after="0" w:line="240" w:lineRule="auto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</w:p>
    <w:p w14:paraId="65B037AE" w14:textId="7CCE1174" w:rsidR="00EC10EE" w:rsidRPr="00976069" w:rsidRDefault="00976069" w:rsidP="00976069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76069">
        <w:rPr>
          <w:rFonts w:ascii="Times New Roman" w:hAnsi="Times New Roman"/>
          <w:sz w:val="20"/>
          <w:szCs w:val="20"/>
        </w:rPr>
        <w:t>Znak sprawy:</w:t>
      </w:r>
      <w:r w:rsidRPr="00976069">
        <w:rPr>
          <w:rFonts w:ascii="Times New Roman" w:hAnsi="Times New Roman"/>
          <w:b/>
          <w:sz w:val="20"/>
          <w:szCs w:val="20"/>
        </w:rPr>
        <w:t xml:space="preserve"> ZP.271.23.2023</w:t>
      </w:r>
    </w:p>
    <w:p w14:paraId="3454FD8E" w14:textId="77777777" w:rsidR="00DC652A" w:rsidRPr="00976069" w:rsidRDefault="0024648D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6069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7606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76069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76069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76069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7606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76069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7606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976069" w14:paraId="31746F37" w14:textId="77777777" w:rsidTr="0087706D">
        <w:tc>
          <w:tcPr>
            <w:tcW w:w="617" w:type="dxa"/>
            <w:shd w:val="clear" w:color="auto" w:fill="auto"/>
            <w:vAlign w:val="center"/>
          </w:tcPr>
          <w:p w14:paraId="3B900747" w14:textId="77777777" w:rsidR="00B641BE" w:rsidRPr="00976069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7606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F740EB4" w14:textId="77777777" w:rsidR="00B641BE" w:rsidRPr="00976069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7606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264D60C" w14:textId="77777777" w:rsidR="00B641BE" w:rsidRPr="00976069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7606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76069" w14:paraId="0AE64C95" w14:textId="77777777" w:rsidTr="0087706D">
        <w:tc>
          <w:tcPr>
            <w:tcW w:w="617" w:type="dxa"/>
            <w:shd w:val="clear" w:color="auto" w:fill="auto"/>
            <w:vAlign w:val="center"/>
          </w:tcPr>
          <w:p w14:paraId="5ADB5730" w14:textId="77777777" w:rsidR="00B641BE" w:rsidRPr="00976069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7606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2BACADD9" w14:textId="77777777" w:rsidR="00B641BE" w:rsidRPr="00976069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A961668" w14:textId="77777777" w:rsidR="00B641BE" w:rsidRPr="00976069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76069" w14:paraId="3CDBC4DB" w14:textId="77777777" w:rsidTr="0087706D">
        <w:tc>
          <w:tcPr>
            <w:tcW w:w="617" w:type="dxa"/>
            <w:shd w:val="clear" w:color="auto" w:fill="auto"/>
            <w:vAlign w:val="center"/>
          </w:tcPr>
          <w:p w14:paraId="40149777" w14:textId="77777777" w:rsidR="00B641BE" w:rsidRPr="00976069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7606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710397EE" w14:textId="77777777" w:rsidR="00B641BE" w:rsidRPr="00976069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1E86E49" w14:textId="77777777" w:rsidR="00B641BE" w:rsidRPr="00976069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61BD355" w14:textId="77777777" w:rsidR="007A2C38" w:rsidRPr="00976069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87528D" w14:textId="77777777" w:rsidR="00E27ABB" w:rsidRPr="00976069" w:rsidRDefault="00E27ABB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15D3C24C" w14:textId="77777777" w:rsidR="00976069" w:rsidRPr="00976069" w:rsidRDefault="00976069" w:rsidP="0097606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right"/>
        <w:rPr>
          <w:rFonts w:ascii="Times New Roman" w:hAnsi="Times New Roman"/>
          <w:i/>
          <w:sz w:val="20"/>
          <w:szCs w:val="20"/>
        </w:rPr>
      </w:pPr>
      <w:r w:rsidRPr="00976069">
        <w:rPr>
          <w:rFonts w:ascii="Times New Roman" w:hAnsi="Times New Roman"/>
          <w:i/>
          <w:sz w:val="20"/>
          <w:szCs w:val="20"/>
        </w:rPr>
        <w:t xml:space="preserve">Oświadczenie musi być podpisane </w:t>
      </w:r>
      <w:r w:rsidR="00F62256" w:rsidRPr="00976069">
        <w:rPr>
          <w:rFonts w:ascii="Times New Roman" w:hAnsi="Times New Roman"/>
          <w:i/>
          <w:sz w:val="20"/>
          <w:szCs w:val="20"/>
        </w:rPr>
        <w:t>kwalifikowany</w:t>
      </w:r>
      <w:r w:rsidRPr="00976069">
        <w:rPr>
          <w:rFonts w:ascii="Times New Roman" w:hAnsi="Times New Roman"/>
          <w:i/>
          <w:sz w:val="20"/>
          <w:szCs w:val="20"/>
        </w:rPr>
        <w:t>m</w:t>
      </w:r>
      <w:r w:rsidR="00F62256" w:rsidRPr="00976069">
        <w:rPr>
          <w:rFonts w:ascii="Times New Roman" w:hAnsi="Times New Roman"/>
          <w:i/>
          <w:sz w:val="20"/>
          <w:szCs w:val="20"/>
        </w:rPr>
        <w:t xml:space="preserve"> </w:t>
      </w:r>
      <w:r w:rsidRPr="00976069">
        <w:rPr>
          <w:rFonts w:ascii="Times New Roman" w:hAnsi="Times New Roman"/>
          <w:i/>
          <w:sz w:val="20"/>
          <w:szCs w:val="20"/>
        </w:rPr>
        <w:t>podpisem</w:t>
      </w:r>
      <w:r w:rsidR="00F62256" w:rsidRPr="00976069">
        <w:rPr>
          <w:rFonts w:ascii="Times New Roman" w:hAnsi="Times New Roman"/>
          <w:i/>
          <w:sz w:val="20"/>
          <w:szCs w:val="20"/>
        </w:rPr>
        <w:t xml:space="preserve">  </w:t>
      </w:r>
    </w:p>
    <w:p w14:paraId="6BA5C93A" w14:textId="77777777" w:rsidR="00976069" w:rsidRPr="00976069" w:rsidRDefault="00F62256" w:rsidP="0097606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right"/>
        <w:rPr>
          <w:rFonts w:ascii="Times New Roman" w:hAnsi="Times New Roman"/>
          <w:i/>
          <w:sz w:val="20"/>
          <w:szCs w:val="20"/>
        </w:rPr>
      </w:pPr>
      <w:r w:rsidRPr="00976069">
        <w:rPr>
          <w:rFonts w:ascii="Times New Roman" w:hAnsi="Times New Roman"/>
          <w:i/>
          <w:sz w:val="20"/>
          <w:szCs w:val="20"/>
        </w:rPr>
        <w:t>elektroniczny</w:t>
      </w:r>
      <w:r w:rsidR="00976069" w:rsidRPr="00976069">
        <w:rPr>
          <w:rFonts w:ascii="Times New Roman" w:hAnsi="Times New Roman"/>
          <w:i/>
          <w:sz w:val="20"/>
          <w:szCs w:val="20"/>
        </w:rPr>
        <w:t>m</w:t>
      </w:r>
      <w:r w:rsidRPr="00976069">
        <w:rPr>
          <w:rFonts w:ascii="Times New Roman" w:hAnsi="Times New Roman"/>
          <w:i/>
          <w:sz w:val="20"/>
          <w:szCs w:val="20"/>
        </w:rPr>
        <w:t xml:space="preserve"> lub podpis</w:t>
      </w:r>
      <w:r w:rsidR="00976069" w:rsidRPr="00976069">
        <w:rPr>
          <w:rFonts w:ascii="Times New Roman" w:hAnsi="Times New Roman"/>
          <w:i/>
          <w:sz w:val="20"/>
          <w:szCs w:val="20"/>
        </w:rPr>
        <w:t>em</w:t>
      </w:r>
      <w:r w:rsidRPr="00976069">
        <w:rPr>
          <w:rFonts w:ascii="Times New Roman" w:hAnsi="Times New Roman"/>
          <w:i/>
          <w:sz w:val="20"/>
          <w:szCs w:val="20"/>
        </w:rPr>
        <w:t xml:space="preserve"> zaufany</w:t>
      </w:r>
      <w:r w:rsidR="00976069" w:rsidRPr="00976069">
        <w:rPr>
          <w:rFonts w:ascii="Times New Roman" w:hAnsi="Times New Roman"/>
          <w:i/>
          <w:sz w:val="20"/>
          <w:szCs w:val="20"/>
        </w:rPr>
        <w:t>m</w:t>
      </w:r>
      <w:r w:rsidRPr="00976069">
        <w:rPr>
          <w:rFonts w:ascii="Times New Roman" w:hAnsi="Times New Roman"/>
          <w:i/>
          <w:sz w:val="20"/>
          <w:szCs w:val="20"/>
        </w:rPr>
        <w:t xml:space="preserve"> lub podpis</w:t>
      </w:r>
      <w:r w:rsidR="00976069" w:rsidRPr="00976069">
        <w:rPr>
          <w:rFonts w:ascii="Times New Roman" w:hAnsi="Times New Roman"/>
          <w:i/>
          <w:sz w:val="20"/>
          <w:szCs w:val="20"/>
        </w:rPr>
        <w:t>em</w:t>
      </w:r>
      <w:r w:rsidRPr="00976069">
        <w:rPr>
          <w:rFonts w:ascii="Times New Roman" w:hAnsi="Times New Roman"/>
          <w:i/>
          <w:sz w:val="20"/>
          <w:szCs w:val="20"/>
        </w:rPr>
        <w:t xml:space="preserve">  </w:t>
      </w:r>
    </w:p>
    <w:p w14:paraId="28904891" w14:textId="728A870A" w:rsidR="007A2C38" w:rsidRPr="00976069" w:rsidRDefault="00F62256" w:rsidP="00976069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right"/>
        <w:rPr>
          <w:rFonts w:ascii="Times New Roman" w:hAnsi="Times New Roman"/>
          <w:i/>
          <w:sz w:val="20"/>
          <w:szCs w:val="20"/>
        </w:rPr>
      </w:pPr>
      <w:r w:rsidRPr="00976069">
        <w:rPr>
          <w:rFonts w:ascii="Times New Roman" w:hAnsi="Times New Roman"/>
          <w:i/>
          <w:sz w:val="20"/>
          <w:szCs w:val="20"/>
        </w:rPr>
        <w:t>osobisty</w:t>
      </w:r>
      <w:r w:rsidR="00976069" w:rsidRPr="00976069">
        <w:rPr>
          <w:rFonts w:ascii="Times New Roman" w:hAnsi="Times New Roman"/>
          <w:i/>
          <w:sz w:val="20"/>
          <w:szCs w:val="20"/>
        </w:rPr>
        <w:t>m prze wykonawcę lub</w:t>
      </w:r>
      <w:r w:rsidRPr="00976069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</w:t>
      </w:r>
      <w:r w:rsidR="00976069" w:rsidRPr="00976069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ę</w:t>
      </w:r>
      <w:r w:rsidRPr="00976069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up</w:t>
      </w:r>
      <w:r w:rsidR="00976069" w:rsidRPr="00976069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oważnioną</w:t>
      </w:r>
    </w:p>
    <w:p w14:paraId="423C9A7F" w14:textId="77777777" w:rsidR="007A2C38" w:rsidRPr="00976069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9FFE057" w14:textId="77777777" w:rsidR="007A2C38" w:rsidRPr="00976069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84E3A27" w14:textId="77777777" w:rsidR="007A2C38" w:rsidRPr="00976069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C19CE1F" w14:textId="77777777" w:rsidR="007A2C38" w:rsidRPr="00976069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50560F1" w14:textId="77777777" w:rsidR="007A2C38" w:rsidRPr="00976069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A64C3B0" w14:textId="77777777" w:rsidR="007A2C38" w:rsidRPr="00976069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6B3EB03" w14:textId="77777777" w:rsidR="004A0686" w:rsidRPr="00976069" w:rsidRDefault="004A0686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F4BB525" w14:textId="77777777" w:rsidR="004A0686" w:rsidRPr="00976069" w:rsidRDefault="004A0686" w:rsidP="004D299A">
      <w:pPr>
        <w:tabs>
          <w:tab w:val="left" w:pos="1701"/>
        </w:tabs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97606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97606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30DFB" w14:textId="77777777" w:rsidR="00857310" w:rsidRDefault="00857310" w:rsidP="00025386">
      <w:pPr>
        <w:spacing w:after="0" w:line="240" w:lineRule="auto"/>
      </w:pPr>
      <w:r>
        <w:separator/>
      </w:r>
    </w:p>
  </w:endnote>
  <w:endnote w:type="continuationSeparator" w:id="0">
    <w:p w14:paraId="3748A367" w14:textId="77777777" w:rsidR="00857310" w:rsidRDefault="008573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12B3A" w14:textId="77777777" w:rsidR="00857310" w:rsidRDefault="00857310" w:rsidP="00025386">
      <w:pPr>
        <w:spacing w:after="0" w:line="240" w:lineRule="auto"/>
      </w:pPr>
      <w:r>
        <w:separator/>
      </w:r>
    </w:p>
  </w:footnote>
  <w:footnote w:type="continuationSeparator" w:id="0">
    <w:p w14:paraId="73CE1030" w14:textId="77777777" w:rsidR="00857310" w:rsidRDefault="008573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57B1" w14:textId="1E594E64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10E8A">
      <w:rPr>
        <w:rFonts w:ascii="Arial" w:hAnsi="Arial" w:cs="Arial"/>
        <w:sz w:val="20"/>
        <w:szCs w:val="20"/>
      </w:rPr>
      <w:t>ZP.271.2</w:t>
    </w:r>
    <w:r w:rsidR="00976069">
      <w:rPr>
        <w:rFonts w:ascii="Arial" w:hAnsi="Arial" w:cs="Arial"/>
        <w:sz w:val="20"/>
        <w:szCs w:val="20"/>
      </w:rPr>
      <w:t>3</w:t>
    </w:r>
    <w:r w:rsidR="00E10E8A">
      <w:rPr>
        <w:rFonts w:ascii="Arial" w:hAnsi="Arial" w:cs="Arial"/>
        <w:sz w:val="20"/>
        <w:szCs w:val="20"/>
      </w:rPr>
      <w:t>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012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E8A"/>
    <w:rsid w:val="00025386"/>
    <w:rsid w:val="000423B9"/>
    <w:rsid w:val="00053927"/>
    <w:rsid w:val="00084786"/>
    <w:rsid w:val="00096864"/>
    <w:rsid w:val="0016158F"/>
    <w:rsid w:val="001C2314"/>
    <w:rsid w:val="00213980"/>
    <w:rsid w:val="0024648D"/>
    <w:rsid w:val="003A486D"/>
    <w:rsid w:val="004374F2"/>
    <w:rsid w:val="004579C0"/>
    <w:rsid w:val="00460705"/>
    <w:rsid w:val="00485239"/>
    <w:rsid w:val="004A0686"/>
    <w:rsid w:val="004D299A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57310"/>
    <w:rsid w:val="0087706D"/>
    <w:rsid w:val="008833CF"/>
    <w:rsid w:val="008B797E"/>
    <w:rsid w:val="008D442B"/>
    <w:rsid w:val="008F2498"/>
    <w:rsid w:val="0093388F"/>
    <w:rsid w:val="00976069"/>
    <w:rsid w:val="00996F8A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10E8A"/>
    <w:rsid w:val="00E27ABB"/>
    <w:rsid w:val="00E67109"/>
    <w:rsid w:val="00E86D3B"/>
    <w:rsid w:val="00EC10EE"/>
    <w:rsid w:val="00EF3368"/>
    <w:rsid w:val="00F334B4"/>
    <w:rsid w:val="00F6225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5525D"/>
  <w15:docId w15:val="{B4D98633-5A40-4639-858B-7ADE43BC7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976069"/>
    <w:rPr>
      <w:sz w:val="22"/>
      <w:szCs w:val="22"/>
      <w:lang w:eastAsia="en-US"/>
    </w:rPr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976069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2023-08-25T08:55:00Z</cp:lastPrinted>
  <dcterms:created xsi:type="dcterms:W3CDTF">2023-09-27T07:40:00Z</dcterms:created>
  <dcterms:modified xsi:type="dcterms:W3CDTF">2023-09-27T07:40:00Z</dcterms:modified>
</cp:coreProperties>
</file>