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B6E0A" w:rsidRPr="001B6E0A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6E0A" w:rsidRPr="00C14101" w:rsidTr="00700E7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6E0A" w:rsidRPr="00C14101" w:rsidRDefault="001B6E0A" w:rsidP="00700E7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B6E0A" w:rsidRPr="00C14101" w:rsidRDefault="001B6E0A" w:rsidP="00700E7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B6E0A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1B6E0A" w:rsidRPr="00C14101" w:rsidRDefault="001B6E0A" w:rsidP="00700E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B6E0A" w:rsidRPr="00C14101" w:rsidRDefault="001B6E0A" w:rsidP="00700E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1B6E0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B6E0A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ramach programów lekowych B.29, B.47, B.138.FM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B6E0A" w:rsidRPr="001B6E0A">
        <w:rPr>
          <w:rFonts w:ascii="Arial" w:eastAsia="Times New Roman" w:hAnsi="Arial" w:cs="Arial"/>
          <w:b/>
          <w:sz w:val="24"/>
          <w:szCs w:val="24"/>
          <w:lang w:eastAsia="pl-PL"/>
        </w:rPr>
        <w:t>SZP-271-38-2023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B6E0A" w:rsidRPr="001B6E0A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1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05pt;height:17.1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1B6E0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5EE5" w:rsidRDefault="00605EE5">
      <w:r>
        <w:separator/>
      </w:r>
    </w:p>
  </w:endnote>
  <w:endnote w:type="continuationSeparator" w:id="0">
    <w:p w:rsidR="00605EE5" w:rsidRDefault="00605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6E0A" w:rsidRDefault="001B6E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5EE5" w:rsidRDefault="00605EE5">
      <w:r>
        <w:separator/>
      </w:r>
    </w:p>
  </w:footnote>
  <w:footnote w:type="continuationSeparator" w:id="0">
    <w:p w:rsidR="00605EE5" w:rsidRDefault="00605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6E0A" w:rsidRDefault="001B6E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6E0A" w:rsidRDefault="001B6E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6E0A" w:rsidRDefault="001B6E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8346661">
    <w:abstractNumId w:val="13"/>
  </w:num>
  <w:num w:numId="2" w16cid:durableId="1921134498">
    <w:abstractNumId w:val="0"/>
  </w:num>
  <w:num w:numId="3" w16cid:durableId="181824495">
    <w:abstractNumId w:val="11"/>
  </w:num>
  <w:num w:numId="4" w16cid:durableId="2117212389">
    <w:abstractNumId w:val="8"/>
  </w:num>
  <w:num w:numId="5" w16cid:durableId="1342663484">
    <w:abstractNumId w:val="7"/>
  </w:num>
  <w:num w:numId="6" w16cid:durableId="415396586">
    <w:abstractNumId w:val="1"/>
  </w:num>
  <w:num w:numId="7" w16cid:durableId="1335500029">
    <w:abstractNumId w:val="6"/>
  </w:num>
  <w:num w:numId="8" w16cid:durableId="1109275884">
    <w:abstractNumId w:val="3"/>
  </w:num>
  <w:num w:numId="9" w16cid:durableId="170486123">
    <w:abstractNumId w:val="2"/>
  </w:num>
  <w:num w:numId="10" w16cid:durableId="34818375">
    <w:abstractNumId w:val="5"/>
  </w:num>
  <w:num w:numId="11" w16cid:durableId="2084863389">
    <w:abstractNumId w:val="10"/>
  </w:num>
  <w:num w:numId="12" w16cid:durableId="1214347210">
    <w:abstractNumId w:val="4"/>
  </w:num>
  <w:num w:numId="13" w16cid:durableId="1466389678">
    <w:abstractNumId w:val="9"/>
  </w:num>
  <w:num w:numId="14" w16cid:durableId="18949207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EE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0EC8"/>
    <w:rsid w:val="001B6E0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05EE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61ED9F-96D9-4534-BFA2-4C9BE95D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2023-09-19T11:57:00Z</dcterms:created>
  <dcterms:modified xsi:type="dcterms:W3CDTF">2023-09-19T11:57:00Z</dcterms:modified>
</cp:coreProperties>
</file>