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E633" w14:textId="77777777" w:rsidR="00D820C2" w:rsidRPr="006716F9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5163010D" w14:textId="77777777" w:rsidR="00D820C2" w:rsidRPr="006716F9" w:rsidRDefault="00D820C2" w:rsidP="00D820C2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5E2C3759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61543330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763C9AD1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0E0C30BA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04B5F929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5424461A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0EA233BB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FA75011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50B792C9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D87178A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329EDFE7" w14:textId="77777777" w:rsidR="00D820C2" w:rsidRPr="006716F9" w:rsidRDefault="00D820C2" w:rsidP="00D820C2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400616F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DA6A1DC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C9C5A27" w14:textId="77777777" w:rsidR="00D820C2" w:rsidRPr="006716F9" w:rsidRDefault="00D820C2" w:rsidP="00D820C2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53B4CEF" w14:textId="77777777" w:rsidR="00D820C2" w:rsidRPr="006716F9" w:rsidRDefault="00D820C2" w:rsidP="00D820C2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Pr="003C0AF7">
        <w:rPr>
          <w:b/>
          <w:iCs/>
          <w:color w:val="000000"/>
          <w:lang w:eastAsia="x-none"/>
        </w:rPr>
        <w:t xml:space="preserve">dostawa </w:t>
      </w:r>
      <w:r>
        <w:rPr>
          <w:b/>
          <w:iCs/>
          <w:color w:val="000000"/>
          <w:lang w:eastAsia="x-none"/>
        </w:rPr>
        <w:t xml:space="preserve">ramienia robota – 1 sztuka </w:t>
      </w:r>
      <w:r w:rsidRPr="00B740AE">
        <w:rPr>
          <w:b/>
          <w:iCs/>
          <w:color w:val="000000"/>
          <w:lang w:eastAsia="x-none"/>
        </w:rPr>
        <w:t>- KC-zp.272-</w:t>
      </w:r>
      <w:r>
        <w:rPr>
          <w:b/>
          <w:iCs/>
          <w:color w:val="000000"/>
          <w:lang w:eastAsia="x-none"/>
        </w:rPr>
        <w:t>526</w:t>
      </w:r>
      <w:r w:rsidRPr="00B740AE">
        <w:rPr>
          <w:b/>
          <w:iCs/>
          <w:color w:val="000000"/>
          <w:lang w:eastAsia="x-none"/>
        </w:rPr>
        <w:t>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F031A3B" w14:textId="77777777" w:rsidR="00D820C2" w:rsidRPr="006716F9" w:rsidRDefault="00D820C2" w:rsidP="00D820C2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4512261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644D412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02CAA4A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331C83AC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7F43CDE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FD00A42" w14:textId="77777777" w:rsidR="00D820C2" w:rsidRPr="006716F9" w:rsidRDefault="00D820C2" w:rsidP="00D820C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0B265840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91453A9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BDA4E03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0EFBE35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60A723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7EF89FD0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2317D973" w14:textId="77777777" w:rsidR="00D820C2" w:rsidRPr="006716F9" w:rsidRDefault="00D820C2" w:rsidP="00D820C2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4FDDBC7" w14:textId="77777777" w:rsidR="00D820C2" w:rsidRPr="006716F9" w:rsidRDefault="00D820C2" w:rsidP="00D820C2">
      <w:pPr>
        <w:spacing w:line="254" w:lineRule="auto"/>
        <w:rPr>
          <w:rFonts w:cs="Calibri"/>
        </w:rPr>
      </w:pPr>
    </w:p>
    <w:p w14:paraId="79E55AAC" w14:textId="77777777" w:rsidR="00D820C2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6ED48293" w14:textId="77777777" w:rsidR="00D820C2" w:rsidRPr="009475A8" w:rsidRDefault="00D820C2" w:rsidP="00D820C2"/>
    <w:p w14:paraId="354F9144" w14:textId="77777777" w:rsidR="005103B9" w:rsidRPr="00D820C2" w:rsidRDefault="005103B9" w:rsidP="00D820C2"/>
    <w:sectPr w:rsidR="005103B9" w:rsidRPr="00D820C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69A2389C" w14:textId="77777777" w:rsidR="00D820C2" w:rsidRDefault="00D820C2" w:rsidP="00D820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F62B894" w14:textId="77777777" w:rsidR="00D820C2" w:rsidRDefault="00D820C2" w:rsidP="00D820C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0C2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2023-09-14T08:32:00Z</dcterms:created>
  <dcterms:modified xsi:type="dcterms:W3CDTF">2023-09-14T08:32:00Z</dcterms:modified>
</cp:coreProperties>
</file>