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EF73E" w14:textId="7EC07B9E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22DF3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A6FD971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FF5BA23" w14:textId="77777777" w:rsidR="006676AE" w:rsidRPr="0012157F" w:rsidRDefault="00035F42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035F42">
        <w:rPr>
          <w:rFonts w:ascii="Arial" w:hAnsi="Arial" w:cs="Arial"/>
        </w:rPr>
        <w:t>Szpital Specjalistyczny im. Stefana Żeromskiego SPZOZ w Krakowie</w:t>
      </w:r>
    </w:p>
    <w:p w14:paraId="70F2B4BE" w14:textId="77777777" w:rsidR="006676AE" w:rsidRPr="0012157F" w:rsidRDefault="00035F4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35F42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035F42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2A0CC9AC" w14:textId="77777777" w:rsidR="00F90CD1" w:rsidRDefault="00035F4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35F42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035F42">
        <w:rPr>
          <w:rFonts w:ascii="Arial" w:hAnsi="Arial" w:cs="Arial"/>
        </w:rPr>
        <w:t>Kraków</w:t>
      </w:r>
    </w:p>
    <w:p w14:paraId="47A18DA5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BC3DBB2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3CFEC98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AB44E2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226D3DC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69A6068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B716C8C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95DE696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263FD6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35F42" w:rsidRPr="0012157F" w14:paraId="41E52A4E" w14:textId="77777777" w:rsidTr="00923C0B">
        <w:tc>
          <w:tcPr>
            <w:tcW w:w="9104" w:type="dxa"/>
            <w:shd w:val="clear" w:color="auto" w:fill="D9D9D9"/>
          </w:tcPr>
          <w:p w14:paraId="60FC59DD" w14:textId="77777777" w:rsidR="00035F42" w:rsidRPr="0012157F" w:rsidRDefault="00035F42" w:rsidP="00923C0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C105524" w14:textId="77777777" w:rsidR="00035F42" w:rsidRPr="00094F76" w:rsidRDefault="00035F42" w:rsidP="00923C0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35F42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299F2876" w14:textId="77777777" w:rsidR="00035F42" w:rsidRPr="0017574D" w:rsidRDefault="00035F42" w:rsidP="00923C0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9DFFD4C" w14:textId="77777777" w:rsidR="00035F42" w:rsidRDefault="00035F42" w:rsidP="00923C0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10542ED" w14:textId="77777777" w:rsidR="00035F42" w:rsidRPr="002C3302" w:rsidRDefault="00035F42" w:rsidP="00923C0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F94D2A0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B60EC5C" w14:textId="77777777" w:rsidR="00E50194" w:rsidRDefault="00035F4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35F42">
        <w:rPr>
          <w:rFonts w:ascii="Arial" w:hAnsi="Arial" w:cs="Arial"/>
          <w:b/>
          <w:sz w:val="24"/>
          <w:szCs w:val="24"/>
        </w:rPr>
        <w:t>Implanty i wszczepy ortopedyczne</w:t>
      </w:r>
    </w:p>
    <w:p w14:paraId="30587404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35F42" w:rsidRPr="00035F42">
        <w:rPr>
          <w:rFonts w:ascii="Arial" w:hAnsi="Arial" w:cs="Arial"/>
          <w:b/>
          <w:sz w:val="24"/>
          <w:szCs w:val="24"/>
        </w:rPr>
        <w:t>SZP-271-40-2023</w:t>
      </w:r>
    </w:p>
    <w:p w14:paraId="4C679B30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35F42" w:rsidRPr="00035F4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DB96332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C1F3814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4B7129C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E51BF1E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11DB093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B0BC69A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7DCEDB8E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3C9E015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72A64517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FB57DC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0A780BB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55025163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4F9196E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3518253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901A38A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EEBA27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0C5D94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12D2514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BF43127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889BE" w14:textId="77777777" w:rsidR="00521DAE" w:rsidRDefault="00521DAE" w:rsidP="0038231F">
      <w:pPr>
        <w:spacing w:after="0" w:line="240" w:lineRule="auto"/>
      </w:pPr>
      <w:r>
        <w:separator/>
      </w:r>
    </w:p>
  </w:endnote>
  <w:endnote w:type="continuationSeparator" w:id="0">
    <w:p w14:paraId="2FAABE15" w14:textId="77777777" w:rsidR="00521DAE" w:rsidRDefault="00521D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E99B9" w14:textId="77777777" w:rsidR="00035F42" w:rsidRDefault="00035F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AC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5D757F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DF996" w14:textId="77777777" w:rsidR="00035F42" w:rsidRDefault="00035F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EBCB4" w14:textId="77777777" w:rsidR="00521DAE" w:rsidRDefault="00521DAE" w:rsidP="0038231F">
      <w:pPr>
        <w:spacing w:after="0" w:line="240" w:lineRule="auto"/>
      </w:pPr>
      <w:r>
        <w:separator/>
      </w:r>
    </w:p>
  </w:footnote>
  <w:footnote w:type="continuationSeparator" w:id="0">
    <w:p w14:paraId="0083071F" w14:textId="77777777" w:rsidR="00521DAE" w:rsidRDefault="00521D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71148" w14:textId="77777777" w:rsidR="00035F42" w:rsidRDefault="00035F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00924" w14:textId="77777777" w:rsidR="00035F42" w:rsidRDefault="00035F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4F52E" w14:textId="77777777" w:rsidR="00035F42" w:rsidRDefault="00035F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074992">
    <w:abstractNumId w:val="12"/>
  </w:num>
  <w:num w:numId="2" w16cid:durableId="1801608315">
    <w:abstractNumId w:val="0"/>
  </w:num>
  <w:num w:numId="3" w16cid:durableId="529488923">
    <w:abstractNumId w:val="11"/>
  </w:num>
  <w:num w:numId="4" w16cid:durableId="1060523471">
    <w:abstractNumId w:val="16"/>
  </w:num>
  <w:num w:numId="5" w16cid:durableId="1315644357">
    <w:abstractNumId w:val="13"/>
  </w:num>
  <w:num w:numId="6" w16cid:durableId="99763625">
    <w:abstractNumId w:val="10"/>
  </w:num>
  <w:num w:numId="7" w16cid:durableId="687177265">
    <w:abstractNumId w:val="1"/>
  </w:num>
  <w:num w:numId="8" w16cid:durableId="1812747117">
    <w:abstractNumId w:val="6"/>
  </w:num>
  <w:num w:numId="9" w16cid:durableId="916865284">
    <w:abstractNumId w:val="4"/>
  </w:num>
  <w:num w:numId="10" w16cid:durableId="1740401213">
    <w:abstractNumId w:val="7"/>
  </w:num>
  <w:num w:numId="11" w16cid:durableId="2032873192">
    <w:abstractNumId w:val="5"/>
  </w:num>
  <w:num w:numId="12" w16cid:durableId="644092723">
    <w:abstractNumId w:val="9"/>
  </w:num>
  <w:num w:numId="13" w16cid:durableId="1052535089">
    <w:abstractNumId w:val="3"/>
  </w:num>
  <w:num w:numId="14" w16cid:durableId="1079132792">
    <w:abstractNumId w:val="2"/>
  </w:num>
  <w:num w:numId="15" w16cid:durableId="902372684">
    <w:abstractNumId w:val="15"/>
  </w:num>
  <w:num w:numId="16" w16cid:durableId="810292372">
    <w:abstractNumId w:val="8"/>
  </w:num>
  <w:num w:numId="17" w16cid:durableId="7797635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DAE"/>
    <w:rsid w:val="00023477"/>
    <w:rsid w:val="000247FF"/>
    <w:rsid w:val="00025C8D"/>
    <w:rsid w:val="000303EE"/>
    <w:rsid w:val="00035F42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1DAE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2DF3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4B45D"/>
  <w15:docId w15:val="{85643670-3CF4-42E2-A41A-0840F9E87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391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2023-09-26T11:43:00Z</dcterms:created>
  <dcterms:modified xsi:type="dcterms:W3CDTF">2023-09-26T11:43:00Z</dcterms:modified>
</cp:coreProperties>
</file>