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A04C" w14:textId="2D85B6A4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F46AA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3F936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29C2CB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E22B28B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142885AB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19CBEAB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54BA64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235B01A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0B1C0E5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E41D6CC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6B10" w:rsidRPr="00C14101" w14:paraId="1491DAAD" w14:textId="77777777" w:rsidTr="00923C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DA467F" w14:textId="77777777" w:rsidR="00626B10" w:rsidRPr="00C14101" w:rsidRDefault="00626B10" w:rsidP="00923C0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6CF4FAD" w14:textId="77777777" w:rsidR="00626B10" w:rsidRPr="00C14101" w:rsidRDefault="00626B10" w:rsidP="00923C0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6B10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A307C02" w14:textId="77777777" w:rsidR="00626B10" w:rsidRPr="00C14101" w:rsidRDefault="00626B10" w:rsidP="00923C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1124299" w14:textId="77777777" w:rsidR="00626B10" w:rsidRPr="00C14101" w:rsidRDefault="00626B10" w:rsidP="00923C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A7ED253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E578BD3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6F9BF70A" w14:textId="77777777" w:rsidR="00BC121E" w:rsidRPr="00C14101" w:rsidRDefault="00626B1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6B10">
        <w:rPr>
          <w:rFonts w:ascii="Arial" w:eastAsia="Times New Roman" w:hAnsi="Arial" w:cs="Arial"/>
          <w:b/>
          <w:sz w:val="24"/>
          <w:szCs w:val="24"/>
          <w:lang w:eastAsia="pl-PL"/>
        </w:rPr>
        <w:t>Implanty i wszczepy ortopedyczne</w:t>
      </w:r>
    </w:p>
    <w:p w14:paraId="4D612F39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6B10" w:rsidRPr="00626B10">
        <w:rPr>
          <w:rFonts w:ascii="Arial" w:eastAsia="Times New Roman" w:hAnsi="Arial" w:cs="Arial"/>
          <w:b/>
          <w:sz w:val="24"/>
          <w:szCs w:val="24"/>
          <w:lang w:eastAsia="pl-PL"/>
        </w:rPr>
        <w:t>SZP-271-40-2023</w:t>
      </w:r>
    </w:p>
    <w:p w14:paraId="245D6976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6B10" w:rsidRPr="00626B1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EA39FD9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665C1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638025A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8ABC60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DBF0B37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FFC325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E12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4F3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57E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E0506F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517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AA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DA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0AA8BC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09D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6E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84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9C02D47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C95BF2D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7D41F0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FB6345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80FDE6" w14:textId="77777777" w:rsidTr="00620E37">
        <w:tc>
          <w:tcPr>
            <w:tcW w:w="2660" w:type="dxa"/>
            <w:shd w:val="clear" w:color="auto" w:fill="auto"/>
          </w:tcPr>
          <w:p w14:paraId="4C03CD2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8E2CE5A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40132378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3944851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4B29CA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33139BE" w14:textId="77777777" w:rsidR="00BC121E" w:rsidRPr="00C14101" w:rsidRDefault="00626B1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9992C2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43FDEF0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1585FF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76DA8" w14:textId="77777777" w:rsidR="00CB6C75" w:rsidRDefault="00CB6C75">
      <w:r>
        <w:separator/>
      </w:r>
    </w:p>
  </w:endnote>
  <w:endnote w:type="continuationSeparator" w:id="0">
    <w:p w14:paraId="0F281884" w14:textId="77777777" w:rsidR="00CB6C75" w:rsidRDefault="00CB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F6A7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941E7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A8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496F88F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B8BB348">
        <v:line id="_x0000_s1025" style="position:absolute;left:0;text-align:left;z-index:251657728" from="-3.85pt,8.7pt" to="455.15pt,8.7pt"/>
      </w:pict>
    </w:r>
  </w:p>
  <w:p w14:paraId="2ECA491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7DFCF" w14:textId="77777777" w:rsidR="00626B10" w:rsidRDefault="00626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C58D2" w14:textId="77777777" w:rsidR="00CB6C75" w:rsidRDefault="00CB6C75">
      <w:r>
        <w:separator/>
      </w:r>
    </w:p>
  </w:footnote>
  <w:footnote w:type="continuationSeparator" w:id="0">
    <w:p w14:paraId="65512C71" w14:textId="77777777" w:rsidR="00CB6C75" w:rsidRDefault="00CB6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6C07" w14:textId="77777777" w:rsidR="00626B10" w:rsidRDefault="00626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8C6B" w14:textId="77777777" w:rsidR="00626B10" w:rsidRDefault="00626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8F9A" w14:textId="77777777" w:rsidR="00626B10" w:rsidRDefault="00626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7871166">
    <w:abstractNumId w:val="13"/>
  </w:num>
  <w:num w:numId="2" w16cid:durableId="1512572528">
    <w:abstractNumId w:val="0"/>
  </w:num>
  <w:num w:numId="3" w16cid:durableId="760611930">
    <w:abstractNumId w:val="11"/>
  </w:num>
  <w:num w:numId="4" w16cid:durableId="794714646">
    <w:abstractNumId w:val="8"/>
  </w:num>
  <w:num w:numId="5" w16cid:durableId="768429678">
    <w:abstractNumId w:val="7"/>
  </w:num>
  <w:num w:numId="6" w16cid:durableId="88816821">
    <w:abstractNumId w:val="1"/>
  </w:num>
  <w:num w:numId="7" w16cid:durableId="566375988">
    <w:abstractNumId w:val="6"/>
  </w:num>
  <w:num w:numId="8" w16cid:durableId="851141441">
    <w:abstractNumId w:val="3"/>
  </w:num>
  <w:num w:numId="9" w16cid:durableId="1850679627">
    <w:abstractNumId w:val="2"/>
  </w:num>
  <w:num w:numId="10" w16cid:durableId="1811095813">
    <w:abstractNumId w:val="5"/>
  </w:num>
  <w:num w:numId="11" w16cid:durableId="1689987469">
    <w:abstractNumId w:val="10"/>
  </w:num>
  <w:num w:numId="12" w16cid:durableId="909115560">
    <w:abstractNumId w:val="4"/>
  </w:num>
  <w:num w:numId="13" w16cid:durableId="1458065177">
    <w:abstractNumId w:val="9"/>
  </w:num>
  <w:num w:numId="14" w16cid:durableId="6847437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C7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6B10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B6C75"/>
    <w:rsid w:val="00CC527A"/>
    <w:rsid w:val="00CF46A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0F7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DD279"/>
  <w15:chartTrackingRefBased/>
  <w15:docId w15:val="{991C7858-A7D0-4B05-B7F0-09515C93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2023-09-26T11:43:00Z</dcterms:created>
  <dcterms:modified xsi:type="dcterms:W3CDTF">2023-09-26T11:43:00Z</dcterms:modified>
</cp:coreProperties>
</file>