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690DF9" w:rsidRDefault="00BC121E" w:rsidP="00690DF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90DF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D77EEF" w:rsidRPr="00690DF9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8</w:t>
      </w:r>
      <w:r w:rsidRPr="00690DF9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690DF9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90DF9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690DF9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690DF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690DF9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690DF9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690DF9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90DF9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690DF9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690DF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690DF9" w:rsidRDefault="00BC121E" w:rsidP="00690DF9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690DF9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BC121E" w:rsidRPr="00690DF9" w:rsidRDefault="00BC121E" w:rsidP="00690DF9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77EEF" w:rsidRPr="00690DF9" w:rsidTr="00F14B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77EEF" w:rsidRPr="00690DF9" w:rsidRDefault="00D77EEF" w:rsidP="00F14B4E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D77EEF" w:rsidRPr="00690DF9" w:rsidRDefault="00D77EEF" w:rsidP="00F14B4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</w:t>
            </w:r>
            <w:r w:rsidR="001F285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publicznych (</w:t>
            </w:r>
            <w:proofErr w:type="spellStart"/>
            <w:r w:rsidR="001F285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="001F285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2023</w:t>
            </w: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r. poz. </w:t>
            </w:r>
            <w:r w:rsidR="001F285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1605</w:t>
            </w: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D77EEF" w:rsidRPr="00690DF9" w:rsidRDefault="00D77EEF" w:rsidP="00F1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D77EEF" w:rsidRPr="00690DF9" w:rsidRDefault="00D77EEF" w:rsidP="00F14B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690DF9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690DF9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F9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690DF9" w:rsidRDefault="00D77EEF" w:rsidP="00690DF9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90DF9">
        <w:rPr>
          <w:rFonts w:ascii="Times New Roman" w:eastAsia="Times New Roman" w:hAnsi="Times New Roman"/>
          <w:b/>
          <w:sz w:val="20"/>
          <w:szCs w:val="20"/>
          <w:lang w:eastAsia="pl-PL"/>
        </w:rPr>
        <w:t>Prowadzenie zimowego utrzymania dróg na terenie Miasta i Gminy Niepołomice w sezonie zimowym 2023/2024 - 2024/2025</w:t>
      </w:r>
      <w:r w:rsidR="00690DF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</w:t>
      </w:r>
      <w:r w:rsidR="00BC121E" w:rsidRPr="00690DF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Pr="00690DF9">
        <w:rPr>
          <w:rFonts w:ascii="Times New Roman" w:eastAsia="Times New Roman" w:hAnsi="Times New Roman"/>
          <w:b/>
          <w:sz w:val="20"/>
          <w:szCs w:val="20"/>
          <w:lang w:eastAsia="pl-PL"/>
        </w:rPr>
        <w:t>ZP.271.25.2023</w:t>
      </w:r>
    </w:p>
    <w:p w:rsidR="00BC121E" w:rsidRPr="00690DF9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90DF9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D77EEF" w:rsidRPr="00690DF9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690DF9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690DF9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690DF9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690DF9" w:rsidRDefault="0038554E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690DF9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90DF9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690DF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690DF9" w:rsidRDefault="0038554E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F9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690DF9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690DF9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F9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690DF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690D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690DF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90DF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0DF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690DF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690DF9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690DF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90DF9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90DF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690DF9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690DF9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690DF9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BC121E" w:rsidRPr="00690DF9" w:rsidRDefault="00BC121E" w:rsidP="00BC121E">
      <w:pPr>
        <w:spacing w:after="0" w:line="360" w:lineRule="auto"/>
        <w:rPr>
          <w:rFonts w:ascii="Times New Roman" w:hAnsi="Times New Roman"/>
          <w:iCs/>
          <w:sz w:val="20"/>
          <w:szCs w:val="20"/>
        </w:rPr>
      </w:pPr>
    </w:p>
    <w:p w:rsidR="00106AC7" w:rsidRPr="00690DF9" w:rsidRDefault="001F2859" w:rsidP="00BC121E">
      <w:pPr>
        <w:rPr>
          <w:rFonts w:ascii="Times New Roman" w:hAnsi="Times New Roman"/>
          <w:sz w:val="20"/>
          <w:szCs w:val="20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Oświadczenie musi być opatrzone przez osobę lub osoby uprawnione do reprezentowania Wykonawcy kwalifikowanym podpisem elektronicznym</w:t>
      </w:r>
    </w:p>
    <w:sectPr w:rsidR="00106AC7" w:rsidRPr="00690DF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201" w:rsidRDefault="00B51201">
      <w:r>
        <w:separator/>
      </w:r>
    </w:p>
  </w:endnote>
  <w:endnote w:type="continuationSeparator" w:id="0">
    <w:p w:rsidR="00B51201" w:rsidRDefault="00B51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38554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EF" w:rsidRDefault="00D77E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201" w:rsidRDefault="00B51201">
      <w:r>
        <w:separator/>
      </w:r>
    </w:p>
  </w:footnote>
  <w:footnote w:type="continuationSeparator" w:id="0">
    <w:p w:rsidR="00B51201" w:rsidRDefault="00B512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EF" w:rsidRDefault="00D77E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EF" w:rsidRDefault="00D77E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EEF" w:rsidRDefault="00D77E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EE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2859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554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0DF9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5717"/>
    <w:rsid w:val="00A73C79"/>
    <w:rsid w:val="00A807A7"/>
    <w:rsid w:val="00AB6C06"/>
    <w:rsid w:val="00AB7377"/>
    <w:rsid w:val="00AD329C"/>
    <w:rsid w:val="00B04D14"/>
    <w:rsid w:val="00B26102"/>
    <w:rsid w:val="00B45ED4"/>
    <w:rsid w:val="00B51201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77EE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A278B-321F-4AE3-938F-F760E2B7D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2023-09-22T08:44:00Z</cp:lastPrinted>
  <dcterms:created xsi:type="dcterms:W3CDTF">2023-09-22T08:44:00Z</dcterms:created>
  <dcterms:modified xsi:type="dcterms:W3CDTF">2023-09-22T08:44:00Z</dcterms:modified>
</cp:coreProperties>
</file>