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03C3F" w14:textId="77777777" w:rsidR="00FB7F50" w:rsidRPr="002245BE" w:rsidRDefault="007B4A7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B4A7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B4A7F">
        <w:rPr>
          <w:sz w:val="22"/>
          <w:szCs w:val="22"/>
        </w:rPr>
        <w:t>2023-09-26</w:t>
      </w:r>
    </w:p>
    <w:p w14:paraId="4644130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C9BD594" w14:textId="77777777" w:rsidR="00FB7F50" w:rsidRPr="002245BE" w:rsidRDefault="007B4A7F" w:rsidP="00FB7F50">
      <w:pPr>
        <w:spacing w:after="40"/>
        <w:rPr>
          <w:b/>
          <w:bCs/>
          <w:sz w:val="22"/>
          <w:szCs w:val="22"/>
        </w:rPr>
      </w:pPr>
      <w:r w:rsidRPr="007B4A7F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415D7245" w14:textId="77777777" w:rsidR="00FB7F50" w:rsidRPr="002245BE" w:rsidRDefault="007B4A7F" w:rsidP="00FB7F50">
      <w:pPr>
        <w:rPr>
          <w:sz w:val="22"/>
          <w:szCs w:val="22"/>
        </w:rPr>
      </w:pPr>
      <w:r w:rsidRPr="007B4A7F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7B4A7F">
        <w:rPr>
          <w:sz w:val="22"/>
          <w:szCs w:val="22"/>
        </w:rPr>
        <w:t>66</w:t>
      </w:r>
    </w:p>
    <w:p w14:paraId="38F5A34C" w14:textId="77777777" w:rsidR="00FB7F50" w:rsidRPr="002245BE" w:rsidRDefault="007B4A7F" w:rsidP="00FB7F50">
      <w:pPr>
        <w:rPr>
          <w:sz w:val="22"/>
          <w:szCs w:val="22"/>
        </w:rPr>
      </w:pPr>
      <w:r w:rsidRPr="007B4A7F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7B4A7F">
        <w:rPr>
          <w:sz w:val="22"/>
          <w:szCs w:val="22"/>
        </w:rPr>
        <w:t>Kraków</w:t>
      </w:r>
    </w:p>
    <w:p w14:paraId="3BEEC8C9" w14:textId="2D0E8AB5" w:rsidR="00FB7F50" w:rsidRPr="002245BE" w:rsidRDefault="00815D31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SZP-271-28/23-7</w:t>
      </w:r>
      <w:r w:rsidR="007A551B">
        <w:rPr>
          <w:bCs/>
          <w:sz w:val="18"/>
          <w:szCs w:val="18"/>
        </w:rPr>
        <w:t>17</w:t>
      </w:r>
      <w:r>
        <w:rPr>
          <w:bCs/>
          <w:sz w:val="18"/>
          <w:szCs w:val="18"/>
        </w:rPr>
        <w:t>.IW</w:t>
      </w:r>
    </w:p>
    <w:p w14:paraId="529998D7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989576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7B4A7F" w:rsidRPr="00607F9B" w14:paraId="43BF21D3" w14:textId="77777777" w:rsidTr="0008076F">
        <w:trPr>
          <w:trHeight w:val="638"/>
        </w:trPr>
        <w:tc>
          <w:tcPr>
            <w:tcW w:w="959" w:type="dxa"/>
            <w:shd w:val="clear" w:color="auto" w:fill="auto"/>
          </w:tcPr>
          <w:p w14:paraId="54EC034E" w14:textId="77777777" w:rsidR="007B4A7F" w:rsidRPr="00607F9B" w:rsidRDefault="007B4A7F" w:rsidP="0008076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D47BA33" w14:textId="77777777" w:rsidR="007B4A7F" w:rsidRPr="00607F9B" w:rsidRDefault="007B4A7F" w:rsidP="0008076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B4A7F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B4A7F">
              <w:rPr>
                <w:b/>
                <w:bCs/>
                <w:sz w:val="22"/>
                <w:szCs w:val="22"/>
              </w:rPr>
              <w:t>Inwestycyjny zakup sprzętu medycznego na potrzeby Oddziałów Szpitalnych (7 grup)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B4A7F">
              <w:rPr>
                <w:b/>
                <w:sz w:val="22"/>
                <w:szCs w:val="22"/>
              </w:rPr>
              <w:t>SZP-271-28-2023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68179B1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7B4A7F" w:rsidRPr="007B4A7F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7B4A7F" w:rsidRPr="007B4A7F">
        <w:rPr>
          <w:sz w:val="22"/>
          <w:szCs w:val="22"/>
        </w:rPr>
        <w:t>(t.j.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57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"/>
        <w:gridCol w:w="9423"/>
        <w:gridCol w:w="75"/>
      </w:tblGrid>
      <w:tr w:rsidR="007B4A7F" w14:paraId="385CA410" w14:textId="77777777" w:rsidTr="007B4A7F">
        <w:trPr>
          <w:gridAfter w:val="1"/>
          <w:wAfter w:w="75" w:type="dxa"/>
          <w:cantSplit/>
        </w:trPr>
        <w:tc>
          <w:tcPr>
            <w:tcW w:w="9498" w:type="dxa"/>
            <w:gridSpan w:val="2"/>
          </w:tcPr>
          <w:p w14:paraId="00262D35" w14:textId="77777777" w:rsidR="007B4A7F" w:rsidRPr="00D26ED6" w:rsidRDefault="007B4A7F" w:rsidP="000807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B4A7F">
              <w:rPr>
                <w:b/>
                <w:sz w:val="22"/>
                <w:szCs w:val="22"/>
              </w:rPr>
              <w:t>Medtronic Poland sp. z o.o.</w:t>
            </w:r>
          </w:p>
          <w:p w14:paraId="53A0FCAE" w14:textId="77777777" w:rsidR="007B4A7F" w:rsidRPr="009F0E5C" w:rsidRDefault="007B4A7F" w:rsidP="0008076F">
            <w:pPr>
              <w:jc w:val="both"/>
              <w:rPr>
                <w:bCs/>
                <w:sz w:val="22"/>
                <w:szCs w:val="22"/>
              </w:rPr>
            </w:pPr>
            <w:r w:rsidRPr="007B4A7F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4A7F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20A826A" w14:textId="77777777" w:rsidR="007B4A7F" w:rsidRPr="009F0E5C" w:rsidRDefault="007B4A7F" w:rsidP="0008076F">
            <w:pPr>
              <w:jc w:val="both"/>
              <w:rPr>
                <w:bCs/>
                <w:sz w:val="22"/>
                <w:szCs w:val="22"/>
              </w:rPr>
            </w:pPr>
            <w:r w:rsidRPr="007B4A7F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4A7F">
              <w:rPr>
                <w:bCs/>
                <w:sz w:val="22"/>
                <w:szCs w:val="22"/>
              </w:rPr>
              <w:t>Warszawa</w:t>
            </w:r>
          </w:p>
          <w:p w14:paraId="483A179D" w14:textId="77777777" w:rsidR="007B4A7F" w:rsidRDefault="007B4A7F" w:rsidP="000807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7A8CC95" w14:textId="77777777" w:rsidR="007B4A7F" w:rsidRPr="00211A34" w:rsidRDefault="007B4A7F" w:rsidP="000807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B4A7F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B4A7F">
              <w:rPr>
                <w:sz w:val="22"/>
                <w:szCs w:val="22"/>
              </w:rPr>
              <w:t>Zakup i dostawa 4 szt. pulsoksymetru wraz ze szkoleniem pracowników Zamawiającego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B4A7F">
              <w:rPr>
                <w:b/>
                <w:sz w:val="22"/>
                <w:szCs w:val="22"/>
              </w:rPr>
              <w:t>17 280.00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1BD5536" w14:textId="77777777" w:rsidR="007B4A7F" w:rsidRPr="00D26ED6" w:rsidRDefault="007B4A7F" w:rsidP="000807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77AAD70" w14:textId="77777777" w:rsidR="007B4A7F" w:rsidRDefault="007B4A7F" w:rsidP="000807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4A7F">
              <w:t>Oferta spełnia warunki zawarte w SWZ, w ustawie Prawo zamówień publicznych  oraz jest najkorzystniejsza w kryteriach określonych w SWZ</w:t>
            </w:r>
          </w:p>
        </w:tc>
      </w:tr>
      <w:tr w:rsidR="007B4A7F" w14:paraId="2FAEFCF4" w14:textId="77777777" w:rsidTr="007B4A7F">
        <w:trPr>
          <w:gridAfter w:val="1"/>
          <w:wAfter w:w="75" w:type="dxa"/>
          <w:cantSplit/>
        </w:trPr>
        <w:tc>
          <w:tcPr>
            <w:tcW w:w="9498" w:type="dxa"/>
            <w:gridSpan w:val="2"/>
          </w:tcPr>
          <w:p w14:paraId="550ED5C0" w14:textId="77777777" w:rsidR="007B4A7F" w:rsidRPr="00D26ED6" w:rsidRDefault="007B4A7F" w:rsidP="000807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B4A7F">
              <w:rPr>
                <w:b/>
                <w:sz w:val="22"/>
                <w:szCs w:val="22"/>
              </w:rPr>
              <w:t>Unipromed Spółka z Ograniczoną Odpowiedzialnością</w:t>
            </w:r>
          </w:p>
          <w:p w14:paraId="352AFBB8" w14:textId="77777777" w:rsidR="007B4A7F" w:rsidRPr="009F0E5C" w:rsidRDefault="007B4A7F" w:rsidP="0008076F">
            <w:pPr>
              <w:jc w:val="both"/>
              <w:rPr>
                <w:bCs/>
                <w:sz w:val="22"/>
                <w:szCs w:val="22"/>
              </w:rPr>
            </w:pPr>
            <w:r w:rsidRPr="007B4A7F">
              <w:rPr>
                <w:bCs/>
                <w:sz w:val="22"/>
                <w:szCs w:val="22"/>
              </w:rPr>
              <w:t>Wyrzyska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4A7F">
              <w:rPr>
                <w:bCs/>
                <w:sz w:val="22"/>
                <w:szCs w:val="22"/>
              </w:rPr>
              <w:t>28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B4A7F">
              <w:rPr>
                <w:bCs/>
                <w:sz w:val="22"/>
                <w:szCs w:val="22"/>
              </w:rPr>
              <w:t>/1</w:t>
            </w:r>
          </w:p>
          <w:p w14:paraId="4D079AEF" w14:textId="77777777" w:rsidR="007B4A7F" w:rsidRPr="009F0E5C" w:rsidRDefault="007B4A7F" w:rsidP="0008076F">
            <w:pPr>
              <w:jc w:val="both"/>
              <w:rPr>
                <w:bCs/>
                <w:sz w:val="22"/>
                <w:szCs w:val="22"/>
              </w:rPr>
            </w:pPr>
            <w:r w:rsidRPr="007B4A7F">
              <w:rPr>
                <w:bCs/>
                <w:sz w:val="22"/>
                <w:szCs w:val="22"/>
              </w:rPr>
              <w:t>02-455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4A7F">
              <w:rPr>
                <w:bCs/>
                <w:sz w:val="22"/>
                <w:szCs w:val="22"/>
              </w:rPr>
              <w:t>Warszawa</w:t>
            </w:r>
          </w:p>
          <w:p w14:paraId="37CF9B8A" w14:textId="77777777" w:rsidR="007B4A7F" w:rsidRDefault="007B4A7F" w:rsidP="000807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28ED95F" w14:textId="77777777" w:rsidR="007B4A7F" w:rsidRPr="00211A34" w:rsidRDefault="007B4A7F" w:rsidP="000807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B4A7F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B4A7F">
              <w:rPr>
                <w:sz w:val="22"/>
                <w:szCs w:val="22"/>
              </w:rPr>
              <w:t>Zakup i dostawa wraz z uruchomieniem 1 szt. manometru odbytniczego wraz ze szkoleniem pracowników Zamawiającego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B4A7F">
              <w:rPr>
                <w:b/>
                <w:sz w:val="22"/>
                <w:szCs w:val="22"/>
              </w:rPr>
              <w:t>28 000.00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D35DBFE" w14:textId="77777777" w:rsidR="007B4A7F" w:rsidRPr="00D26ED6" w:rsidRDefault="007B4A7F" w:rsidP="000807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64567E2" w14:textId="77777777" w:rsidR="007B4A7F" w:rsidRDefault="007B4A7F" w:rsidP="000807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4A7F">
              <w:t>Oferta spełnia warunki zawarte w SWZ, w ustawie Prawo zamówień publicznych  oraz jest najkorzystniejsza w kryteriach określonych w SWZ</w:t>
            </w:r>
          </w:p>
        </w:tc>
      </w:tr>
      <w:tr w:rsidR="007B4A7F" w14:paraId="4C19D203" w14:textId="77777777" w:rsidTr="007B4A7F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672AEACA" w14:textId="77777777" w:rsidR="007B4A7F" w:rsidRPr="00D26ED6" w:rsidRDefault="007B4A7F" w:rsidP="000807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B4A7F">
              <w:rPr>
                <w:b/>
                <w:sz w:val="22"/>
                <w:szCs w:val="22"/>
              </w:rPr>
              <w:lastRenderedPageBreak/>
              <w:t>Zakład Techniki Medycznej "TECH-MED" Sp. z o.o.</w:t>
            </w:r>
          </w:p>
          <w:p w14:paraId="747E3287" w14:textId="77777777" w:rsidR="007B4A7F" w:rsidRPr="009F0E5C" w:rsidRDefault="007B4A7F" w:rsidP="0008076F">
            <w:pPr>
              <w:jc w:val="both"/>
              <w:rPr>
                <w:bCs/>
                <w:sz w:val="22"/>
                <w:szCs w:val="22"/>
              </w:rPr>
            </w:pPr>
            <w:r w:rsidRPr="007B4A7F">
              <w:rPr>
                <w:bCs/>
                <w:sz w:val="22"/>
                <w:szCs w:val="22"/>
              </w:rPr>
              <w:t>Ernsta Petersona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4A7F">
              <w:rPr>
                <w:bCs/>
                <w:sz w:val="22"/>
                <w:szCs w:val="22"/>
              </w:rPr>
              <w:t>6A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8655B82" w14:textId="77777777" w:rsidR="007B4A7F" w:rsidRPr="009F0E5C" w:rsidRDefault="007B4A7F" w:rsidP="0008076F">
            <w:pPr>
              <w:jc w:val="both"/>
              <w:rPr>
                <w:bCs/>
                <w:sz w:val="22"/>
                <w:szCs w:val="22"/>
              </w:rPr>
            </w:pPr>
            <w:r w:rsidRPr="007B4A7F">
              <w:rPr>
                <w:bCs/>
                <w:sz w:val="22"/>
                <w:szCs w:val="22"/>
              </w:rPr>
              <w:t>85-862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4A7F">
              <w:rPr>
                <w:bCs/>
                <w:sz w:val="22"/>
                <w:szCs w:val="22"/>
              </w:rPr>
              <w:t>Bydgoszcz</w:t>
            </w:r>
          </w:p>
          <w:p w14:paraId="53744472" w14:textId="77777777" w:rsidR="007B4A7F" w:rsidRDefault="007B4A7F" w:rsidP="000807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E72A86D" w14:textId="77777777" w:rsidR="007B4A7F" w:rsidRPr="00211A34" w:rsidRDefault="007B4A7F" w:rsidP="000807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B4A7F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B4A7F">
              <w:rPr>
                <w:sz w:val="22"/>
                <w:szCs w:val="22"/>
              </w:rPr>
              <w:t>Zakup i dostawa 1 szt. wózka anestezjologicznego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B4A7F">
              <w:rPr>
                <w:b/>
                <w:sz w:val="22"/>
                <w:szCs w:val="22"/>
              </w:rPr>
              <w:t>8 262.00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FB41D5C" w14:textId="77777777" w:rsidR="007B4A7F" w:rsidRPr="00D26ED6" w:rsidRDefault="007B4A7F" w:rsidP="000807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BD7425E" w14:textId="77777777" w:rsidR="007B4A7F" w:rsidRDefault="007B4A7F" w:rsidP="000807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4A7F">
              <w:t>Oferta spełnia warunki zawarte w SWZ, w ustawie Prawo zamówień publicznych  oraz jest najkorzystniejsza w kryteriach określonych w SWZ</w:t>
            </w:r>
          </w:p>
        </w:tc>
      </w:tr>
      <w:tr w:rsidR="007B4A7F" w14:paraId="2F9A253C" w14:textId="77777777" w:rsidTr="007B4A7F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159A89F8" w14:textId="77777777" w:rsidR="007B4A7F" w:rsidRPr="00D26ED6" w:rsidRDefault="007B4A7F" w:rsidP="000807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B4A7F">
              <w:rPr>
                <w:b/>
                <w:sz w:val="22"/>
                <w:szCs w:val="22"/>
              </w:rPr>
              <w:t>IMS Innovative Medical Solutions Bernaczyk Nowak Spółka Jawna</w:t>
            </w:r>
          </w:p>
          <w:p w14:paraId="64ABB081" w14:textId="77777777" w:rsidR="007B4A7F" w:rsidRPr="009F0E5C" w:rsidRDefault="007B4A7F" w:rsidP="0008076F">
            <w:pPr>
              <w:jc w:val="both"/>
              <w:rPr>
                <w:bCs/>
                <w:sz w:val="22"/>
                <w:szCs w:val="22"/>
              </w:rPr>
            </w:pPr>
            <w:r w:rsidRPr="007B4A7F">
              <w:rPr>
                <w:bCs/>
                <w:sz w:val="22"/>
                <w:szCs w:val="22"/>
              </w:rPr>
              <w:t>Piękna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4A7F">
              <w:rPr>
                <w:bCs/>
                <w:sz w:val="22"/>
                <w:szCs w:val="22"/>
              </w:rPr>
              <w:t>55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B4A7F">
              <w:rPr>
                <w:bCs/>
                <w:sz w:val="22"/>
                <w:szCs w:val="22"/>
              </w:rPr>
              <w:t>/1</w:t>
            </w:r>
          </w:p>
          <w:p w14:paraId="299F34A8" w14:textId="77777777" w:rsidR="007B4A7F" w:rsidRPr="009F0E5C" w:rsidRDefault="007B4A7F" w:rsidP="0008076F">
            <w:pPr>
              <w:jc w:val="both"/>
              <w:rPr>
                <w:bCs/>
                <w:sz w:val="22"/>
                <w:szCs w:val="22"/>
              </w:rPr>
            </w:pPr>
            <w:r w:rsidRPr="007B4A7F">
              <w:rPr>
                <w:bCs/>
                <w:sz w:val="22"/>
                <w:szCs w:val="22"/>
              </w:rPr>
              <w:t>60-589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4A7F">
              <w:rPr>
                <w:bCs/>
                <w:sz w:val="22"/>
                <w:szCs w:val="22"/>
              </w:rPr>
              <w:t>Poznań</w:t>
            </w:r>
          </w:p>
          <w:p w14:paraId="5BB3EB2B" w14:textId="77777777" w:rsidR="007B4A7F" w:rsidRDefault="007B4A7F" w:rsidP="000807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051BE2B" w14:textId="77777777" w:rsidR="007B4A7F" w:rsidRPr="00211A34" w:rsidRDefault="007B4A7F" w:rsidP="000807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B4A7F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B4A7F">
              <w:rPr>
                <w:sz w:val="22"/>
                <w:szCs w:val="22"/>
              </w:rPr>
              <w:t>Zakup i dostawa narzędzi histeroskopowych - zestaw mini histeroskopii diagnostyczno-operacyjnej  2 kpl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B4A7F">
              <w:rPr>
                <w:b/>
                <w:sz w:val="22"/>
                <w:szCs w:val="22"/>
              </w:rPr>
              <w:t>93 340.75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AF94086" w14:textId="77777777" w:rsidR="007B4A7F" w:rsidRPr="00D26ED6" w:rsidRDefault="007B4A7F" w:rsidP="000807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72D4AC4" w14:textId="77777777" w:rsidR="007B4A7F" w:rsidRDefault="007B4A7F" w:rsidP="000807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4A7F">
              <w:t>Oferta spełnia warunki zawarte w SWZ, w ustawie Prawo zamówień publicznych  oraz jest najkorzystniejsza w kryteriach określonych w SWZ</w:t>
            </w:r>
          </w:p>
        </w:tc>
      </w:tr>
      <w:tr w:rsidR="007B4A7F" w14:paraId="6E80F6A0" w14:textId="77777777" w:rsidTr="007B4A7F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47933514" w14:textId="77777777" w:rsidR="007B4A7F" w:rsidRPr="00D26ED6" w:rsidRDefault="007B4A7F" w:rsidP="000807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B4A7F">
              <w:rPr>
                <w:b/>
                <w:sz w:val="22"/>
                <w:szCs w:val="22"/>
              </w:rPr>
              <w:t>IMS Innovative Medical Solutions Bernaczyk Nowak Spółka Jawna</w:t>
            </w:r>
          </w:p>
          <w:p w14:paraId="756828A3" w14:textId="77777777" w:rsidR="007B4A7F" w:rsidRPr="009F0E5C" w:rsidRDefault="007B4A7F" w:rsidP="0008076F">
            <w:pPr>
              <w:jc w:val="both"/>
              <w:rPr>
                <w:bCs/>
                <w:sz w:val="22"/>
                <w:szCs w:val="22"/>
              </w:rPr>
            </w:pPr>
            <w:r w:rsidRPr="007B4A7F">
              <w:rPr>
                <w:bCs/>
                <w:sz w:val="22"/>
                <w:szCs w:val="22"/>
              </w:rPr>
              <w:t>Piękna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4A7F">
              <w:rPr>
                <w:bCs/>
                <w:sz w:val="22"/>
                <w:szCs w:val="22"/>
              </w:rPr>
              <w:t>55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B4A7F">
              <w:rPr>
                <w:bCs/>
                <w:sz w:val="22"/>
                <w:szCs w:val="22"/>
              </w:rPr>
              <w:t>/1</w:t>
            </w:r>
          </w:p>
          <w:p w14:paraId="37EBF664" w14:textId="77777777" w:rsidR="007B4A7F" w:rsidRPr="009F0E5C" w:rsidRDefault="007B4A7F" w:rsidP="0008076F">
            <w:pPr>
              <w:jc w:val="both"/>
              <w:rPr>
                <w:bCs/>
                <w:sz w:val="22"/>
                <w:szCs w:val="22"/>
              </w:rPr>
            </w:pPr>
            <w:r w:rsidRPr="007B4A7F">
              <w:rPr>
                <w:bCs/>
                <w:sz w:val="22"/>
                <w:szCs w:val="22"/>
              </w:rPr>
              <w:t>60-589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4A7F">
              <w:rPr>
                <w:bCs/>
                <w:sz w:val="22"/>
                <w:szCs w:val="22"/>
              </w:rPr>
              <w:t>Poznań</w:t>
            </w:r>
          </w:p>
          <w:p w14:paraId="725839DC" w14:textId="77777777" w:rsidR="007B4A7F" w:rsidRDefault="007B4A7F" w:rsidP="000807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DB09D77" w14:textId="77777777" w:rsidR="007B4A7F" w:rsidRPr="00211A34" w:rsidRDefault="007B4A7F" w:rsidP="000807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B4A7F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B4A7F">
              <w:rPr>
                <w:sz w:val="22"/>
                <w:szCs w:val="22"/>
              </w:rPr>
              <w:t>Zakup i dostawa narzędzi histeroskopowych - zestaw mini histero-resektoskopu 16 FR - 4 kpl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B4A7F">
              <w:rPr>
                <w:b/>
                <w:sz w:val="22"/>
                <w:szCs w:val="22"/>
              </w:rPr>
              <w:t>277 038.27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B95B17A" w14:textId="77777777" w:rsidR="007B4A7F" w:rsidRPr="00D26ED6" w:rsidRDefault="007B4A7F" w:rsidP="000807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8C66797" w14:textId="77777777" w:rsidR="007B4A7F" w:rsidRDefault="007B4A7F" w:rsidP="000807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4A7F">
              <w:t>Oferta spełnia warunki zawarte w SWZ, w ustawie Prawo zamówień publicznych  oraz jest najkorzystniejsza w kryteriach określonych w SWZ</w:t>
            </w:r>
          </w:p>
        </w:tc>
      </w:tr>
      <w:tr w:rsidR="007B4A7F" w14:paraId="5FF2B4C1" w14:textId="77777777" w:rsidTr="007B4A7F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6482522E" w14:textId="77777777" w:rsidR="007B4A7F" w:rsidRPr="00D26ED6" w:rsidRDefault="007B4A7F" w:rsidP="000807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B4A7F">
              <w:rPr>
                <w:b/>
                <w:sz w:val="22"/>
                <w:szCs w:val="22"/>
              </w:rPr>
              <w:t>Naturfarm Piotr Wojciechowski</w:t>
            </w:r>
          </w:p>
          <w:p w14:paraId="7697AADD" w14:textId="77777777" w:rsidR="007B4A7F" w:rsidRPr="009F0E5C" w:rsidRDefault="007B4A7F" w:rsidP="0008076F">
            <w:pPr>
              <w:jc w:val="both"/>
              <w:rPr>
                <w:bCs/>
                <w:sz w:val="22"/>
                <w:szCs w:val="22"/>
              </w:rPr>
            </w:pPr>
            <w:r w:rsidRPr="007B4A7F">
              <w:rPr>
                <w:bCs/>
                <w:sz w:val="22"/>
                <w:szCs w:val="22"/>
              </w:rPr>
              <w:t>Jaśminowa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4A7F">
              <w:rPr>
                <w:bCs/>
                <w:sz w:val="22"/>
                <w:szCs w:val="22"/>
              </w:rPr>
              <w:t>12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382DFAA" w14:textId="77777777" w:rsidR="007B4A7F" w:rsidRPr="009F0E5C" w:rsidRDefault="007B4A7F" w:rsidP="0008076F">
            <w:pPr>
              <w:jc w:val="both"/>
              <w:rPr>
                <w:bCs/>
                <w:sz w:val="22"/>
                <w:szCs w:val="22"/>
              </w:rPr>
            </w:pPr>
            <w:r w:rsidRPr="007B4A7F">
              <w:rPr>
                <w:bCs/>
                <w:sz w:val="22"/>
                <w:szCs w:val="22"/>
              </w:rPr>
              <w:t>62-070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4A7F">
              <w:rPr>
                <w:bCs/>
                <w:sz w:val="22"/>
                <w:szCs w:val="22"/>
              </w:rPr>
              <w:t>Dopiewo</w:t>
            </w:r>
          </w:p>
          <w:p w14:paraId="3ECB4E81" w14:textId="77777777" w:rsidR="007B4A7F" w:rsidRDefault="007B4A7F" w:rsidP="000807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88F8B39" w14:textId="77777777" w:rsidR="007B4A7F" w:rsidRPr="00211A34" w:rsidRDefault="007B4A7F" w:rsidP="000807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B4A7F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B4A7F">
              <w:rPr>
                <w:sz w:val="22"/>
                <w:szCs w:val="22"/>
              </w:rPr>
              <w:t>Zakup i dostawa 1 szt. lampy bezcieniowej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B4A7F">
              <w:rPr>
                <w:b/>
                <w:sz w:val="22"/>
                <w:szCs w:val="22"/>
              </w:rPr>
              <w:t>4 320.00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5DCD3CF" w14:textId="77777777" w:rsidR="007B4A7F" w:rsidRPr="00D26ED6" w:rsidRDefault="007B4A7F" w:rsidP="000807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3B69EB1" w14:textId="77777777" w:rsidR="007B4A7F" w:rsidRDefault="007B4A7F" w:rsidP="000807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4A7F">
              <w:t>Oferta spełnia warunki zawarte w SWZ, w ustawie Prawo zamówień publicznych  oraz jest najkorzystniejsza w kryteriach określonych w SWZ</w:t>
            </w:r>
          </w:p>
        </w:tc>
      </w:tr>
    </w:tbl>
    <w:p w14:paraId="7D0D42C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694"/>
        <w:gridCol w:w="2976"/>
        <w:gridCol w:w="1560"/>
      </w:tblGrid>
      <w:tr w:rsidR="00211A34" w:rsidRPr="00834EF4" w14:paraId="666F9A57" w14:textId="77777777" w:rsidTr="00815D31">
        <w:tc>
          <w:tcPr>
            <w:tcW w:w="2268" w:type="dxa"/>
            <w:shd w:val="clear" w:color="auto" w:fill="F3F3F3"/>
          </w:tcPr>
          <w:p w14:paraId="00C6BC8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694" w:type="dxa"/>
            <w:shd w:val="clear" w:color="auto" w:fill="F3F3F3"/>
          </w:tcPr>
          <w:p w14:paraId="633A8B5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5800405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CB1A76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B4A7F" w:rsidRPr="00834EF4" w14:paraId="0607E48B" w14:textId="77777777" w:rsidTr="00815D31">
        <w:tc>
          <w:tcPr>
            <w:tcW w:w="2268" w:type="dxa"/>
            <w:shd w:val="clear" w:color="auto" w:fill="auto"/>
          </w:tcPr>
          <w:p w14:paraId="6280F4D6" w14:textId="77777777" w:rsidR="007B4A7F" w:rsidRPr="00211A34" w:rsidRDefault="007B4A7F" w:rsidP="000807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4A7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4A7F">
              <w:rPr>
                <w:sz w:val="20"/>
                <w:szCs w:val="20"/>
              </w:rPr>
              <w:t>Zakup i dostawa 4 szt. pulsoksymetru wraz ze szkoleniem pracowników Zamawiającego</w:t>
            </w:r>
          </w:p>
        </w:tc>
        <w:tc>
          <w:tcPr>
            <w:tcW w:w="2694" w:type="dxa"/>
            <w:shd w:val="clear" w:color="auto" w:fill="auto"/>
          </w:tcPr>
          <w:p w14:paraId="083DB1E7" w14:textId="77777777" w:rsidR="007B4A7F" w:rsidRPr="00211A34" w:rsidRDefault="007B4A7F" w:rsidP="000807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B4A7F">
              <w:rPr>
                <w:b/>
                <w:bCs/>
                <w:sz w:val="20"/>
                <w:szCs w:val="20"/>
              </w:rPr>
              <w:t>Medtronic Poland sp. z o.o.</w:t>
            </w:r>
          </w:p>
          <w:p w14:paraId="41DE9D92" w14:textId="77777777" w:rsidR="007B4A7F" w:rsidRPr="00211A34" w:rsidRDefault="007B4A7F" w:rsidP="0008076F">
            <w:pPr>
              <w:rPr>
                <w:sz w:val="20"/>
                <w:szCs w:val="20"/>
              </w:rPr>
            </w:pPr>
            <w:r w:rsidRPr="007B4A7F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4A7F">
              <w:rPr>
                <w:sz w:val="20"/>
                <w:szCs w:val="20"/>
              </w:rPr>
              <w:t>11</w:t>
            </w:r>
          </w:p>
          <w:p w14:paraId="144FBBCA" w14:textId="77777777" w:rsidR="007B4A7F" w:rsidRPr="00211A34" w:rsidRDefault="007B4A7F" w:rsidP="0008076F">
            <w:pPr>
              <w:spacing w:after="40"/>
              <w:rPr>
                <w:color w:val="000000"/>
                <w:sz w:val="20"/>
                <w:szCs w:val="20"/>
              </w:rPr>
            </w:pPr>
            <w:r w:rsidRPr="007B4A7F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4A7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1E3EE60" w14:textId="77777777" w:rsidR="007B4A7F" w:rsidRPr="007B4A7F" w:rsidRDefault="007B4A7F" w:rsidP="0008076F">
            <w:pPr>
              <w:spacing w:before="40" w:after="40"/>
              <w:rPr>
                <w:sz w:val="20"/>
                <w:szCs w:val="20"/>
              </w:rPr>
            </w:pPr>
            <w:r w:rsidRPr="007B4A7F">
              <w:rPr>
                <w:sz w:val="20"/>
                <w:szCs w:val="20"/>
              </w:rPr>
              <w:t>1 - cena - 90.00</w:t>
            </w:r>
          </w:p>
          <w:p w14:paraId="303CC958" w14:textId="34AB9B93" w:rsidR="007B4A7F" w:rsidRPr="00211A34" w:rsidRDefault="007B4A7F" w:rsidP="000807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4A7F">
              <w:rPr>
                <w:sz w:val="20"/>
                <w:szCs w:val="20"/>
              </w:rPr>
              <w:t xml:space="preserve">2 - wydłużenie terminu gwarancji  - </w:t>
            </w:r>
            <w:r w:rsidR="00815D31">
              <w:rPr>
                <w:sz w:val="20"/>
                <w:szCs w:val="20"/>
              </w:rPr>
              <w:t>0</w:t>
            </w:r>
            <w:r w:rsidRPr="007B4A7F">
              <w:rPr>
                <w:sz w:val="20"/>
                <w:szCs w:val="20"/>
              </w:rPr>
              <w:t>.</w:t>
            </w:r>
            <w:r w:rsidR="00815D31">
              <w:rPr>
                <w:sz w:val="20"/>
                <w:szCs w:val="20"/>
              </w:rPr>
              <w:t>0</w:t>
            </w:r>
            <w:r w:rsidRPr="007B4A7F">
              <w:rPr>
                <w:sz w:val="20"/>
                <w:szCs w:val="20"/>
              </w:rPr>
              <w:t>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7050119" w14:textId="715827E3" w:rsidR="007B4A7F" w:rsidRPr="00211A34" w:rsidRDefault="007B4A7F" w:rsidP="0008076F">
            <w:pPr>
              <w:jc w:val="center"/>
              <w:rPr>
                <w:color w:val="000000"/>
                <w:sz w:val="20"/>
                <w:szCs w:val="20"/>
              </w:rPr>
            </w:pPr>
            <w:r w:rsidRPr="007B4A7F">
              <w:rPr>
                <w:sz w:val="20"/>
                <w:szCs w:val="20"/>
              </w:rPr>
              <w:t xml:space="preserve">  9</w:t>
            </w:r>
            <w:r w:rsidR="00815D31">
              <w:rPr>
                <w:sz w:val="20"/>
                <w:szCs w:val="20"/>
              </w:rPr>
              <w:t>0</w:t>
            </w:r>
            <w:r w:rsidRPr="007B4A7F">
              <w:rPr>
                <w:sz w:val="20"/>
                <w:szCs w:val="20"/>
              </w:rPr>
              <w:t>,</w:t>
            </w:r>
            <w:r w:rsidR="00815D31">
              <w:rPr>
                <w:sz w:val="20"/>
                <w:szCs w:val="20"/>
              </w:rPr>
              <w:t>0</w:t>
            </w:r>
            <w:r w:rsidRPr="007B4A7F">
              <w:rPr>
                <w:sz w:val="20"/>
                <w:szCs w:val="20"/>
              </w:rPr>
              <w:t>0</w:t>
            </w:r>
          </w:p>
        </w:tc>
      </w:tr>
      <w:tr w:rsidR="007B4A7F" w:rsidRPr="00834EF4" w14:paraId="37CD8FA8" w14:textId="77777777" w:rsidTr="00815D31">
        <w:tc>
          <w:tcPr>
            <w:tcW w:w="2268" w:type="dxa"/>
            <w:shd w:val="clear" w:color="auto" w:fill="auto"/>
          </w:tcPr>
          <w:p w14:paraId="77D74E68" w14:textId="77777777" w:rsidR="007B4A7F" w:rsidRPr="00211A34" w:rsidRDefault="007B4A7F" w:rsidP="000807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4A7F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4A7F">
              <w:rPr>
                <w:sz w:val="20"/>
                <w:szCs w:val="20"/>
              </w:rPr>
              <w:t xml:space="preserve">Zakup i dostawa wraz z uruchomieniem 1 szt. manometru odbytniczego wraz ze szkoleniem </w:t>
            </w:r>
            <w:r w:rsidRPr="007B4A7F">
              <w:rPr>
                <w:sz w:val="20"/>
                <w:szCs w:val="20"/>
              </w:rPr>
              <w:lastRenderedPageBreak/>
              <w:t>pracowników Zamawiającego</w:t>
            </w:r>
          </w:p>
        </w:tc>
        <w:tc>
          <w:tcPr>
            <w:tcW w:w="2694" w:type="dxa"/>
            <w:shd w:val="clear" w:color="auto" w:fill="auto"/>
          </w:tcPr>
          <w:p w14:paraId="19E7E88A" w14:textId="77777777" w:rsidR="007B4A7F" w:rsidRPr="00211A34" w:rsidRDefault="007B4A7F" w:rsidP="000807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B4A7F">
              <w:rPr>
                <w:b/>
                <w:bCs/>
                <w:sz w:val="20"/>
                <w:szCs w:val="20"/>
              </w:rPr>
              <w:lastRenderedPageBreak/>
              <w:t>Unipromed Spółka z Ograniczoną Odpowiedzialnością</w:t>
            </w:r>
          </w:p>
          <w:p w14:paraId="70D0BA3D" w14:textId="77777777" w:rsidR="007B4A7F" w:rsidRPr="00211A34" w:rsidRDefault="007B4A7F" w:rsidP="0008076F">
            <w:pPr>
              <w:rPr>
                <w:sz w:val="20"/>
                <w:szCs w:val="20"/>
              </w:rPr>
            </w:pPr>
            <w:r w:rsidRPr="007B4A7F">
              <w:rPr>
                <w:sz w:val="20"/>
                <w:szCs w:val="20"/>
              </w:rPr>
              <w:t>Wyrzyska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4A7F">
              <w:rPr>
                <w:sz w:val="20"/>
                <w:szCs w:val="20"/>
              </w:rPr>
              <w:t>28/1</w:t>
            </w:r>
          </w:p>
          <w:p w14:paraId="1285BAA3" w14:textId="77777777" w:rsidR="007B4A7F" w:rsidRPr="00211A34" w:rsidRDefault="007B4A7F" w:rsidP="0008076F">
            <w:pPr>
              <w:spacing w:after="40"/>
              <w:rPr>
                <w:color w:val="000000"/>
                <w:sz w:val="20"/>
                <w:szCs w:val="20"/>
              </w:rPr>
            </w:pPr>
            <w:r w:rsidRPr="007B4A7F">
              <w:rPr>
                <w:sz w:val="20"/>
                <w:szCs w:val="20"/>
              </w:rPr>
              <w:lastRenderedPageBreak/>
              <w:t>02-455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4A7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F55B816" w14:textId="77777777" w:rsidR="007B4A7F" w:rsidRPr="007B4A7F" w:rsidRDefault="007B4A7F" w:rsidP="0008076F">
            <w:pPr>
              <w:spacing w:before="40" w:after="40"/>
              <w:rPr>
                <w:sz w:val="20"/>
                <w:szCs w:val="20"/>
              </w:rPr>
            </w:pPr>
            <w:r w:rsidRPr="007B4A7F">
              <w:rPr>
                <w:sz w:val="20"/>
                <w:szCs w:val="20"/>
              </w:rPr>
              <w:lastRenderedPageBreak/>
              <w:t>1 - cena - 90.00</w:t>
            </w:r>
          </w:p>
          <w:p w14:paraId="0683F8AA" w14:textId="3DE32818" w:rsidR="007B4A7F" w:rsidRPr="00211A34" w:rsidRDefault="007B4A7F" w:rsidP="000807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4A7F">
              <w:rPr>
                <w:sz w:val="20"/>
                <w:szCs w:val="20"/>
              </w:rPr>
              <w:t xml:space="preserve">2 - wydłużenie terminu gwarancji  - </w:t>
            </w:r>
            <w:r w:rsidR="00815D31">
              <w:rPr>
                <w:sz w:val="20"/>
                <w:szCs w:val="20"/>
              </w:rPr>
              <w:t>0</w:t>
            </w:r>
            <w:r w:rsidRPr="007B4A7F">
              <w:rPr>
                <w:sz w:val="20"/>
                <w:szCs w:val="20"/>
              </w:rPr>
              <w:t>.</w:t>
            </w:r>
            <w:r w:rsidR="00815D31">
              <w:rPr>
                <w:sz w:val="20"/>
                <w:szCs w:val="20"/>
              </w:rPr>
              <w:t>0</w:t>
            </w:r>
            <w:r w:rsidRPr="007B4A7F">
              <w:rPr>
                <w:sz w:val="20"/>
                <w:szCs w:val="20"/>
              </w:rPr>
              <w:t>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FE74EFA" w14:textId="1FA9C5EC" w:rsidR="007B4A7F" w:rsidRPr="00211A34" w:rsidRDefault="007B4A7F" w:rsidP="0008076F">
            <w:pPr>
              <w:jc w:val="center"/>
              <w:rPr>
                <w:color w:val="000000"/>
                <w:sz w:val="20"/>
                <w:szCs w:val="20"/>
              </w:rPr>
            </w:pPr>
            <w:r w:rsidRPr="007B4A7F">
              <w:rPr>
                <w:sz w:val="20"/>
                <w:szCs w:val="20"/>
              </w:rPr>
              <w:t xml:space="preserve">  </w:t>
            </w:r>
            <w:r w:rsidR="00815D31">
              <w:rPr>
                <w:sz w:val="20"/>
                <w:szCs w:val="20"/>
              </w:rPr>
              <w:t>90</w:t>
            </w:r>
            <w:r w:rsidRPr="007B4A7F">
              <w:rPr>
                <w:sz w:val="20"/>
                <w:szCs w:val="20"/>
              </w:rPr>
              <w:t>,</w:t>
            </w:r>
            <w:r w:rsidR="00815D31">
              <w:rPr>
                <w:sz w:val="20"/>
                <w:szCs w:val="20"/>
              </w:rPr>
              <w:t>0</w:t>
            </w:r>
            <w:r w:rsidRPr="007B4A7F">
              <w:rPr>
                <w:sz w:val="20"/>
                <w:szCs w:val="20"/>
              </w:rPr>
              <w:t>0</w:t>
            </w:r>
          </w:p>
        </w:tc>
      </w:tr>
      <w:tr w:rsidR="007B4A7F" w:rsidRPr="00834EF4" w14:paraId="299F02AB" w14:textId="77777777" w:rsidTr="00815D31">
        <w:tc>
          <w:tcPr>
            <w:tcW w:w="2268" w:type="dxa"/>
            <w:shd w:val="clear" w:color="auto" w:fill="auto"/>
          </w:tcPr>
          <w:p w14:paraId="640CFAC4" w14:textId="77777777" w:rsidR="007B4A7F" w:rsidRPr="00211A34" w:rsidRDefault="007B4A7F" w:rsidP="000807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4A7F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4A7F">
              <w:rPr>
                <w:sz w:val="20"/>
                <w:szCs w:val="20"/>
              </w:rPr>
              <w:t>Zakup i dostawa 1 szt. wózka anestezjologicznego</w:t>
            </w:r>
          </w:p>
        </w:tc>
        <w:tc>
          <w:tcPr>
            <w:tcW w:w="2694" w:type="dxa"/>
            <w:shd w:val="clear" w:color="auto" w:fill="auto"/>
          </w:tcPr>
          <w:p w14:paraId="60FD3021" w14:textId="77777777" w:rsidR="007B4A7F" w:rsidRPr="00211A34" w:rsidRDefault="007B4A7F" w:rsidP="000807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B4A7F">
              <w:rPr>
                <w:b/>
                <w:bCs/>
                <w:sz w:val="20"/>
                <w:szCs w:val="20"/>
              </w:rPr>
              <w:t>Zakład Techniki Medycznej "TECH-MED" Sp. z o.o.</w:t>
            </w:r>
          </w:p>
          <w:p w14:paraId="6C2C56A6" w14:textId="77777777" w:rsidR="007B4A7F" w:rsidRPr="00211A34" w:rsidRDefault="007B4A7F" w:rsidP="0008076F">
            <w:pPr>
              <w:rPr>
                <w:sz w:val="20"/>
                <w:szCs w:val="20"/>
              </w:rPr>
            </w:pPr>
            <w:r w:rsidRPr="007B4A7F">
              <w:rPr>
                <w:sz w:val="20"/>
                <w:szCs w:val="20"/>
              </w:rPr>
              <w:t>Ernsta Petersona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4A7F">
              <w:rPr>
                <w:sz w:val="20"/>
                <w:szCs w:val="20"/>
              </w:rPr>
              <w:t>6A</w:t>
            </w:r>
          </w:p>
          <w:p w14:paraId="7C051763" w14:textId="77777777" w:rsidR="007B4A7F" w:rsidRPr="00211A34" w:rsidRDefault="007B4A7F" w:rsidP="0008076F">
            <w:pPr>
              <w:spacing w:after="40"/>
              <w:rPr>
                <w:color w:val="000000"/>
                <w:sz w:val="20"/>
                <w:szCs w:val="20"/>
              </w:rPr>
            </w:pPr>
            <w:r w:rsidRPr="007B4A7F">
              <w:rPr>
                <w:sz w:val="20"/>
                <w:szCs w:val="20"/>
              </w:rPr>
              <w:t>85-862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4A7F">
              <w:rPr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14:paraId="6A5F1F2F" w14:textId="77777777" w:rsidR="007B4A7F" w:rsidRPr="007B4A7F" w:rsidRDefault="007B4A7F" w:rsidP="0008076F">
            <w:pPr>
              <w:spacing w:before="40" w:after="40"/>
              <w:rPr>
                <w:sz w:val="20"/>
                <w:szCs w:val="20"/>
              </w:rPr>
            </w:pPr>
            <w:r w:rsidRPr="007B4A7F">
              <w:rPr>
                <w:sz w:val="20"/>
                <w:szCs w:val="20"/>
              </w:rPr>
              <w:t>1 - cena - 90.00</w:t>
            </w:r>
          </w:p>
          <w:p w14:paraId="5E3C2F68" w14:textId="2C63C449" w:rsidR="007B4A7F" w:rsidRPr="00211A34" w:rsidRDefault="007B4A7F" w:rsidP="000807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4A7F">
              <w:rPr>
                <w:sz w:val="20"/>
                <w:szCs w:val="20"/>
              </w:rPr>
              <w:t xml:space="preserve">2 - wydłużenie terminu gwarancji  - </w:t>
            </w:r>
            <w:r w:rsidR="00815D31">
              <w:rPr>
                <w:sz w:val="20"/>
                <w:szCs w:val="20"/>
              </w:rPr>
              <w:t>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5F380BF" w14:textId="694A5BE1" w:rsidR="007B4A7F" w:rsidRPr="00211A34" w:rsidRDefault="00815D31" w:rsidP="0008076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  <w:r w:rsidR="007B4A7F" w:rsidRPr="007B4A7F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  <w:r w:rsidR="007B4A7F" w:rsidRPr="007B4A7F">
              <w:rPr>
                <w:sz w:val="20"/>
                <w:szCs w:val="20"/>
              </w:rPr>
              <w:t>0</w:t>
            </w:r>
          </w:p>
        </w:tc>
      </w:tr>
      <w:tr w:rsidR="007B4A7F" w:rsidRPr="00834EF4" w14:paraId="66318C6D" w14:textId="77777777" w:rsidTr="00815D31">
        <w:tc>
          <w:tcPr>
            <w:tcW w:w="2268" w:type="dxa"/>
            <w:shd w:val="clear" w:color="auto" w:fill="auto"/>
          </w:tcPr>
          <w:p w14:paraId="54362772" w14:textId="77777777" w:rsidR="007B4A7F" w:rsidRPr="00211A34" w:rsidRDefault="007B4A7F" w:rsidP="000807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4A7F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4A7F">
              <w:rPr>
                <w:sz w:val="20"/>
                <w:szCs w:val="20"/>
              </w:rPr>
              <w:t>Zakup i dostawa narzędzi histeroskopowych - zestaw mini histeroskopii diagnostyczno-operacyjnej  2 kpl</w:t>
            </w:r>
          </w:p>
        </w:tc>
        <w:tc>
          <w:tcPr>
            <w:tcW w:w="2694" w:type="dxa"/>
            <w:shd w:val="clear" w:color="auto" w:fill="auto"/>
          </w:tcPr>
          <w:p w14:paraId="3C942BA3" w14:textId="77777777" w:rsidR="007B4A7F" w:rsidRPr="00211A34" w:rsidRDefault="007B4A7F" w:rsidP="000807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B4A7F">
              <w:rPr>
                <w:b/>
                <w:bCs/>
                <w:sz w:val="20"/>
                <w:szCs w:val="20"/>
              </w:rPr>
              <w:t>IMS Innovative Medical Solutions Bernaczyk Nowak Spółka Jawna</w:t>
            </w:r>
          </w:p>
          <w:p w14:paraId="1B5AE349" w14:textId="77777777" w:rsidR="007B4A7F" w:rsidRPr="00211A34" w:rsidRDefault="007B4A7F" w:rsidP="0008076F">
            <w:pPr>
              <w:rPr>
                <w:sz w:val="20"/>
                <w:szCs w:val="20"/>
              </w:rPr>
            </w:pPr>
            <w:r w:rsidRPr="007B4A7F">
              <w:rPr>
                <w:sz w:val="20"/>
                <w:szCs w:val="20"/>
              </w:rPr>
              <w:t>Piękna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4A7F">
              <w:rPr>
                <w:sz w:val="20"/>
                <w:szCs w:val="20"/>
              </w:rPr>
              <w:t>55/1</w:t>
            </w:r>
          </w:p>
          <w:p w14:paraId="08CE1D8C" w14:textId="77777777" w:rsidR="007B4A7F" w:rsidRPr="00211A34" w:rsidRDefault="007B4A7F" w:rsidP="0008076F">
            <w:pPr>
              <w:spacing w:after="40"/>
              <w:rPr>
                <w:color w:val="000000"/>
                <w:sz w:val="20"/>
                <w:szCs w:val="20"/>
              </w:rPr>
            </w:pPr>
            <w:r w:rsidRPr="007B4A7F">
              <w:rPr>
                <w:sz w:val="20"/>
                <w:szCs w:val="20"/>
              </w:rPr>
              <w:t>60-589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4A7F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665035E9" w14:textId="77777777" w:rsidR="007B4A7F" w:rsidRPr="007B4A7F" w:rsidRDefault="007B4A7F" w:rsidP="0008076F">
            <w:pPr>
              <w:spacing w:before="40" w:after="40"/>
              <w:rPr>
                <w:sz w:val="20"/>
                <w:szCs w:val="20"/>
              </w:rPr>
            </w:pPr>
            <w:r w:rsidRPr="007B4A7F">
              <w:rPr>
                <w:sz w:val="20"/>
                <w:szCs w:val="20"/>
              </w:rPr>
              <w:t>1 - cena - 90.00</w:t>
            </w:r>
          </w:p>
          <w:p w14:paraId="2E31125F" w14:textId="1875CD8A" w:rsidR="007B4A7F" w:rsidRPr="00211A34" w:rsidRDefault="007B4A7F" w:rsidP="000807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4A7F">
              <w:rPr>
                <w:sz w:val="20"/>
                <w:szCs w:val="20"/>
              </w:rPr>
              <w:t xml:space="preserve">2 - wydłużenie terminu gwarancji  - </w:t>
            </w:r>
            <w:r w:rsidR="00815D31">
              <w:rPr>
                <w:sz w:val="20"/>
                <w:szCs w:val="20"/>
              </w:rPr>
              <w:t>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B9AA17A" w14:textId="291CDA0D" w:rsidR="007B4A7F" w:rsidRPr="00211A34" w:rsidRDefault="007B4A7F" w:rsidP="0008076F">
            <w:pPr>
              <w:jc w:val="center"/>
              <w:rPr>
                <w:color w:val="000000"/>
                <w:sz w:val="20"/>
                <w:szCs w:val="20"/>
              </w:rPr>
            </w:pPr>
            <w:r w:rsidRPr="007B4A7F">
              <w:rPr>
                <w:sz w:val="20"/>
                <w:szCs w:val="20"/>
              </w:rPr>
              <w:t xml:space="preserve">  </w:t>
            </w:r>
            <w:r w:rsidR="00815D31">
              <w:rPr>
                <w:sz w:val="20"/>
                <w:szCs w:val="20"/>
              </w:rPr>
              <w:t>100</w:t>
            </w:r>
            <w:r w:rsidR="00815D31" w:rsidRPr="007B4A7F">
              <w:rPr>
                <w:sz w:val="20"/>
                <w:szCs w:val="20"/>
              </w:rPr>
              <w:t>,</w:t>
            </w:r>
            <w:r w:rsidR="00815D31">
              <w:rPr>
                <w:sz w:val="20"/>
                <w:szCs w:val="20"/>
              </w:rPr>
              <w:t>0</w:t>
            </w:r>
            <w:r w:rsidR="00815D31" w:rsidRPr="007B4A7F">
              <w:rPr>
                <w:sz w:val="20"/>
                <w:szCs w:val="20"/>
              </w:rPr>
              <w:t>0</w:t>
            </w:r>
          </w:p>
        </w:tc>
      </w:tr>
      <w:tr w:rsidR="007B4A7F" w:rsidRPr="00834EF4" w14:paraId="165F5BF5" w14:textId="77777777" w:rsidTr="00815D31">
        <w:tc>
          <w:tcPr>
            <w:tcW w:w="2268" w:type="dxa"/>
            <w:shd w:val="clear" w:color="auto" w:fill="auto"/>
          </w:tcPr>
          <w:p w14:paraId="15E519E7" w14:textId="77777777" w:rsidR="007B4A7F" w:rsidRPr="00211A34" w:rsidRDefault="007B4A7F" w:rsidP="000807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4A7F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4A7F">
              <w:rPr>
                <w:sz w:val="20"/>
                <w:szCs w:val="20"/>
              </w:rPr>
              <w:t>Zakup i dostawa narzędzi histeroskopowych - zestaw mini histero-resektoskopu 16 FR - 4 kpl</w:t>
            </w:r>
          </w:p>
        </w:tc>
        <w:tc>
          <w:tcPr>
            <w:tcW w:w="2694" w:type="dxa"/>
            <w:shd w:val="clear" w:color="auto" w:fill="auto"/>
          </w:tcPr>
          <w:p w14:paraId="111F6067" w14:textId="77777777" w:rsidR="007B4A7F" w:rsidRPr="00211A34" w:rsidRDefault="007B4A7F" w:rsidP="000807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B4A7F">
              <w:rPr>
                <w:b/>
                <w:bCs/>
                <w:sz w:val="20"/>
                <w:szCs w:val="20"/>
              </w:rPr>
              <w:t>IMS Innovative Medical Solutions Bernaczyk Nowak Spółka Jawna</w:t>
            </w:r>
          </w:p>
          <w:p w14:paraId="7BC20CB5" w14:textId="77777777" w:rsidR="007B4A7F" w:rsidRPr="00211A34" w:rsidRDefault="007B4A7F" w:rsidP="0008076F">
            <w:pPr>
              <w:rPr>
                <w:sz w:val="20"/>
                <w:szCs w:val="20"/>
              </w:rPr>
            </w:pPr>
            <w:r w:rsidRPr="007B4A7F">
              <w:rPr>
                <w:sz w:val="20"/>
                <w:szCs w:val="20"/>
              </w:rPr>
              <w:t>Piękna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4A7F">
              <w:rPr>
                <w:sz w:val="20"/>
                <w:szCs w:val="20"/>
              </w:rPr>
              <w:t>55/1</w:t>
            </w:r>
          </w:p>
          <w:p w14:paraId="5E6E6BEC" w14:textId="77777777" w:rsidR="007B4A7F" w:rsidRPr="00211A34" w:rsidRDefault="007B4A7F" w:rsidP="0008076F">
            <w:pPr>
              <w:spacing w:after="40"/>
              <w:rPr>
                <w:color w:val="000000"/>
                <w:sz w:val="20"/>
                <w:szCs w:val="20"/>
              </w:rPr>
            </w:pPr>
            <w:r w:rsidRPr="007B4A7F">
              <w:rPr>
                <w:sz w:val="20"/>
                <w:szCs w:val="20"/>
              </w:rPr>
              <w:t>60-589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4A7F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4D2F136D" w14:textId="77777777" w:rsidR="007B4A7F" w:rsidRPr="007B4A7F" w:rsidRDefault="007B4A7F" w:rsidP="0008076F">
            <w:pPr>
              <w:spacing w:before="40" w:after="40"/>
              <w:rPr>
                <w:sz w:val="20"/>
                <w:szCs w:val="20"/>
              </w:rPr>
            </w:pPr>
            <w:r w:rsidRPr="007B4A7F">
              <w:rPr>
                <w:sz w:val="20"/>
                <w:szCs w:val="20"/>
              </w:rPr>
              <w:t>1 - cena - 90.00</w:t>
            </w:r>
          </w:p>
          <w:p w14:paraId="22091C82" w14:textId="121D4734" w:rsidR="007B4A7F" w:rsidRPr="00211A34" w:rsidRDefault="007B4A7F" w:rsidP="000807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4A7F">
              <w:rPr>
                <w:sz w:val="20"/>
                <w:szCs w:val="20"/>
              </w:rPr>
              <w:t xml:space="preserve">2 - wydłużenie terminu gwarancji  - </w:t>
            </w:r>
            <w:r w:rsidR="00815D31">
              <w:rPr>
                <w:sz w:val="20"/>
                <w:szCs w:val="20"/>
              </w:rPr>
              <w:t>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2976DE2" w14:textId="3FB7862A" w:rsidR="007B4A7F" w:rsidRPr="00211A34" w:rsidRDefault="007B4A7F" w:rsidP="0008076F">
            <w:pPr>
              <w:jc w:val="center"/>
              <w:rPr>
                <w:color w:val="000000"/>
                <w:sz w:val="20"/>
                <w:szCs w:val="20"/>
              </w:rPr>
            </w:pPr>
            <w:r w:rsidRPr="007B4A7F">
              <w:rPr>
                <w:sz w:val="20"/>
                <w:szCs w:val="20"/>
              </w:rPr>
              <w:t xml:space="preserve">  </w:t>
            </w:r>
            <w:r w:rsidR="00815D31">
              <w:rPr>
                <w:sz w:val="20"/>
                <w:szCs w:val="20"/>
              </w:rPr>
              <w:t>100</w:t>
            </w:r>
            <w:r w:rsidR="00815D31" w:rsidRPr="007B4A7F">
              <w:rPr>
                <w:sz w:val="20"/>
                <w:szCs w:val="20"/>
              </w:rPr>
              <w:t>,</w:t>
            </w:r>
            <w:r w:rsidR="00815D31">
              <w:rPr>
                <w:sz w:val="20"/>
                <w:szCs w:val="20"/>
              </w:rPr>
              <w:t>0</w:t>
            </w:r>
            <w:r w:rsidR="00815D31" w:rsidRPr="007B4A7F">
              <w:rPr>
                <w:sz w:val="20"/>
                <w:szCs w:val="20"/>
              </w:rPr>
              <w:t>0</w:t>
            </w:r>
          </w:p>
        </w:tc>
      </w:tr>
      <w:tr w:rsidR="007B4A7F" w:rsidRPr="00834EF4" w14:paraId="3C68F846" w14:textId="77777777" w:rsidTr="00815D31">
        <w:tc>
          <w:tcPr>
            <w:tcW w:w="2268" w:type="dxa"/>
            <w:shd w:val="clear" w:color="auto" w:fill="auto"/>
          </w:tcPr>
          <w:p w14:paraId="63578C36" w14:textId="77777777" w:rsidR="007B4A7F" w:rsidRPr="00211A34" w:rsidRDefault="007B4A7F" w:rsidP="000807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4A7F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4A7F">
              <w:rPr>
                <w:sz w:val="20"/>
                <w:szCs w:val="20"/>
              </w:rPr>
              <w:t>Zakup i dostawa 1 szt. lampy bezcieniowej</w:t>
            </w:r>
          </w:p>
        </w:tc>
        <w:tc>
          <w:tcPr>
            <w:tcW w:w="2694" w:type="dxa"/>
            <w:shd w:val="clear" w:color="auto" w:fill="auto"/>
          </w:tcPr>
          <w:p w14:paraId="30AAD506" w14:textId="77777777" w:rsidR="007B4A7F" w:rsidRPr="00211A34" w:rsidRDefault="007B4A7F" w:rsidP="000807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B4A7F">
              <w:rPr>
                <w:b/>
                <w:bCs/>
                <w:sz w:val="20"/>
                <w:szCs w:val="20"/>
              </w:rPr>
              <w:t>Naturfarm Piotr Wojciechowski</w:t>
            </w:r>
          </w:p>
          <w:p w14:paraId="24BB261E" w14:textId="77777777" w:rsidR="007B4A7F" w:rsidRPr="00211A34" w:rsidRDefault="007B4A7F" w:rsidP="0008076F">
            <w:pPr>
              <w:rPr>
                <w:sz w:val="20"/>
                <w:szCs w:val="20"/>
              </w:rPr>
            </w:pPr>
            <w:r w:rsidRPr="007B4A7F">
              <w:rPr>
                <w:sz w:val="20"/>
                <w:szCs w:val="20"/>
              </w:rPr>
              <w:t>Jaśminowa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4A7F">
              <w:rPr>
                <w:sz w:val="20"/>
                <w:szCs w:val="20"/>
              </w:rPr>
              <w:t>12</w:t>
            </w:r>
          </w:p>
          <w:p w14:paraId="3AB205B2" w14:textId="77777777" w:rsidR="007B4A7F" w:rsidRPr="00211A34" w:rsidRDefault="007B4A7F" w:rsidP="0008076F">
            <w:pPr>
              <w:spacing w:after="40"/>
              <w:rPr>
                <w:color w:val="000000"/>
                <w:sz w:val="20"/>
                <w:szCs w:val="20"/>
              </w:rPr>
            </w:pPr>
            <w:r w:rsidRPr="007B4A7F">
              <w:rPr>
                <w:sz w:val="20"/>
                <w:szCs w:val="20"/>
              </w:rPr>
              <w:t>62-070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4A7F">
              <w:rPr>
                <w:sz w:val="20"/>
                <w:szCs w:val="20"/>
              </w:rPr>
              <w:t>Dopiewo</w:t>
            </w:r>
          </w:p>
        </w:tc>
        <w:tc>
          <w:tcPr>
            <w:tcW w:w="2976" w:type="dxa"/>
            <w:shd w:val="clear" w:color="auto" w:fill="auto"/>
          </w:tcPr>
          <w:p w14:paraId="5A914B5D" w14:textId="77777777" w:rsidR="007B4A7F" w:rsidRPr="007B4A7F" w:rsidRDefault="007B4A7F" w:rsidP="0008076F">
            <w:pPr>
              <w:spacing w:before="40" w:after="40"/>
              <w:rPr>
                <w:sz w:val="20"/>
                <w:szCs w:val="20"/>
              </w:rPr>
            </w:pPr>
            <w:r w:rsidRPr="007B4A7F">
              <w:rPr>
                <w:sz w:val="20"/>
                <w:szCs w:val="20"/>
              </w:rPr>
              <w:t>1 - cena - 90.00</w:t>
            </w:r>
          </w:p>
          <w:p w14:paraId="1305167D" w14:textId="4FF618DA" w:rsidR="007B4A7F" w:rsidRPr="00211A34" w:rsidRDefault="007B4A7F" w:rsidP="000807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4A7F">
              <w:rPr>
                <w:sz w:val="20"/>
                <w:szCs w:val="20"/>
              </w:rPr>
              <w:t xml:space="preserve">2 - wydłużenie terminu gwarancji  - </w:t>
            </w:r>
            <w:r w:rsidR="00815D31">
              <w:rPr>
                <w:sz w:val="20"/>
                <w:szCs w:val="20"/>
              </w:rPr>
              <w:t>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53C7BDF" w14:textId="7492FFB2" w:rsidR="007B4A7F" w:rsidRPr="00211A34" w:rsidRDefault="007B4A7F" w:rsidP="0008076F">
            <w:pPr>
              <w:jc w:val="center"/>
              <w:rPr>
                <w:color w:val="000000"/>
                <w:sz w:val="20"/>
                <w:szCs w:val="20"/>
              </w:rPr>
            </w:pPr>
            <w:r w:rsidRPr="007B4A7F">
              <w:rPr>
                <w:sz w:val="20"/>
                <w:szCs w:val="20"/>
              </w:rPr>
              <w:t xml:space="preserve">  </w:t>
            </w:r>
            <w:r w:rsidR="00815D31">
              <w:rPr>
                <w:sz w:val="20"/>
                <w:szCs w:val="20"/>
              </w:rPr>
              <w:t>100</w:t>
            </w:r>
            <w:r w:rsidR="00815D31" w:rsidRPr="007B4A7F">
              <w:rPr>
                <w:sz w:val="20"/>
                <w:szCs w:val="20"/>
              </w:rPr>
              <w:t>,</w:t>
            </w:r>
            <w:r w:rsidR="00815D31">
              <w:rPr>
                <w:sz w:val="20"/>
                <w:szCs w:val="20"/>
              </w:rPr>
              <w:t>0</w:t>
            </w:r>
            <w:r w:rsidR="00815D31" w:rsidRPr="007B4A7F">
              <w:rPr>
                <w:sz w:val="20"/>
                <w:szCs w:val="20"/>
              </w:rPr>
              <w:t>0</w:t>
            </w:r>
          </w:p>
        </w:tc>
      </w:tr>
    </w:tbl>
    <w:p w14:paraId="6C0F17BD" w14:textId="77777777" w:rsidR="00815D31" w:rsidRDefault="00815D31" w:rsidP="00815D31">
      <w:pPr>
        <w:ind w:left="3119" w:firstLine="425"/>
        <w:jc w:val="right"/>
        <w:rPr>
          <w:i/>
          <w:sz w:val="22"/>
          <w:szCs w:val="22"/>
        </w:rPr>
      </w:pPr>
    </w:p>
    <w:p w14:paraId="3DAFC5CC" w14:textId="77777777" w:rsidR="00815D31" w:rsidRDefault="00815D31" w:rsidP="00815D31">
      <w:pPr>
        <w:ind w:left="3119" w:firstLine="425"/>
        <w:jc w:val="right"/>
        <w:rPr>
          <w:i/>
          <w:sz w:val="22"/>
          <w:szCs w:val="22"/>
        </w:rPr>
      </w:pPr>
    </w:p>
    <w:p w14:paraId="22095C3D" w14:textId="1A0E9D28" w:rsidR="00B464D3" w:rsidRDefault="00B464D3" w:rsidP="00815D31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38F4BC76" w14:textId="77777777" w:rsidR="00815D31" w:rsidRDefault="00815D31" w:rsidP="00815D31">
      <w:pPr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Z-ca Dyrektora ds. Finansowych </w:t>
      </w:r>
    </w:p>
    <w:p w14:paraId="6F745E65" w14:textId="0B32DA7E" w:rsidR="00815D31" w:rsidRPr="004229DE" w:rsidRDefault="00815D31" w:rsidP="00815D31">
      <w:pPr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mgr Dorota Gołąb-Bełtowicz</w:t>
      </w:r>
    </w:p>
    <w:bookmarkEnd w:id="0"/>
    <w:sectPr w:rsidR="00815D31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7A701" w14:textId="77777777" w:rsidR="00A256FF" w:rsidRDefault="00A256FF">
      <w:r>
        <w:separator/>
      </w:r>
    </w:p>
  </w:endnote>
  <w:endnote w:type="continuationSeparator" w:id="0">
    <w:p w14:paraId="7C39466C" w14:textId="77777777" w:rsidR="00A256FF" w:rsidRDefault="00A25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55E8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3552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066C17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118B53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D8FD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71BC73" w14:textId="77777777" w:rsidR="00A256FF" w:rsidRDefault="00A256FF">
      <w:r>
        <w:separator/>
      </w:r>
    </w:p>
  </w:footnote>
  <w:footnote w:type="continuationSeparator" w:id="0">
    <w:p w14:paraId="1E440164" w14:textId="77777777" w:rsidR="00A256FF" w:rsidRDefault="00A256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8E2A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B19E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FE85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56FF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A551B"/>
    <w:rsid w:val="007B4A7F"/>
    <w:rsid w:val="007E2ACC"/>
    <w:rsid w:val="007E68C5"/>
    <w:rsid w:val="00815D31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256FF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458DB4"/>
  <w15:chartTrackingRefBased/>
  <w15:docId w15:val="{6728C873-B39A-4550-BF07-B2FA0AF3F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B4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687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3</cp:revision>
  <cp:lastPrinted>2023-09-26T07:13:00Z</cp:lastPrinted>
  <dcterms:created xsi:type="dcterms:W3CDTF">2023-09-26T07:14:00Z</dcterms:created>
  <dcterms:modified xsi:type="dcterms:W3CDTF">2023-09-27T08:40:00Z</dcterms:modified>
</cp:coreProperties>
</file>