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BB3FCB" w14:textId="1BA454A1" w:rsidR="00FB7F50" w:rsidRPr="002245BE" w:rsidRDefault="00606E8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06E8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606E81">
        <w:rPr>
          <w:sz w:val="22"/>
          <w:szCs w:val="22"/>
        </w:rPr>
        <w:t>2023-09-2</w:t>
      </w:r>
      <w:r w:rsidR="007C6E2F">
        <w:rPr>
          <w:sz w:val="22"/>
          <w:szCs w:val="22"/>
        </w:rPr>
        <w:t>6</w:t>
      </w:r>
    </w:p>
    <w:p w14:paraId="2E8B2058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A64A264" w14:textId="77777777" w:rsidR="00FB7F50" w:rsidRPr="002245BE" w:rsidRDefault="00606E81" w:rsidP="00FB7F50">
      <w:pPr>
        <w:spacing w:after="40"/>
        <w:rPr>
          <w:b/>
          <w:bCs/>
          <w:sz w:val="22"/>
          <w:szCs w:val="22"/>
        </w:rPr>
      </w:pPr>
      <w:r w:rsidRPr="00606E81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71B6A8AC" w14:textId="77777777" w:rsidR="00FB7F50" w:rsidRPr="002245BE" w:rsidRDefault="00606E81" w:rsidP="00FB7F50">
      <w:pPr>
        <w:rPr>
          <w:sz w:val="22"/>
          <w:szCs w:val="22"/>
        </w:rPr>
      </w:pPr>
      <w:r w:rsidRPr="00606E81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606E81">
        <w:rPr>
          <w:sz w:val="22"/>
          <w:szCs w:val="22"/>
        </w:rPr>
        <w:t>66</w:t>
      </w:r>
    </w:p>
    <w:p w14:paraId="0771C03B" w14:textId="77777777" w:rsidR="00FB7F50" w:rsidRPr="002245BE" w:rsidRDefault="00606E81" w:rsidP="00FB7F50">
      <w:pPr>
        <w:rPr>
          <w:sz w:val="22"/>
          <w:szCs w:val="22"/>
        </w:rPr>
      </w:pPr>
      <w:r w:rsidRPr="00606E81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606E81">
        <w:rPr>
          <w:sz w:val="22"/>
          <w:szCs w:val="22"/>
        </w:rPr>
        <w:t>Kraków</w:t>
      </w:r>
    </w:p>
    <w:p w14:paraId="31E840B8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3607AFE8" w14:textId="5AE62989" w:rsidR="00E62859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4AD46507" w14:textId="5134ABD6" w:rsidR="008758BF" w:rsidRDefault="008758BF" w:rsidP="00A17CDB">
      <w:pPr>
        <w:jc w:val="both"/>
        <w:rPr>
          <w:bCs/>
          <w:sz w:val="18"/>
          <w:szCs w:val="18"/>
        </w:rPr>
      </w:pPr>
    </w:p>
    <w:p w14:paraId="6CB118F7" w14:textId="33539664" w:rsidR="008758BF" w:rsidRPr="00A17CDB" w:rsidRDefault="008758BF" w:rsidP="00A17CDB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Pismo: SZP.271-7/23-</w:t>
      </w:r>
      <w:r w:rsidR="007C6E2F">
        <w:rPr>
          <w:bCs/>
          <w:sz w:val="18"/>
          <w:szCs w:val="18"/>
        </w:rPr>
        <w:t>716</w:t>
      </w:r>
      <w:r>
        <w:rPr>
          <w:bCs/>
          <w:sz w:val="18"/>
          <w:szCs w:val="18"/>
        </w:rPr>
        <w:t>.EJK</w:t>
      </w:r>
    </w:p>
    <w:p w14:paraId="5FF421AF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3BD1E93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06E81" w:rsidRPr="00607F9B" w14:paraId="7C669424" w14:textId="77777777" w:rsidTr="003F5B5C">
        <w:trPr>
          <w:trHeight w:val="638"/>
        </w:trPr>
        <w:tc>
          <w:tcPr>
            <w:tcW w:w="959" w:type="dxa"/>
            <w:shd w:val="clear" w:color="auto" w:fill="auto"/>
          </w:tcPr>
          <w:p w14:paraId="794ACBBC" w14:textId="77777777" w:rsidR="00606E81" w:rsidRPr="00607F9B" w:rsidRDefault="00606E81" w:rsidP="003F5B5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576DF70" w14:textId="77777777" w:rsidR="00606E81" w:rsidRPr="00607F9B" w:rsidRDefault="00606E81" w:rsidP="003F5B5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06E81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6E81">
              <w:rPr>
                <w:b/>
                <w:bCs/>
                <w:sz w:val="22"/>
                <w:szCs w:val="22"/>
              </w:rPr>
              <w:t>Dostawa wraz z depozytem wyrobów medycznych sterylnych , jednorazowego użytku - protezy głosowe, zestawy do wszczepiania protez głosowych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6E81">
              <w:rPr>
                <w:b/>
                <w:sz w:val="22"/>
                <w:szCs w:val="22"/>
              </w:rPr>
              <w:t>SZP-271-25-2023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64E1BB9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606E81" w:rsidRPr="00606E81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606E81" w:rsidRPr="00606E81">
        <w:rPr>
          <w:sz w:val="22"/>
          <w:szCs w:val="22"/>
        </w:rPr>
        <w:t>(</w:t>
      </w:r>
      <w:proofErr w:type="spellStart"/>
      <w:r w:rsidR="00606E81" w:rsidRPr="00606E81">
        <w:rPr>
          <w:sz w:val="22"/>
          <w:szCs w:val="22"/>
        </w:rPr>
        <w:t>t.j</w:t>
      </w:r>
      <w:proofErr w:type="spellEnd"/>
      <w:r w:rsidR="00606E81" w:rsidRPr="00606E81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06E81" w14:paraId="5DE5815D" w14:textId="77777777" w:rsidTr="003F5B5C">
        <w:trPr>
          <w:cantSplit/>
        </w:trPr>
        <w:tc>
          <w:tcPr>
            <w:tcW w:w="10150" w:type="dxa"/>
          </w:tcPr>
          <w:p w14:paraId="7D8A3862" w14:textId="77777777" w:rsidR="00606E81" w:rsidRPr="00D26ED6" w:rsidRDefault="00606E81" w:rsidP="003F5B5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606E81">
              <w:rPr>
                <w:b/>
                <w:sz w:val="22"/>
                <w:szCs w:val="22"/>
              </w:rPr>
              <w:t>Coloplast</w:t>
            </w:r>
            <w:proofErr w:type="spellEnd"/>
            <w:r w:rsidRPr="00606E81">
              <w:rPr>
                <w:b/>
                <w:sz w:val="22"/>
                <w:szCs w:val="22"/>
              </w:rPr>
              <w:t xml:space="preserve"> Sp. z o.o.</w:t>
            </w:r>
          </w:p>
          <w:p w14:paraId="3AA1FFF0" w14:textId="77777777" w:rsidR="00606E81" w:rsidRPr="009F0E5C" w:rsidRDefault="00606E81" w:rsidP="003F5B5C">
            <w:pPr>
              <w:jc w:val="both"/>
              <w:rPr>
                <w:bCs/>
                <w:sz w:val="22"/>
                <w:szCs w:val="22"/>
              </w:rPr>
            </w:pPr>
            <w:r w:rsidRPr="00606E81">
              <w:rPr>
                <w:bCs/>
                <w:sz w:val="22"/>
                <w:szCs w:val="22"/>
              </w:rPr>
              <w:t>Inflancka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06E81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3E4693C" w14:textId="77777777" w:rsidR="00606E81" w:rsidRPr="009F0E5C" w:rsidRDefault="00606E81" w:rsidP="003F5B5C">
            <w:pPr>
              <w:jc w:val="both"/>
              <w:rPr>
                <w:bCs/>
                <w:sz w:val="22"/>
                <w:szCs w:val="22"/>
              </w:rPr>
            </w:pPr>
            <w:r w:rsidRPr="00606E81">
              <w:rPr>
                <w:bCs/>
                <w:sz w:val="22"/>
                <w:szCs w:val="22"/>
              </w:rPr>
              <w:t>00-189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06E81">
              <w:rPr>
                <w:bCs/>
                <w:sz w:val="22"/>
                <w:szCs w:val="22"/>
              </w:rPr>
              <w:t>Warszawa</w:t>
            </w:r>
          </w:p>
          <w:p w14:paraId="1CA614D7" w14:textId="77777777" w:rsidR="00606E81" w:rsidRPr="00D26ED6" w:rsidRDefault="00606E81" w:rsidP="003F5B5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A7A4144" w14:textId="77777777" w:rsidR="00606E81" w:rsidRPr="00D26ED6" w:rsidRDefault="00606E81" w:rsidP="003F5B5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606E81">
              <w:rPr>
                <w:sz w:val="22"/>
                <w:szCs w:val="22"/>
              </w:rPr>
              <w:t>Dostawa wraz  z depozytem wyrobów medycznych sterylnych , jednorazowego użytku - protezy głosowe, zestawy do wszczepiania protez głosowych.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606E81">
              <w:rPr>
                <w:b/>
                <w:sz w:val="22"/>
                <w:szCs w:val="22"/>
              </w:rPr>
              <w:t>422 280.00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2F269A48" w14:textId="77777777" w:rsidR="00606E81" w:rsidRPr="00D26ED6" w:rsidRDefault="00606E81" w:rsidP="003F5B5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6F9880E" w14:textId="6F9183F6" w:rsidR="00606E81" w:rsidRPr="00606E81" w:rsidRDefault="00AE1E37" w:rsidP="003F5B5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AE1E37">
              <w:t>Oferta spełnia warunki zawarte w SWZ, w ustawie Prawo zamówień publicznych  oraz jest najkorzystniejsza w kryteriach określonych w SWZ</w:t>
            </w:r>
          </w:p>
        </w:tc>
      </w:tr>
    </w:tbl>
    <w:p w14:paraId="48A0A56D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820"/>
        <w:gridCol w:w="992"/>
        <w:gridCol w:w="2126"/>
        <w:gridCol w:w="1560"/>
      </w:tblGrid>
      <w:tr w:rsidR="008758BF" w:rsidRPr="008567C7" w14:paraId="03C842A5" w14:textId="77777777" w:rsidTr="008758BF">
        <w:trPr>
          <w:trHeight w:val="510"/>
        </w:trPr>
        <w:tc>
          <w:tcPr>
            <w:tcW w:w="709" w:type="dxa"/>
            <w:vAlign w:val="center"/>
          </w:tcPr>
          <w:p w14:paraId="55F71BDD" w14:textId="77777777" w:rsidR="008758BF" w:rsidRPr="008567C7" w:rsidRDefault="008758B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820" w:type="dxa"/>
            <w:vAlign w:val="center"/>
          </w:tcPr>
          <w:p w14:paraId="03F4E241" w14:textId="77777777" w:rsidR="008758BF" w:rsidRPr="008567C7" w:rsidRDefault="008758B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14:paraId="6498797B" w14:textId="77777777" w:rsidR="008758BF" w:rsidRPr="008567C7" w:rsidRDefault="008758B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6E8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6" w:type="dxa"/>
            <w:vAlign w:val="center"/>
          </w:tcPr>
          <w:p w14:paraId="4879416B" w14:textId="77777777" w:rsidR="008758BF" w:rsidRPr="008567C7" w:rsidRDefault="008758B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6E81">
              <w:rPr>
                <w:rFonts w:ascii="Times New Roman" w:hAnsi="Times New Roman" w:cs="Times New Roman"/>
                <w:bCs/>
                <w:sz w:val="18"/>
                <w:szCs w:val="18"/>
              </w:rPr>
              <w:t>Termin utworzenia depozytu</w:t>
            </w:r>
          </w:p>
        </w:tc>
        <w:tc>
          <w:tcPr>
            <w:tcW w:w="1560" w:type="dxa"/>
            <w:vAlign w:val="center"/>
          </w:tcPr>
          <w:p w14:paraId="78E85315" w14:textId="77777777" w:rsidR="008758BF" w:rsidRPr="008567C7" w:rsidRDefault="008758B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8758BF" w:rsidRPr="008567C7" w14:paraId="31D000C7" w14:textId="77777777" w:rsidTr="008758BF">
        <w:tc>
          <w:tcPr>
            <w:tcW w:w="709" w:type="dxa"/>
            <w:vAlign w:val="center"/>
          </w:tcPr>
          <w:p w14:paraId="34B16AB7" w14:textId="77777777" w:rsidR="008758BF" w:rsidRPr="008567C7" w:rsidRDefault="008758BF" w:rsidP="003F5B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E8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820" w:type="dxa"/>
            <w:vAlign w:val="center"/>
          </w:tcPr>
          <w:p w14:paraId="1557BFDB" w14:textId="77777777" w:rsidR="008758BF" w:rsidRPr="002B6761" w:rsidRDefault="008758BF" w:rsidP="003F5B5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606E81">
              <w:rPr>
                <w:rFonts w:ascii="Times New Roman" w:hAnsi="Times New Roman" w:cs="Times New Roman"/>
                <w:b/>
                <w:sz w:val="18"/>
                <w:szCs w:val="18"/>
              </w:rPr>
              <w:t>Coloplast</w:t>
            </w:r>
            <w:proofErr w:type="spellEnd"/>
            <w:r w:rsidRPr="00606E8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14:paraId="6267F213" w14:textId="77777777" w:rsidR="008758BF" w:rsidRPr="008567C7" w:rsidRDefault="008758BF" w:rsidP="003F5B5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6E81">
              <w:rPr>
                <w:rFonts w:ascii="Times New Roman" w:hAnsi="Times New Roman" w:cs="Times New Roman"/>
                <w:bCs/>
                <w:sz w:val="18"/>
                <w:szCs w:val="18"/>
              </w:rPr>
              <w:t>Inflancka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06E81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8BEA19D" w14:textId="77777777" w:rsidR="008758BF" w:rsidRPr="001B7815" w:rsidRDefault="008758BF" w:rsidP="003F5B5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6E81">
              <w:rPr>
                <w:rFonts w:ascii="Times New Roman" w:hAnsi="Times New Roman" w:cs="Times New Roman"/>
                <w:bCs/>
                <w:sz w:val="18"/>
                <w:szCs w:val="18"/>
              </w:rPr>
              <w:t>00-189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06E81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992" w:type="dxa"/>
            <w:vAlign w:val="center"/>
          </w:tcPr>
          <w:p w14:paraId="544ACE4A" w14:textId="3A2830F4" w:rsidR="008758BF" w:rsidRPr="008567C7" w:rsidRDefault="008758BF" w:rsidP="003F5B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E8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606E81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2126" w:type="dxa"/>
            <w:vAlign w:val="center"/>
          </w:tcPr>
          <w:p w14:paraId="54D8C6F2" w14:textId="1C0DAC3D" w:rsidR="008758BF" w:rsidRPr="008567C7" w:rsidRDefault="008758BF" w:rsidP="003F5B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E8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Pr="00606E81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560" w:type="dxa"/>
            <w:vAlign w:val="center"/>
          </w:tcPr>
          <w:p w14:paraId="7FEC92FD" w14:textId="5E5F1E44" w:rsidR="008758BF" w:rsidRPr="008567C7" w:rsidRDefault="008758BF" w:rsidP="003F5B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E8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Pr="00606E81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14:paraId="033B9A70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20A072D0" w14:textId="77777777"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sectPr w:rsidR="00B464D3" w:rsidRPr="004229DE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91ED24" w14:textId="77777777" w:rsidR="00D6337A" w:rsidRDefault="00D6337A">
      <w:r>
        <w:separator/>
      </w:r>
    </w:p>
  </w:endnote>
  <w:endnote w:type="continuationSeparator" w:id="0">
    <w:p w14:paraId="353D734E" w14:textId="77777777" w:rsidR="00D6337A" w:rsidRDefault="00D633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E33C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C8A5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793647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C834DE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65EF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E203C2" w14:textId="77777777" w:rsidR="00D6337A" w:rsidRDefault="00D6337A">
      <w:r>
        <w:separator/>
      </w:r>
    </w:p>
  </w:footnote>
  <w:footnote w:type="continuationSeparator" w:id="0">
    <w:p w14:paraId="508CA23A" w14:textId="77777777" w:rsidR="00D6337A" w:rsidRDefault="00D633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1934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C169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FD331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337A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6E81"/>
    <w:rsid w:val="00607F9B"/>
    <w:rsid w:val="00644DCB"/>
    <w:rsid w:val="00657C1E"/>
    <w:rsid w:val="006E3089"/>
    <w:rsid w:val="00712C39"/>
    <w:rsid w:val="0075025B"/>
    <w:rsid w:val="00756CDA"/>
    <w:rsid w:val="007C6E2F"/>
    <w:rsid w:val="007E2ACC"/>
    <w:rsid w:val="007E68C5"/>
    <w:rsid w:val="00832144"/>
    <w:rsid w:val="008567C7"/>
    <w:rsid w:val="008642B3"/>
    <w:rsid w:val="008758BF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E1E37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6337A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3CC8E5"/>
  <w15:chartTrackingRefBased/>
  <w15:docId w15:val="{1F69C0ED-7DE9-4EA7-94C8-B08E66C16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1</Pages>
  <Words>218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3</cp:revision>
  <cp:lastPrinted>1899-12-31T23:00:00Z</cp:lastPrinted>
  <dcterms:created xsi:type="dcterms:W3CDTF">2023-09-26T09:50:00Z</dcterms:created>
  <dcterms:modified xsi:type="dcterms:W3CDTF">2023-09-26T09:56:00Z</dcterms:modified>
</cp:coreProperties>
</file>