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6A11954F" w:rsidR="00281DC6" w:rsidRPr="00281DC6" w:rsidRDefault="005D3F24" w:rsidP="005D3F24">
      <w:pPr>
        <w:keepNext/>
        <w:spacing w:after="360"/>
        <w:outlineLvl w:val="3"/>
        <w:rPr>
          <w:b/>
          <w:bCs/>
          <w:sz w:val="22"/>
          <w:szCs w:val="22"/>
        </w:rPr>
      </w:pPr>
      <w:r w:rsidRPr="0043381F">
        <w:rPr>
          <w:bCs/>
          <w:color w:val="FF0000"/>
          <w:sz w:val="22"/>
          <w:szCs w:val="22"/>
        </w:rPr>
        <w:t>Sprawa nr SZW/DZP/96/2023</w:t>
      </w:r>
      <w:r>
        <w:rPr>
          <w:bCs/>
          <w:sz w:val="22"/>
          <w:szCs w:val="22"/>
        </w:rPr>
        <w:t xml:space="preserve">                                   </w:t>
      </w:r>
      <w:r w:rsidR="00281DC6" w:rsidRPr="00281DC6">
        <w:rPr>
          <w:bCs/>
          <w:sz w:val="22"/>
          <w:szCs w:val="22"/>
        </w:rPr>
        <w:t xml:space="preserve">Załącznik nr </w:t>
      </w:r>
      <w:r w:rsidR="00281DC6" w:rsidRPr="00281DC6">
        <w:rPr>
          <w:sz w:val="22"/>
          <w:szCs w:val="22"/>
        </w:rPr>
        <w:t>1</w:t>
      </w:r>
      <w:r w:rsidR="00281DC6" w:rsidRPr="00281DC6">
        <w:rPr>
          <w:b/>
          <w:bCs/>
          <w:sz w:val="22"/>
          <w:szCs w:val="22"/>
        </w:rPr>
        <w:t xml:space="preserve"> </w:t>
      </w:r>
      <w:r w:rsidR="00281DC6"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</w:t>
      </w:r>
      <w:r>
        <w:rPr>
          <w:bCs/>
          <w:sz w:val="22"/>
          <w:szCs w:val="22"/>
        </w:rPr>
        <w:t>3</w:t>
      </w:r>
      <w:r w:rsidR="00813379">
        <w:rPr>
          <w:bCs/>
          <w:sz w:val="22"/>
          <w:szCs w:val="22"/>
        </w:rPr>
        <w:t xml:space="preserve">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392FE0DF" w14:textId="77777777" w:rsidR="0043381F" w:rsidRDefault="0043381F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</w:p>
    <w:p w14:paraId="02F80FEF" w14:textId="2C6EFEC0" w:rsidR="00281DC6" w:rsidRDefault="0043381F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 w:rsidRPr="0043381F">
        <w:rPr>
          <w:b/>
          <w:color w:val="FF0000"/>
          <w:sz w:val="28"/>
          <w:szCs w:val="20"/>
        </w:rPr>
        <w:t>MODYFIKACJA z dnia 26.09.2023 r.</w:t>
      </w:r>
    </w:p>
    <w:p w14:paraId="2A1CC2EE" w14:textId="77777777" w:rsidR="0043381F" w:rsidRPr="0043381F" w:rsidRDefault="0043381F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06CF1576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5D3F24">
        <w:rPr>
          <w:b/>
          <w:sz w:val="22"/>
          <w:szCs w:val="22"/>
        </w:rPr>
        <w:t>Remont pomieszczeń na Oddziale Leczenia Uzależnień w Szpitalu Wojewódzkim w Poznaniu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27478BB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SKŁADAMY OFERTĘ</w:t>
      </w:r>
      <w:r w:rsidRPr="00281DC6">
        <w:rPr>
          <w:sz w:val="22"/>
        </w:rPr>
        <w:t xml:space="preserve">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A641B1">
        <w:rPr>
          <w:sz w:val="22"/>
        </w:rPr>
        <w:t xml:space="preserve">, Opisem Przedmiotu Zamówienia, Kosztorysem ,,ślepym” </w:t>
      </w:r>
      <w:r w:rsidR="004858D2">
        <w:rPr>
          <w:sz w:val="22"/>
        </w:rPr>
        <w:t xml:space="preserve">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5B98204" w14:textId="77777777" w:rsidR="00A641B1" w:rsidRDefault="00A641B1" w:rsidP="00591410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64876004"/>
      <w:bookmarkStart w:id="3" w:name="_Hlk115774927"/>
    </w:p>
    <w:p w14:paraId="4EEC3A90" w14:textId="48BDC75E" w:rsidR="00591410" w:rsidRPr="00281DC6" w:rsidRDefault="00591410" w:rsidP="0059141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ECB7C8C" w14:textId="33963AEA" w:rsidR="00591410" w:rsidRDefault="00591410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wynosi: ……………….. zł </w:t>
      </w:r>
    </w:p>
    <w:p w14:paraId="2642FF43" w14:textId="075ABB2E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 w:rsidR="00591410">
        <w:rPr>
          <w:bCs/>
          <w:sz w:val="22"/>
        </w:rPr>
        <w:t>,</w:t>
      </w:r>
    </w:p>
    <w:bookmarkEnd w:id="2"/>
    <w:p w14:paraId="7782AC23" w14:textId="77777777" w:rsidR="00591410" w:rsidRDefault="00591410" w:rsidP="00591410">
      <w:pPr>
        <w:ind w:left="1068"/>
      </w:pPr>
    </w:p>
    <w:p w14:paraId="3EADDF25" w14:textId="02777090" w:rsidR="00925288" w:rsidRDefault="00A641B1" w:rsidP="00925288">
      <w:pPr>
        <w:jc w:val="both"/>
      </w:pPr>
      <w:bookmarkStart w:id="4" w:name="_Hlk51753816"/>
      <w:bookmarkStart w:id="5" w:name="_Hlk50105795"/>
      <w:bookmarkEnd w:id="3"/>
      <w:r>
        <w:t>Termin realizacji umowy</w:t>
      </w:r>
      <w:r w:rsidR="00925288" w:rsidRPr="00CA2EB7">
        <w:t xml:space="preserve">: </w:t>
      </w:r>
      <w:r>
        <w:t>do 8 tygodni</w:t>
      </w:r>
      <w:r w:rsidR="00925288" w:rsidRPr="00CA2EB7">
        <w:t xml:space="preserve"> od daty zawarcia umowy</w:t>
      </w:r>
    </w:p>
    <w:p w14:paraId="2F565327" w14:textId="77777777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DC0C84D" w14:textId="5CFEA6B0" w:rsidR="00925288" w:rsidRDefault="00A641B1" w:rsidP="00925288">
      <w:pPr>
        <w:jc w:val="both"/>
      </w:pPr>
      <w:r>
        <w:rPr>
          <w:b/>
        </w:rPr>
        <w:t>Gwarancja</w:t>
      </w:r>
      <w:r w:rsidR="00925288">
        <w:rPr>
          <w:b/>
        </w:rPr>
        <w:t xml:space="preserve"> (K-2)</w:t>
      </w:r>
      <w:r w:rsidR="00925288" w:rsidRPr="005811FB">
        <w:rPr>
          <w:b/>
        </w:rPr>
        <w:t>:</w:t>
      </w:r>
      <w:r w:rsidR="00925288" w:rsidRPr="004C0B18">
        <w:t xml:space="preserve"> ………………… </w:t>
      </w:r>
      <w:r>
        <w:t>lat</w:t>
      </w:r>
      <w:r w:rsidR="00925288">
        <w:t xml:space="preserve"> (wpisać odpowiednio: </w:t>
      </w:r>
      <w:r w:rsidR="00925288">
        <w:br/>
      </w:r>
      <w:r>
        <w:t>2 lata, 3 lata lub 4 lata, 5 lat i dłużej</w:t>
      </w:r>
      <w:r w:rsidR="00925288">
        <w:t>) od daty podpisania protokołu odbioru</w:t>
      </w:r>
    </w:p>
    <w:p w14:paraId="07D0F03E" w14:textId="130D8A8C" w:rsidR="00925288" w:rsidRDefault="00A641B1" w:rsidP="00925288">
      <w:pPr>
        <w:jc w:val="both"/>
      </w:pPr>
      <w:r>
        <w:rPr>
          <w:b/>
        </w:rPr>
        <w:t>Skrócenie terminu wykonania o</w:t>
      </w:r>
      <w:r w:rsidR="00925288">
        <w:rPr>
          <w:b/>
        </w:rPr>
        <w:t xml:space="preserve"> (K-3)</w:t>
      </w:r>
      <w:r w:rsidR="00925288" w:rsidRPr="00B35DA3">
        <w:rPr>
          <w:b/>
        </w:rPr>
        <w:t xml:space="preserve">: </w:t>
      </w:r>
      <w:r w:rsidR="00925288" w:rsidRPr="00B35DA3">
        <w:t xml:space="preserve">……… </w:t>
      </w:r>
      <w:r>
        <w:t>tydzień/tygodnie</w:t>
      </w:r>
      <w:r w:rsidR="00925288">
        <w:t xml:space="preserve"> </w:t>
      </w:r>
      <w:r w:rsidR="00925288" w:rsidRPr="00B35DA3">
        <w:t>(</w:t>
      </w:r>
      <w:r w:rsidR="00925288">
        <w:t xml:space="preserve">wpisać odpowiednio: </w:t>
      </w:r>
      <w:r>
        <w:br/>
        <w:t>1 tydzień, 2 tygodnie</w:t>
      </w:r>
      <w:r w:rsidR="00925288" w:rsidRPr="00B35DA3">
        <w:t>)</w:t>
      </w:r>
    </w:p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3D7CC75C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footerReference w:type="default" r:id="rId7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AE790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9E20B85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3AF2BB2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AA34E60"/>
    <w:multiLevelType w:val="hybridMultilevel"/>
    <w:tmpl w:val="DBBAE80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13607B4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66F4219"/>
    <w:multiLevelType w:val="hybridMultilevel"/>
    <w:tmpl w:val="2EF0279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683519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4"/>
  </w:num>
  <w:num w:numId="2" w16cid:durableId="1906186095">
    <w:abstractNumId w:val="33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7"/>
  </w:num>
  <w:num w:numId="7" w16cid:durableId="409469870">
    <w:abstractNumId w:val="23"/>
  </w:num>
  <w:num w:numId="8" w16cid:durableId="52237868">
    <w:abstractNumId w:val="37"/>
  </w:num>
  <w:num w:numId="9" w16cid:durableId="141969295">
    <w:abstractNumId w:val="16"/>
  </w:num>
  <w:num w:numId="10" w16cid:durableId="1750955323">
    <w:abstractNumId w:val="4"/>
  </w:num>
  <w:num w:numId="11" w16cid:durableId="1438477906">
    <w:abstractNumId w:val="10"/>
  </w:num>
  <w:num w:numId="12" w16cid:durableId="240722652">
    <w:abstractNumId w:val="45"/>
  </w:num>
  <w:num w:numId="13" w16cid:durableId="1976792985">
    <w:abstractNumId w:val="9"/>
  </w:num>
  <w:num w:numId="14" w16cid:durableId="1640645222">
    <w:abstractNumId w:val="47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1"/>
  </w:num>
  <w:num w:numId="22" w16cid:durableId="492645822">
    <w:abstractNumId w:val="39"/>
  </w:num>
  <w:num w:numId="23" w16cid:durableId="1260141959">
    <w:abstractNumId w:val="28"/>
  </w:num>
  <w:num w:numId="24" w16cid:durableId="1325469297">
    <w:abstractNumId w:val="35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40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2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8"/>
  </w:num>
  <w:num w:numId="37" w16cid:durableId="1540976527">
    <w:abstractNumId w:val="29"/>
  </w:num>
  <w:num w:numId="38" w16cid:durableId="2065908881">
    <w:abstractNumId w:val="11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3"/>
  </w:num>
  <w:num w:numId="44" w16cid:durableId="1606838556">
    <w:abstractNumId w:val="18"/>
  </w:num>
  <w:num w:numId="45" w16cid:durableId="388770110">
    <w:abstractNumId w:val="31"/>
  </w:num>
  <w:num w:numId="46" w16cid:durableId="75444212">
    <w:abstractNumId w:val="42"/>
  </w:num>
  <w:num w:numId="47" w16cid:durableId="2100253761">
    <w:abstractNumId w:val="36"/>
  </w:num>
  <w:num w:numId="48" w16cid:durableId="883641332">
    <w:abstractNumId w:val="2"/>
  </w:num>
  <w:num w:numId="49" w16cid:durableId="1168251843">
    <w:abstractNumId w:val="38"/>
  </w:num>
  <w:num w:numId="50" w16cid:durableId="694960279">
    <w:abstractNumId w:val="4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17B3A"/>
    <w:rsid w:val="0043381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1410"/>
    <w:rsid w:val="00592545"/>
    <w:rsid w:val="005A70C7"/>
    <w:rsid w:val="005D3F24"/>
    <w:rsid w:val="005D5DFB"/>
    <w:rsid w:val="00613B65"/>
    <w:rsid w:val="00635C6E"/>
    <w:rsid w:val="00665F78"/>
    <w:rsid w:val="006929C9"/>
    <w:rsid w:val="006A2CCB"/>
    <w:rsid w:val="006B0115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C398F"/>
    <w:rsid w:val="009E5297"/>
    <w:rsid w:val="00A35DA2"/>
    <w:rsid w:val="00A45690"/>
    <w:rsid w:val="00A641B1"/>
    <w:rsid w:val="00A7532A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DA6D45"/>
    <w:rsid w:val="00E57579"/>
    <w:rsid w:val="00E67A95"/>
    <w:rsid w:val="00E93CBB"/>
    <w:rsid w:val="00F2537A"/>
    <w:rsid w:val="00F3291C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99</TotalTime>
  <Pages>4</Pages>
  <Words>736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33</cp:revision>
  <cp:lastPrinted>2007-10-05T06:59:00Z</cp:lastPrinted>
  <dcterms:created xsi:type="dcterms:W3CDTF">2022-10-05T12:38:00Z</dcterms:created>
  <dcterms:modified xsi:type="dcterms:W3CDTF">2023-09-26T11:04:00Z</dcterms:modified>
</cp:coreProperties>
</file>