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FECA9" w14:textId="77777777" w:rsidR="00EB1359" w:rsidRPr="003261E7" w:rsidRDefault="00871FCD" w:rsidP="00EB1359">
      <w:pPr>
        <w:spacing w:after="240"/>
        <w:jc w:val="right"/>
        <w:rPr>
          <w:sz w:val="22"/>
          <w:szCs w:val="22"/>
        </w:rPr>
      </w:pPr>
      <w:r w:rsidRPr="00871FCD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871FCD">
        <w:rPr>
          <w:sz w:val="22"/>
          <w:szCs w:val="22"/>
        </w:rPr>
        <w:t>2023-09-26</w:t>
      </w:r>
    </w:p>
    <w:p w14:paraId="1637088E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84FFE7C" w14:textId="77777777" w:rsidR="00EB1359" w:rsidRPr="003261E7" w:rsidRDefault="00871FCD" w:rsidP="00EB1359">
      <w:pPr>
        <w:spacing w:after="40"/>
        <w:rPr>
          <w:b/>
          <w:bCs/>
          <w:sz w:val="22"/>
          <w:szCs w:val="22"/>
        </w:rPr>
      </w:pPr>
      <w:r w:rsidRPr="00871FCD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FE2BF28" w14:textId="77777777" w:rsidR="00EB1359" w:rsidRPr="003261E7" w:rsidRDefault="00871FCD" w:rsidP="00EB1359">
      <w:pPr>
        <w:rPr>
          <w:sz w:val="22"/>
          <w:szCs w:val="22"/>
        </w:rPr>
      </w:pPr>
      <w:r w:rsidRPr="00871FCD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871FCD">
        <w:rPr>
          <w:sz w:val="22"/>
          <w:szCs w:val="22"/>
        </w:rPr>
        <w:t>66</w:t>
      </w:r>
    </w:p>
    <w:p w14:paraId="08CC086C" w14:textId="77777777" w:rsidR="00EB1359" w:rsidRPr="003261E7" w:rsidRDefault="00871FCD" w:rsidP="00EB1359">
      <w:pPr>
        <w:rPr>
          <w:sz w:val="22"/>
          <w:szCs w:val="22"/>
        </w:rPr>
      </w:pPr>
      <w:r w:rsidRPr="00871FCD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871FCD">
        <w:rPr>
          <w:sz w:val="22"/>
          <w:szCs w:val="22"/>
        </w:rPr>
        <w:t>Kraków</w:t>
      </w:r>
    </w:p>
    <w:p w14:paraId="41DC07D0" w14:textId="4C55A66E" w:rsidR="00EB1359" w:rsidRPr="003261E7" w:rsidRDefault="00E51278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SZP-271-28/23-</w:t>
      </w:r>
      <w:r w:rsidR="00647BF5">
        <w:rPr>
          <w:bCs/>
          <w:sz w:val="18"/>
          <w:szCs w:val="18"/>
        </w:rPr>
        <w:t>708.</w:t>
      </w:r>
      <w:r>
        <w:rPr>
          <w:bCs/>
          <w:sz w:val="18"/>
          <w:szCs w:val="18"/>
        </w:rPr>
        <w:t>IW</w:t>
      </w:r>
    </w:p>
    <w:p w14:paraId="3124929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317ED56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7F8F793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53E9B7F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71FCD" w:rsidRPr="003261E7" w14:paraId="389596C9" w14:textId="77777777" w:rsidTr="00A95B20">
        <w:trPr>
          <w:trHeight w:val="638"/>
        </w:trPr>
        <w:tc>
          <w:tcPr>
            <w:tcW w:w="959" w:type="dxa"/>
            <w:shd w:val="clear" w:color="auto" w:fill="auto"/>
          </w:tcPr>
          <w:p w14:paraId="1DE0097E" w14:textId="77777777" w:rsidR="00871FCD" w:rsidRPr="003261E7" w:rsidRDefault="00871FCD" w:rsidP="00A95B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D8DCA6" w14:textId="77777777" w:rsidR="00871FCD" w:rsidRPr="003261E7" w:rsidRDefault="00871FCD" w:rsidP="00A95B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71FC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71FCD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71FCD">
              <w:rPr>
                <w:b/>
                <w:bCs/>
                <w:sz w:val="22"/>
                <w:szCs w:val="22"/>
              </w:rPr>
              <w:t>Inwestycyjny</w:t>
            </w:r>
            <w:proofErr w:type="gramEnd"/>
            <w:r w:rsidRPr="00871FCD">
              <w:rPr>
                <w:b/>
                <w:bCs/>
                <w:sz w:val="22"/>
                <w:szCs w:val="22"/>
              </w:rPr>
              <w:t xml:space="preserve"> zakup sprzętu medycznego na potrzeby Oddziałów Szpitalnych (7 grup)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71FCD">
              <w:rPr>
                <w:b/>
                <w:sz w:val="22"/>
                <w:szCs w:val="22"/>
              </w:rPr>
              <w:t>SZP-271-28-2023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DC665A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F35855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34928C1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71FCD" w:rsidRPr="00871FCD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71FCD" w:rsidRPr="00871FCD">
        <w:rPr>
          <w:sz w:val="22"/>
          <w:szCs w:val="22"/>
        </w:rPr>
        <w:t>(</w:t>
      </w:r>
      <w:proofErr w:type="spellStart"/>
      <w:r w:rsidR="00871FCD" w:rsidRPr="00871FCD">
        <w:rPr>
          <w:sz w:val="22"/>
          <w:szCs w:val="22"/>
        </w:rPr>
        <w:t>t.j</w:t>
      </w:r>
      <w:proofErr w:type="spellEnd"/>
      <w:r w:rsidR="00871FCD" w:rsidRPr="00871FCD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06EC035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5F44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5D6F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7097233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71FCD" w:rsidRPr="00EB1359" w14:paraId="2A937BC2" w14:textId="77777777" w:rsidTr="00A95B2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7525" w14:textId="77777777" w:rsidR="00871FCD" w:rsidRPr="00710915" w:rsidRDefault="00871FCD" w:rsidP="00A95B2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FC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AF48" w14:textId="77777777" w:rsidR="00871FCD" w:rsidRPr="00EB1359" w:rsidRDefault="00871FCD" w:rsidP="00A95B2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FCD">
              <w:rPr>
                <w:b/>
                <w:sz w:val="22"/>
                <w:szCs w:val="22"/>
              </w:rPr>
              <w:t>Zakup i dostawa wraz z uruchomieniem 1 szt. aparatu do kriochirurgii wraz ze szkoleniem pracowników Zamawiającego</w:t>
            </w:r>
          </w:p>
          <w:p w14:paraId="539348C1" w14:textId="77777777" w:rsidR="00871FCD" w:rsidRDefault="00871FCD" w:rsidP="00A95B2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8983BE6" w14:textId="77777777" w:rsidR="00E51278" w:rsidRDefault="00E51278" w:rsidP="00A95B2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871FCD">
              <w:rPr>
                <w:sz w:val="22"/>
                <w:szCs w:val="22"/>
              </w:rPr>
              <w:t>nie zło</w:t>
            </w:r>
            <w:r>
              <w:rPr>
                <w:sz w:val="22"/>
                <w:szCs w:val="22"/>
              </w:rPr>
              <w:t>ż</w:t>
            </w:r>
            <w:r w:rsidRPr="00871FCD">
              <w:rPr>
                <w:sz w:val="22"/>
                <w:szCs w:val="22"/>
              </w:rPr>
              <w:t>ono żadnej oferty</w:t>
            </w:r>
            <w:r>
              <w:rPr>
                <w:sz w:val="22"/>
                <w:szCs w:val="22"/>
              </w:rPr>
              <w:t xml:space="preserve"> </w:t>
            </w:r>
          </w:p>
          <w:p w14:paraId="3E76062D" w14:textId="2FB9DE77" w:rsidR="00871FCD" w:rsidRDefault="00871FCD" w:rsidP="00A95B2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0D7C6A3" w14:textId="019DB4E1" w:rsidR="00871FCD" w:rsidRPr="00871FCD" w:rsidRDefault="00871FCD" w:rsidP="00A95B2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FCD">
              <w:rPr>
                <w:sz w:val="22"/>
                <w:szCs w:val="22"/>
              </w:rPr>
              <w:t>W wyznaczonym terminie składania ofert Zamawiaj</w:t>
            </w:r>
            <w:r w:rsidR="00E51278">
              <w:rPr>
                <w:sz w:val="22"/>
                <w:szCs w:val="22"/>
              </w:rPr>
              <w:t>ą</w:t>
            </w:r>
            <w:r w:rsidRPr="00871FCD">
              <w:rPr>
                <w:sz w:val="22"/>
                <w:szCs w:val="22"/>
              </w:rPr>
              <w:t>cy nie otrzymał żadnej oferty</w:t>
            </w:r>
          </w:p>
          <w:p w14:paraId="00EC3056" w14:textId="77777777" w:rsidR="00871FCD" w:rsidRPr="00871FCD" w:rsidRDefault="00871FCD" w:rsidP="00A95B20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000713E9" w14:textId="02BB8899" w:rsidR="00871FCD" w:rsidRPr="00EB1359" w:rsidRDefault="00871FCD" w:rsidP="00A95B20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76FF8398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43686833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15F6D657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5803D" w14:textId="77777777" w:rsidR="00871FCD" w:rsidRDefault="00871FCD" w:rsidP="00871FCD">
      <w:r>
        <w:separator/>
      </w:r>
    </w:p>
  </w:endnote>
  <w:endnote w:type="continuationSeparator" w:id="0">
    <w:p w14:paraId="09F73421" w14:textId="77777777" w:rsidR="00871FCD" w:rsidRDefault="00871FCD" w:rsidP="00871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CFF54" w14:textId="77777777" w:rsidR="00871FCD" w:rsidRDefault="00871F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CFE64" w14:textId="77777777" w:rsidR="00871FCD" w:rsidRDefault="00871F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CA966" w14:textId="77777777" w:rsidR="00871FCD" w:rsidRDefault="00871F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77CC7" w14:textId="77777777" w:rsidR="00871FCD" w:rsidRDefault="00871FCD" w:rsidP="00871FCD">
      <w:r>
        <w:separator/>
      </w:r>
    </w:p>
  </w:footnote>
  <w:footnote w:type="continuationSeparator" w:id="0">
    <w:p w14:paraId="0F87D7F0" w14:textId="77777777" w:rsidR="00871FCD" w:rsidRDefault="00871FCD" w:rsidP="00871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3C4FE" w14:textId="77777777" w:rsidR="00871FCD" w:rsidRDefault="00871F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81B97" w14:textId="77777777" w:rsidR="00871FCD" w:rsidRDefault="00871F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5BE08" w14:textId="77777777" w:rsidR="00871FCD" w:rsidRDefault="00871F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737A"/>
    <w:rsid w:val="00010B31"/>
    <w:rsid w:val="00104963"/>
    <w:rsid w:val="00150F65"/>
    <w:rsid w:val="0043737A"/>
    <w:rsid w:val="00647BF5"/>
    <w:rsid w:val="00823326"/>
    <w:rsid w:val="00856A3E"/>
    <w:rsid w:val="00871FCD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51278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C19813"/>
  <w15:chartTrackingRefBased/>
  <w15:docId w15:val="{0C4B9F55-6658-48AB-B290-0EF788100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71F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71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164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3</cp:revision>
  <cp:lastPrinted>2023-09-26T06:43:00Z</cp:lastPrinted>
  <dcterms:created xsi:type="dcterms:W3CDTF">2023-09-26T06:42:00Z</dcterms:created>
  <dcterms:modified xsi:type="dcterms:W3CDTF">2023-09-26T06:43:00Z</dcterms:modified>
</cp:coreProperties>
</file>