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9AAF5" w14:textId="3691741A" w:rsidR="00FB7F50" w:rsidRPr="002245BE" w:rsidRDefault="0038645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8645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AA3369">
        <w:rPr>
          <w:sz w:val="22"/>
          <w:szCs w:val="22"/>
        </w:rPr>
        <w:t>2023-09-26</w:t>
      </w:r>
    </w:p>
    <w:p w14:paraId="3A303E1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7CABDF6" w14:textId="77777777" w:rsidR="0038645E" w:rsidRPr="0038645E" w:rsidRDefault="0038645E" w:rsidP="00FB7F50">
      <w:pPr>
        <w:spacing w:after="40"/>
        <w:rPr>
          <w:b/>
          <w:bCs/>
          <w:sz w:val="22"/>
          <w:szCs w:val="22"/>
        </w:rPr>
      </w:pPr>
      <w:r w:rsidRPr="0038645E">
        <w:rPr>
          <w:b/>
          <w:bCs/>
          <w:sz w:val="22"/>
          <w:szCs w:val="22"/>
        </w:rPr>
        <w:t>Szpital Miejski Specjalistyczny</w:t>
      </w:r>
    </w:p>
    <w:p w14:paraId="67E67CC0" w14:textId="77777777" w:rsidR="0038645E" w:rsidRPr="0038645E" w:rsidRDefault="0038645E" w:rsidP="00FB7F50">
      <w:pPr>
        <w:spacing w:after="40"/>
        <w:rPr>
          <w:b/>
          <w:bCs/>
          <w:sz w:val="22"/>
          <w:szCs w:val="22"/>
        </w:rPr>
      </w:pPr>
      <w:r w:rsidRPr="0038645E">
        <w:rPr>
          <w:b/>
          <w:bCs/>
          <w:sz w:val="22"/>
          <w:szCs w:val="22"/>
        </w:rPr>
        <w:t>im. Gabriela Narutowicza w Krakowie</w:t>
      </w:r>
    </w:p>
    <w:p w14:paraId="6E13CFD4" w14:textId="77777777" w:rsidR="00FB7F50" w:rsidRPr="002245BE" w:rsidRDefault="0038645E" w:rsidP="00FB7F50">
      <w:pPr>
        <w:rPr>
          <w:sz w:val="22"/>
          <w:szCs w:val="22"/>
        </w:rPr>
      </w:pPr>
      <w:r w:rsidRPr="0038645E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38645E">
        <w:rPr>
          <w:sz w:val="22"/>
          <w:szCs w:val="22"/>
        </w:rPr>
        <w:t>35-37</w:t>
      </w:r>
    </w:p>
    <w:p w14:paraId="0918E1E5" w14:textId="77777777" w:rsidR="00FB7F50" w:rsidRPr="002245BE" w:rsidRDefault="0038645E" w:rsidP="00FB7F50">
      <w:pPr>
        <w:rPr>
          <w:sz w:val="22"/>
          <w:szCs w:val="22"/>
        </w:rPr>
      </w:pPr>
      <w:r w:rsidRPr="0038645E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38645E">
        <w:rPr>
          <w:sz w:val="22"/>
          <w:szCs w:val="22"/>
        </w:rPr>
        <w:t>Kraków</w:t>
      </w:r>
    </w:p>
    <w:p w14:paraId="532EE229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8A718A9" w14:textId="1417C3E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6D79C9">
        <w:rPr>
          <w:b/>
          <w:sz w:val="28"/>
        </w:rPr>
        <w:t xml:space="preserve"> w zakresie pakietu nr 13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8645E" w:rsidRPr="00607F9B" w14:paraId="7C6B4711" w14:textId="77777777" w:rsidTr="007A46AF">
        <w:trPr>
          <w:trHeight w:val="638"/>
        </w:trPr>
        <w:tc>
          <w:tcPr>
            <w:tcW w:w="959" w:type="dxa"/>
            <w:shd w:val="clear" w:color="auto" w:fill="auto"/>
          </w:tcPr>
          <w:p w14:paraId="4D69D619" w14:textId="77777777" w:rsidR="0038645E" w:rsidRPr="00607F9B" w:rsidRDefault="0038645E" w:rsidP="007A46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475A97" w14:textId="77777777" w:rsidR="0038645E" w:rsidRPr="00607F9B" w:rsidRDefault="0038645E" w:rsidP="007A46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8645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8645E">
              <w:rPr>
                <w:b/>
                <w:bCs/>
                <w:sz w:val="22"/>
                <w:szCs w:val="22"/>
              </w:rPr>
              <w:t>Zakup i dostawa wyrobów medycznych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8645E">
              <w:rPr>
                <w:b/>
                <w:sz w:val="22"/>
                <w:szCs w:val="22"/>
              </w:rPr>
              <w:t>ZP/24/2023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51DBC37" w14:textId="4582C61B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D79C9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8645E" w14:paraId="0D3291F4" w14:textId="77777777" w:rsidTr="007A46AF">
        <w:trPr>
          <w:cantSplit/>
        </w:trPr>
        <w:tc>
          <w:tcPr>
            <w:tcW w:w="9498" w:type="dxa"/>
          </w:tcPr>
          <w:p w14:paraId="00CA4601" w14:textId="77777777" w:rsidR="0038645E" w:rsidRPr="001D1EEC" w:rsidRDefault="0038645E" w:rsidP="007A46A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8645E">
              <w:rPr>
                <w:b/>
                <w:sz w:val="22"/>
                <w:szCs w:val="22"/>
              </w:rPr>
              <w:t>Sun-Med Spółka Cywilna</w:t>
            </w:r>
          </w:p>
          <w:p w14:paraId="6AEC346E" w14:textId="44F6E45B" w:rsidR="0038645E" w:rsidRPr="001D1EEC" w:rsidRDefault="0038645E" w:rsidP="007A46AF">
            <w:pPr>
              <w:spacing w:line="276" w:lineRule="auto"/>
              <w:rPr>
                <w:bCs/>
                <w:sz w:val="22"/>
                <w:szCs w:val="22"/>
              </w:rPr>
            </w:pPr>
            <w:r w:rsidRPr="0038645E">
              <w:rPr>
                <w:bCs/>
                <w:sz w:val="22"/>
                <w:szCs w:val="22"/>
              </w:rPr>
              <w:t>ul. Franciszkańska 104/112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8645E">
              <w:rPr>
                <w:bCs/>
                <w:sz w:val="22"/>
                <w:szCs w:val="22"/>
              </w:rPr>
              <w:t>91-845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8645E">
              <w:rPr>
                <w:bCs/>
                <w:sz w:val="22"/>
                <w:szCs w:val="22"/>
              </w:rPr>
              <w:t>Łódź</w:t>
            </w:r>
          </w:p>
          <w:p w14:paraId="02A45647" w14:textId="77777777" w:rsidR="0038645E" w:rsidRDefault="0038645E" w:rsidP="007A46A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8E999D" w14:textId="4EA35C23" w:rsidR="0038645E" w:rsidRPr="00211A34" w:rsidRDefault="0038645E" w:rsidP="007A46A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8645E">
              <w:rPr>
                <w:color w:val="000000"/>
                <w:sz w:val="22"/>
                <w:szCs w:val="22"/>
              </w:rPr>
              <w:t>Pakiet 13 - Prowadnica jednorazowa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8645E">
              <w:rPr>
                <w:b/>
                <w:sz w:val="22"/>
                <w:szCs w:val="22"/>
              </w:rPr>
              <w:t>56 160.00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A8023D" w14:textId="77777777" w:rsidR="0038645E" w:rsidRPr="00D168A0" w:rsidRDefault="0038645E" w:rsidP="007A46A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A6AC5CA" w14:textId="77777777" w:rsidR="0038645E" w:rsidRDefault="0038645E" w:rsidP="007A46A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8645E">
              <w:t>Najkorzystniejsza oferta spełniająca wymagania SWZ.</w:t>
            </w:r>
          </w:p>
        </w:tc>
      </w:tr>
    </w:tbl>
    <w:p w14:paraId="681600A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1D24F69" w14:textId="77777777" w:rsidTr="00596EA3">
        <w:tc>
          <w:tcPr>
            <w:tcW w:w="2169" w:type="dxa"/>
            <w:shd w:val="clear" w:color="auto" w:fill="F3F3F3"/>
          </w:tcPr>
          <w:p w14:paraId="2F22E2C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863A2C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1693B2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D0F5F9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8645E" w:rsidRPr="00834EF4" w14:paraId="4A2A8699" w14:textId="77777777" w:rsidTr="007A46AF">
        <w:tc>
          <w:tcPr>
            <w:tcW w:w="2169" w:type="dxa"/>
            <w:shd w:val="clear" w:color="auto" w:fill="auto"/>
          </w:tcPr>
          <w:p w14:paraId="24E190AC" w14:textId="77777777" w:rsidR="0038645E" w:rsidRPr="00211A34" w:rsidRDefault="0038645E" w:rsidP="007A46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45E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8645E">
              <w:rPr>
                <w:sz w:val="20"/>
                <w:szCs w:val="20"/>
              </w:rPr>
              <w:t>Pakiet 13 - Prowadnica jednorazowa</w:t>
            </w:r>
          </w:p>
        </w:tc>
        <w:tc>
          <w:tcPr>
            <w:tcW w:w="2793" w:type="dxa"/>
            <w:shd w:val="clear" w:color="auto" w:fill="auto"/>
          </w:tcPr>
          <w:p w14:paraId="7C77E66E" w14:textId="77777777" w:rsidR="0038645E" w:rsidRPr="00211A34" w:rsidRDefault="0038645E" w:rsidP="007A46A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8645E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1ED002E6" w14:textId="7C73B613" w:rsidR="0038645E" w:rsidRPr="00211A34" w:rsidRDefault="0038645E" w:rsidP="007A46AF">
            <w:pPr>
              <w:rPr>
                <w:sz w:val="20"/>
                <w:szCs w:val="20"/>
              </w:rPr>
            </w:pPr>
            <w:r w:rsidRPr="0038645E">
              <w:rPr>
                <w:sz w:val="20"/>
                <w:szCs w:val="20"/>
              </w:rPr>
              <w:t>ul. Franciszkańska 104/112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D0BEBA0" w14:textId="77777777" w:rsidR="0038645E" w:rsidRPr="00211A34" w:rsidRDefault="0038645E" w:rsidP="007A46AF">
            <w:pPr>
              <w:spacing w:after="40"/>
              <w:rPr>
                <w:color w:val="000000"/>
                <w:sz w:val="20"/>
                <w:szCs w:val="20"/>
              </w:rPr>
            </w:pPr>
            <w:r w:rsidRPr="0038645E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45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3D5B2A33" w14:textId="77777777" w:rsidR="0038645E" w:rsidRPr="00211A34" w:rsidRDefault="0038645E" w:rsidP="007A46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45E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6EAE88" w14:textId="77777777" w:rsidR="0038645E" w:rsidRPr="00211A34" w:rsidRDefault="0038645E" w:rsidP="007A46AF">
            <w:pPr>
              <w:jc w:val="center"/>
              <w:rPr>
                <w:color w:val="000000"/>
                <w:sz w:val="20"/>
                <w:szCs w:val="20"/>
              </w:rPr>
            </w:pPr>
            <w:r w:rsidRPr="0038645E">
              <w:rPr>
                <w:sz w:val="20"/>
                <w:szCs w:val="20"/>
              </w:rPr>
              <w:t xml:space="preserve">  500,00</w:t>
            </w:r>
          </w:p>
        </w:tc>
      </w:tr>
      <w:tr w:rsidR="0038645E" w:rsidRPr="00834EF4" w14:paraId="4F516BA8" w14:textId="77777777" w:rsidTr="007A46AF">
        <w:tc>
          <w:tcPr>
            <w:tcW w:w="2169" w:type="dxa"/>
            <w:shd w:val="clear" w:color="auto" w:fill="auto"/>
          </w:tcPr>
          <w:p w14:paraId="5C7A8AB3" w14:textId="77777777" w:rsidR="0038645E" w:rsidRPr="00211A34" w:rsidRDefault="0038645E" w:rsidP="007A46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45E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8645E">
              <w:rPr>
                <w:sz w:val="20"/>
                <w:szCs w:val="20"/>
              </w:rPr>
              <w:t>Pakiet 13 - Prowadnica jednorazowa</w:t>
            </w:r>
          </w:p>
        </w:tc>
        <w:tc>
          <w:tcPr>
            <w:tcW w:w="2793" w:type="dxa"/>
            <w:shd w:val="clear" w:color="auto" w:fill="auto"/>
          </w:tcPr>
          <w:p w14:paraId="6427DD2D" w14:textId="77777777" w:rsidR="0038645E" w:rsidRPr="00211A34" w:rsidRDefault="0038645E" w:rsidP="007A46A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8645E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685CF39E" w14:textId="77777777" w:rsidR="0038645E" w:rsidRPr="00211A34" w:rsidRDefault="0038645E" w:rsidP="007A46AF">
            <w:pPr>
              <w:rPr>
                <w:sz w:val="20"/>
                <w:szCs w:val="20"/>
              </w:rPr>
            </w:pPr>
            <w:r w:rsidRPr="0038645E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45E">
              <w:rPr>
                <w:sz w:val="20"/>
                <w:szCs w:val="20"/>
              </w:rPr>
              <w:t>1</w:t>
            </w:r>
          </w:p>
          <w:p w14:paraId="50FAE04B" w14:textId="77777777" w:rsidR="0038645E" w:rsidRPr="00211A34" w:rsidRDefault="0038645E" w:rsidP="007A46AF">
            <w:pPr>
              <w:spacing w:after="40"/>
              <w:rPr>
                <w:color w:val="000000"/>
                <w:sz w:val="20"/>
                <w:szCs w:val="20"/>
              </w:rPr>
            </w:pPr>
            <w:r w:rsidRPr="0038645E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45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37B8CAA" w14:textId="77777777" w:rsidR="0038645E" w:rsidRPr="00211A34" w:rsidRDefault="0038645E" w:rsidP="007A46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45E">
              <w:rPr>
                <w:sz w:val="20"/>
                <w:szCs w:val="20"/>
              </w:rPr>
              <w:t>1 - Cena - 302.35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D0336A" w14:textId="77777777" w:rsidR="0038645E" w:rsidRPr="00211A34" w:rsidRDefault="0038645E" w:rsidP="007A46AF">
            <w:pPr>
              <w:jc w:val="center"/>
              <w:rPr>
                <w:color w:val="000000"/>
                <w:sz w:val="20"/>
                <w:szCs w:val="20"/>
              </w:rPr>
            </w:pPr>
            <w:r w:rsidRPr="0038645E">
              <w:rPr>
                <w:sz w:val="20"/>
                <w:szCs w:val="20"/>
              </w:rPr>
              <w:t xml:space="preserve">  302,35</w:t>
            </w:r>
          </w:p>
        </w:tc>
      </w:tr>
      <w:bookmarkEnd w:id="0"/>
    </w:tbl>
    <w:p w14:paraId="2E8CB847" w14:textId="5ADA7E95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A8E94" w14:textId="77777777" w:rsidR="00D90EC5" w:rsidRDefault="00D90EC5">
      <w:r>
        <w:separator/>
      </w:r>
    </w:p>
  </w:endnote>
  <w:endnote w:type="continuationSeparator" w:id="0">
    <w:p w14:paraId="67BC8E41" w14:textId="77777777" w:rsidR="00D90EC5" w:rsidRDefault="00D9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B101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DA1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8024B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0DF05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64A5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37426" w14:textId="77777777" w:rsidR="00D90EC5" w:rsidRDefault="00D90EC5">
      <w:r>
        <w:separator/>
      </w:r>
    </w:p>
  </w:footnote>
  <w:footnote w:type="continuationSeparator" w:id="0">
    <w:p w14:paraId="2C0020AF" w14:textId="77777777" w:rsidR="00D90EC5" w:rsidRDefault="00D9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EB22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748A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51A5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0EC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8645E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D79C9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A3369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90EC5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A4D940"/>
  <w15:chartTrackingRefBased/>
  <w15:docId w15:val="{AAF80F8B-832E-4A17-9FB7-B21F77EA0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2023-09-22T10:07:00Z</dcterms:created>
  <dcterms:modified xsi:type="dcterms:W3CDTF">2023-09-26T09:32:00Z</dcterms:modified>
</cp:coreProperties>
</file>