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DC3DB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C3DB4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C3DB4">
        <w:rPr>
          <w:rFonts w:ascii="Arial" w:hAnsi="Arial" w:cs="Arial"/>
          <w:sz w:val="24"/>
          <w:szCs w:val="24"/>
        </w:rPr>
        <w:t>2023-09-26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DC3DB4" w:rsidP="006A5DF1">
      <w:pPr>
        <w:rPr>
          <w:rFonts w:ascii="Arial" w:hAnsi="Arial" w:cs="Arial"/>
          <w:b/>
          <w:bCs/>
          <w:sz w:val="24"/>
          <w:szCs w:val="24"/>
        </w:rPr>
      </w:pPr>
      <w:r w:rsidRPr="00DC3DB4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DC3DB4" w:rsidP="006A5DF1">
      <w:pPr>
        <w:rPr>
          <w:rFonts w:ascii="Arial" w:hAnsi="Arial" w:cs="Arial"/>
          <w:sz w:val="24"/>
          <w:szCs w:val="24"/>
        </w:rPr>
      </w:pPr>
      <w:r w:rsidRPr="00DC3DB4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C3DB4">
        <w:rPr>
          <w:rFonts w:ascii="Arial" w:hAnsi="Arial" w:cs="Arial"/>
          <w:sz w:val="24"/>
          <w:szCs w:val="24"/>
        </w:rPr>
        <w:t>521</w:t>
      </w:r>
    </w:p>
    <w:p w:rsidR="006A5DF1" w:rsidRPr="00E935D6" w:rsidRDefault="00DC3DB4" w:rsidP="006A5DF1">
      <w:pPr>
        <w:rPr>
          <w:rFonts w:ascii="Arial" w:hAnsi="Arial" w:cs="Arial"/>
          <w:sz w:val="24"/>
          <w:szCs w:val="24"/>
        </w:rPr>
      </w:pPr>
      <w:r w:rsidRPr="00DC3DB4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C3DB4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DC3DB4" w:rsidRPr="00DC3DB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C3DB4" w:rsidRPr="00DC3DB4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C3DB4" w:rsidRPr="00DC3DB4">
        <w:rPr>
          <w:rFonts w:ascii="Arial" w:hAnsi="Arial" w:cs="Arial"/>
          <w:b/>
          <w:bCs/>
          <w:sz w:val="24"/>
          <w:szCs w:val="24"/>
        </w:rPr>
        <w:t>Remont dróg gminnych miejscowości Szerzyny i Ołpiny, gmina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C3DB4" w:rsidRPr="00DC3DB4">
        <w:rPr>
          <w:rFonts w:ascii="Arial" w:hAnsi="Arial" w:cs="Arial"/>
          <w:b/>
          <w:sz w:val="24"/>
          <w:szCs w:val="24"/>
        </w:rPr>
        <w:t>FER.271.13.2023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D336B9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DC3DB4" w:rsidRPr="00DC3DB4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DC3DB4" w:rsidRPr="00DC3DB4">
        <w:rPr>
          <w:rFonts w:ascii="Arial" w:hAnsi="Arial" w:cs="Arial"/>
          <w:sz w:val="24"/>
          <w:szCs w:val="24"/>
        </w:rPr>
        <w:t>(</w:t>
      </w:r>
      <w:proofErr w:type="spellStart"/>
      <w:r w:rsidR="00DC3DB4" w:rsidRPr="00DC3DB4">
        <w:rPr>
          <w:rFonts w:ascii="Arial" w:hAnsi="Arial" w:cs="Arial"/>
          <w:sz w:val="24"/>
          <w:szCs w:val="24"/>
        </w:rPr>
        <w:t>t.j</w:t>
      </w:r>
      <w:proofErr w:type="spellEnd"/>
      <w:r w:rsidR="00DC3DB4" w:rsidRPr="00DC3DB4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C3DB4" w:rsidRPr="00E935D6" w:rsidTr="005D2A5A">
        <w:tc>
          <w:tcPr>
            <w:tcW w:w="9356" w:type="dxa"/>
            <w:shd w:val="clear" w:color="auto" w:fill="auto"/>
          </w:tcPr>
          <w:p w:rsidR="00DC3DB4" w:rsidRPr="00E935D6" w:rsidRDefault="00DC3DB4" w:rsidP="005D2A5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DC3DB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DC3DB4" w:rsidRPr="00DC3DB4" w:rsidRDefault="00DC3DB4" w:rsidP="005D2A5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3DB4">
              <w:rPr>
                <w:rFonts w:ascii="Arial" w:hAnsi="Arial" w:cs="Arial"/>
                <w:sz w:val="22"/>
                <w:szCs w:val="22"/>
              </w:rPr>
              <w:t>dot. Szerzyny przysiółek Średnie</w:t>
            </w:r>
          </w:p>
          <w:p w:rsidR="00DC3DB4" w:rsidRPr="00E935D6" w:rsidRDefault="00DC3DB4" w:rsidP="005D2A5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3DB4">
              <w:rPr>
                <w:rFonts w:ascii="Arial" w:hAnsi="Arial" w:cs="Arial"/>
                <w:sz w:val="22"/>
                <w:szCs w:val="22"/>
              </w:rPr>
              <w:t>Prosimy o udostępnienie projektu stałej organizacji ruchu oraz dokumentacji technicznej balustrad mostowych z płaskownika.</w:t>
            </w:r>
          </w:p>
          <w:p w:rsidR="00DC3DB4" w:rsidRPr="00E935D6" w:rsidRDefault="00DC3DB4" w:rsidP="005D2A5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D336B9" w:rsidRDefault="00D336B9" w:rsidP="00D336B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Pr="00966D33">
              <w:rPr>
                <w:rFonts w:ascii="Arial" w:hAnsi="Arial" w:cs="Arial"/>
                <w:sz w:val="24"/>
                <w:szCs w:val="24"/>
              </w:rPr>
              <w:t>Dodaje się załącznik nr 8 do SWZ: Proj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966D33">
              <w:rPr>
                <w:rFonts w:ascii="Arial" w:hAnsi="Arial" w:cs="Arial"/>
                <w:sz w:val="24"/>
                <w:szCs w:val="24"/>
              </w:rPr>
              <w:t>kt stałej organizacji ruchu.</w:t>
            </w:r>
          </w:p>
          <w:p w:rsidR="00D336B9" w:rsidRPr="00966D33" w:rsidRDefault="00D336B9" w:rsidP="00D336B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 Dodaje się załącznik nr 9 do SWZ: Dokumentacja techniczna balustrad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    mostowych. </w:t>
            </w:r>
          </w:p>
          <w:p w:rsidR="00DC3DB4" w:rsidRPr="00DC3DB4" w:rsidRDefault="00DC3DB4" w:rsidP="00D336B9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45B" w:rsidRDefault="00FA145B">
      <w:r>
        <w:separator/>
      </w:r>
    </w:p>
  </w:endnote>
  <w:endnote w:type="continuationSeparator" w:id="1">
    <w:p w:rsidR="00FA145B" w:rsidRDefault="00FA1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D336B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45B" w:rsidRDefault="00FA145B">
      <w:r>
        <w:separator/>
      </w:r>
    </w:p>
  </w:footnote>
  <w:footnote w:type="continuationSeparator" w:id="1">
    <w:p w:rsidR="00FA145B" w:rsidRDefault="00FA1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DB4" w:rsidRDefault="00DC3D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DB4" w:rsidRDefault="00DC3D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DB4" w:rsidRDefault="00DC3D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3DB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336B9"/>
    <w:rsid w:val="00D8461B"/>
    <w:rsid w:val="00D915F2"/>
    <w:rsid w:val="00DC3DB4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145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145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2023-09-26T06:33:00Z</cp:lastPrinted>
  <dcterms:created xsi:type="dcterms:W3CDTF">2023-09-26T06:36:00Z</dcterms:created>
  <dcterms:modified xsi:type="dcterms:W3CDTF">2023-09-26T06:36:00Z</dcterms:modified>
</cp:coreProperties>
</file>