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5611B" w14:textId="0FA82C2B" w:rsidR="008D2AB8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144E68A" w14:textId="1EF3EAC8" w:rsidR="00C87F2F" w:rsidRPr="00C87F2F" w:rsidRDefault="00C87F2F" w:rsidP="00C87F2F">
      <w:pPr>
        <w:jc w:val="center"/>
        <w:rPr>
          <w:b/>
          <w:bCs/>
        </w:rPr>
      </w:pPr>
      <w:r w:rsidRPr="00C87F2F">
        <w:rPr>
          <w:b/>
          <w:bCs/>
        </w:rPr>
        <w:t>FORMULARZ OFERTY</w:t>
      </w:r>
    </w:p>
    <w:p w14:paraId="5FB36896" w14:textId="77777777" w:rsidR="00C87F2F" w:rsidRPr="006666C9" w:rsidRDefault="00C87F2F" w:rsidP="00C87F2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00C03583" w14:textId="77777777" w:rsidR="00C87F2F" w:rsidRPr="006666C9" w:rsidRDefault="00C87F2F" w:rsidP="00C87F2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8D18F18" w14:textId="77777777" w:rsidR="00C87F2F" w:rsidRDefault="00C87F2F" w:rsidP="00C87F2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1A4880DB" w14:textId="77777777" w:rsidR="00C87F2F" w:rsidRPr="006666C9" w:rsidRDefault="00C87F2F" w:rsidP="00C87F2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6A841B49" w14:textId="77777777" w:rsidR="00C87F2F" w:rsidRPr="006666C9" w:rsidRDefault="00C87F2F" w:rsidP="00C87F2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6917B588" w14:textId="77777777" w:rsidR="00C87F2F" w:rsidRPr="006666C9" w:rsidRDefault="00C87F2F" w:rsidP="00C87F2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4D9BFF77" w14:textId="77777777" w:rsidR="00C87F2F" w:rsidRPr="006666C9" w:rsidRDefault="00C87F2F" w:rsidP="00C87F2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74A468FF" w14:textId="77777777" w:rsidR="00C87F2F" w:rsidRPr="006666C9" w:rsidRDefault="00C87F2F" w:rsidP="00C87F2F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257B3143" w14:textId="625CE6A3" w:rsidR="008D2AB8" w:rsidRDefault="00C87F2F" w:rsidP="00C87F2F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51FBFF71" w14:textId="77777777" w:rsidR="00446CB1" w:rsidRDefault="00446CB1" w:rsidP="008D2AB8">
      <w:pPr>
        <w:spacing w:line="360" w:lineRule="auto"/>
        <w:rPr>
          <w:b/>
          <w:sz w:val="28"/>
          <w:szCs w:val="30"/>
        </w:rPr>
      </w:pPr>
    </w:p>
    <w:p w14:paraId="5F709D32" w14:textId="1138FAD9" w:rsidR="008D2AB8" w:rsidRDefault="008D2AB8" w:rsidP="008D2AB8">
      <w:pPr>
        <w:spacing w:line="360" w:lineRule="auto"/>
      </w:pPr>
      <w:r>
        <w:t>Do: Nazwa i siedziba Zamawiającego:</w:t>
      </w:r>
    </w:p>
    <w:p w14:paraId="7E4B6EDD" w14:textId="77777777" w:rsidR="00F416C2" w:rsidRPr="00F416C2" w:rsidRDefault="00F416C2" w:rsidP="008D2AB8">
      <w:pPr>
        <w:ind w:right="-110"/>
        <w:rPr>
          <w:b/>
        </w:rPr>
      </w:pPr>
      <w:r w:rsidRPr="00F416C2">
        <w:rPr>
          <w:b/>
        </w:rPr>
        <w:t>Akademia Górniczo - Hutnicza</w:t>
      </w:r>
    </w:p>
    <w:p w14:paraId="2EE8FD1C" w14:textId="77777777" w:rsidR="00F416C2" w:rsidRPr="00F416C2" w:rsidRDefault="00F416C2" w:rsidP="008D2AB8">
      <w:pPr>
        <w:ind w:right="-110"/>
        <w:rPr>
          <w:b/>
        </w:rPr>
      </w:pPr>
      <w:r w:rsidRPr="00F416C2">
        <w:rPr>
          <w:b/>
        </w:rPr>
        <w:t>im. Stanisława Staszica w Krakowie</w:t>
      </w:r>
    </w:p>
    <w:p w14:paraId="3B42F982" w14:textId="77777777" w:rsidR="008D2AB8" w:rsidRDefault="00F416C2" w:rsidP="008D2AB8">
      <w:pPr>
        <w:ind w:right="-110"/>
        <w:rPr>
          <w:b/>
        </w:rPr>
      </w:pPr>
      <w:r w:rsidRPr="00F416C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36ABE01" w14:textId="77777777" w:rsidR="008D2AB8" w:rsidRDefault="00F416C2" w:rsidP="008D2AB8">
      <w:pPr>
        <w:ind w:right="-110"/>
        <w:rPr>
          <w:b/>
        </w:rPr>
      </w:pPr>
      <w:r w:rsidRPr="00F416C2">
        <w:rPr>
          <w:b/>
        </w:rPr>
        <w:t>Al. Mickiewicza</w:t>
      </w:r>
      <w:r w:rsidR="008D2AB8">
        <w:rPr>
          <w:b/>
        </w:rPr>
        <w:t xml:space="preserve"> </w:t>
      </w:r>
      <w:r w:rsidRPr="00F416C2">
        <w:rPr>
          <w:b/>
        </w:rPr>
        <w:t>30</w:t>
      </w:r>
      <w:r w:rsidR="008D2AB8">
        <w:rPr>
          <w:b/>
        </w:rPr>
        <w:t xml:space="preserve"> </w:t>
      </w:r>
    </w:p>
    <w:p w14:paraId="0107F4AC" w14:textId="77777777" w:rsidR="008D2AB8" w:rsidRDefault="00F416C2" w:rsidP="008D2AB8">
      <w:pPr>
        <w:rPr>
          <w:b/>
        </w:rPr>
      </w:pPr>
      <w:r w:rsidRPr="00F416C2">
        <w:rPr>
          <w:b/>
        </w:rPr>
        <w:t>30-059</w:t>
      </w:r>
      <w:r w:rsidR="008D2AB8">
        <w:rPr>
          <w:b/>
        </w:rPr>
        <w:t xml:space="preserve"> </w:t>
      </w:r>
      <w:r w:rsidRPr="00F416C2">
        <w:rPr>
          <w:b/>
        </w:rPr>
        <w:t>Kraków</w:t>
      </w:r>
      <w:r w:rsidR="008D2AB8">
        <w:rPr>
          <w:b/>
        </w:rPr>
        <w:t xml:space="preserve">,  </w:t>
      </w:r>
    </w:p>
    <w:p w14:paraId="294228D4" w14:textId="77777777" w:rsidR="008D2AB8" w:rsidRDefault="008D2AB8" w:rsidP="008D2AB8">
      <w:pPr>
        <w:ind w:firstLine="3969"/>
        <w:rPr>
          <w:b/>
        </w:rPr>
      </w:pPr>
    </w:p>
    <w:p w14:paraId="6A250549" w14:textId="708F503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416C2" w:rsidRPr="00F416C2">
        <w:rPr>
          <w:b/>
        </w:rPr>
        <w:t xml:space="preserve">dostawa zautomatyzowanego układu do otrzymywania szkieł o wysokiej jednorodności optycznej dla </w:t>
      </w:r>
      <w:proofErr w:type="spellStart"/>
      <w:r w:rsidR="00F416C2" w:rsidRPr="00F416C2">
        <w:rPr>
          <w:b/>
        </w:rPr>
        <w:t>WIMiC</w:t>
      </w:r>
      <w:proofErr w:type="spellEnd"/>
      <w:r w:rsidR="00F416C2" w:rsidRPr="00F416C2">
        <w:rPr>
          <w:b/>
        </w:rPr>
        <w:t xml:space="preserve"> - KC-zp.272-545/23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2948B6AC" w14:textId="77777777" w:rsidR="008D2AB8" w:rsidRDefault="008D2AB8" w:rsidP="008D2AB8">
      <w:pPr>
        <w:tabs>
          <w:tab w:val="right" w:pos="9000"/>
        </w:tabs>
      </w:pPr>
    </w:p>
    <w:p w14:paraId="6594AAEA" w14:textId="647EB841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446CB1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446CB1">
        <w:rPr>
          <w:b/>
        </w:rPr>
        <w:t xml:space="preserve"> </w:t>
      </w:r>
      <w:r>
        <w:rPr>
          <w:b/>
        </w:rPr>
        <w:t>PLN</w:t>
      </w:r>
    </w:p>
    <w:p w14:paraId="136DC953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5D1215B" w14:textId="6C6F7BD0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446CB1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46CB1">
        <w:rPr>
          <w:b/>
        </w:rPr>
        <w:t xml:space="preserve"> </w:t>
      </w:r>
      <w:r>
        <w:rPr>
          <w:b/>
        </w:rPr>
        <w:t>PLN</w:t>
      </w:r>
    </w:p>
    <w:p w14:paraId="72F9A6B4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E7D30F6" w14:textId="39E801E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46CB1">
        <w:t xml:space="preserve"> </w:t>
      </w:r>
      <w:r w:rsidRPr="00FB1B4F">
        <w:t>.......................................................................................................................</w:t>
      </w:r>
    </w:p>
    <w:p w14:paraId="53CC4B05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F66F02E" w14:textId="703B9A31" w:rsidR="008D2AB8" w:rsidRDefault="008D2AB8" w:rsidP="008D2AB8">
      <w:pPr>
        <w:pStyle w:val="Tekstpodstawowy"/>
      </w:pPr>
      <w:r>
        <w:t>Powyższa cena zawiera podatek VAT w wysokości .......... % tj.</w:t>
      </w:r>
      <w:r w:rsidR="00446CB1">
        <w:t xml:space="preserve"> </w:t>
      </w:r>
      <w:r>
        <w:t>…………………….</w:t>
      </w:r>
      <w:r w:rsidR="00446CB1">
        <w:t xml:space="preserve"> </w:t>
      </w:r>
      <w:r>
        <w:t>PLN</w:t>
      </w:r>
    </w:p>
    <w:p w14:paraId="0B190E19" w14:textId="7B4F011D" w:rsidR="00FE545C" w:rsidRDefault="00446CB1" w:rsidP="008D2AB8">
      <w:pPr>
        <w:pStyle w:val="Tekstpodstawowy"/>
      </w:pPr>
      <w:r>
        <w:t xml:space="preserve">Producent/model </w:t>
      </w:r>
      <w:r w:rsidR="00FE545C" w:rsidRPr="00446CB1">
        <w:t>zaoferowanego sprzętu</w:t>
      </w:r>
      <w:r w:rsidRPr="00446CB1">
        <w:t>:</w:t>
      </w:r>
      <w:r>
        <w:t xml:space="preserve"> </w:t>
      </w:r>
      <w:r w:rsidR="00FE545C">
        <w:t xml:space="preserve"> </w:t>
      </w:r>
      <w:r w:rsidR="00FE545C" w:rsidRPr="00FE545C">
        <w:rPr>
          <w:b w:val="0"/>
        </w:rPr>
        <w:t>…………………………………………</w:t>
      </w:r>
      <w:r>
        <w:rPr>
          <w:b w:val="0"/>
        </w:rPr>
        <w:t>…</w:t>
      </w:r>
      <w:r w:rsidR="004876E4">
        <w:rPr>
          <w:b w:val="0"/>
        </w:rPr>
        <w:t>……..</w:t>
      </w:r>
    </w:p>
    <w:p w14:paraId="5B3E9272" w14:textId="72495A5F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46CB1" w:rsidRPr="00446CB1">
        <w:rPr>
          <w:b/>
          <w:bCs/>
        </w:rPr>
        <w:t>do 42 dni od daty podpisania umowy.</w:t>
      </w:r>
    </w:p>
    <w:p w14:paraId="0A85168E" w14:textId="11128091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446CB1">
        <w:rPr>
          <w:b/>
          <w:bCs/>
        </w:rPr>
        <w:t>……………</w:t>
      </w:r>
      <w:r w:rsidR="00446CB1" w:rsidRPr="00446CB1">
        <w:rPr>
          <w:b/>
          <w:bCs/>
        </w:rPr>
        <w:t xml:space="preserve"> miesięcy</w:t>
      </w:r>
      <w:r w:rsidR="00446CB1">
        <w:t xml:space="preserve"> </w:t>
      </w:r>
      <w:r w:rsidRPr="00446CB1">
        <w:rPr>
          <w:highlight w:val="yellow"/>
        </w:rPr>
        <w:t>(</w:t>
      </w:r>
      <w:r w:rsidRPr="00446CB1">
        <w:rPr>
          <w:i/>
          <w:highlight w:val="yellow"/>
        </w:rPr>
        <w:t>kr</w:t>
      </w:r>
      <w:r w:rsidRPr="0022732C">
        <w:rPr>
          <w:i/>
          <w:highlight w:val="yellow"/>
        </w:rPr>
        <w:t>yterium oceny ofert)</w:t>
      </w:r>
    </w:p>
    <w:p w14:paraId="00C3E638" w14:textId="44AB1E5C" w:rsidR="000B2756" w:rsidRPr="000B2756" w:rsidRDefault="000B2756" w:rsidP="008D2AB8">
      <w:pPr>
        <w:widowControl w:val="0"/>
        <w:spacing w:line="360" w:lineRule="auto"/>
        <w:ind w:right="1"/>
        <w:jc w:val="both"/>
        <w:rPr>
          <w:bCs/>
          <w:iCs/>
        </w:rPr>
      </w:pPr>
      <w:r>
        <w:rPr>
          <w:bCs/>
          <w:iCs/>
        </w:rPr>
        <w:t>W przypadku nie podania okresu gwarancji, Zamawiający przyjmie minimalny okres gwarancji</w:t>
      </w:r>
      <w:r>
        <w:rPr>
          <w:bCs/>
          <w:iCs/>
        </w:rPr>
        <w:t>, tj. 12 miesięcy.</w:t>
      </w:r>
    </w:p>
    <w:p w14:paraId="2EBEF1B8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3A26126" w14:textId="47DA775F" w:rsidR="008D2AB8" w:rsidRDefault="008D2AB8" w:rsidP="00781C7B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="00CC1F46"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A4E3751" w14:textId="77777777" w:rsidR="000B2756" w:rsidRPr="00781C7B" w:rsidRDefault="000B2756" w:rsidP="00781C7B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854E971" w14:textId="239B9815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6BB0F101" w14:textId="77777777" w:rsidR="004876E4" w:rsidRPr="00730EFE" w:rsidRDefault="004876E4" w:rsidP="004876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>z okres 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7E1AA4CD" w14:textId="77777777" w:rsidR="004876E4" w:rsidRPr="001D671E" w:rsidRDefault="004876E4" w:rsidP="004876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F314CF9" w14:textId="77777777" w:rsidR="004876E4" w:rsidRDefault="004876E4" w:rsidP="00487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62DA15" w14:textId="77777777" w:rsidR="004876E4" w:rsidRDefault="004876E4" w:rsidP="004876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550124" w14:textId="77777777" w:rsidR="004876E4" w:rsidRDefault="004876E4" w:rsidP="004876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0198DB0" w14:textId="77777777" w:rsidR="004876E4" w:rsidRPr="001D671E" w:rsidRDefault="004876E4" w:rsidP="004876E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876E4" w:rsidRPr="00FE545C" w14:paraId="65230CAD" w14:textId="77777777" w:rsidTr="005D19F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D3C14" w14:textId="77777777" w:rsidR="004876E4" w:rsidRPr="00FE545C" w:rsidRDefault="004876E4" w:rsidP="005D19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6AC5F" w14:textId="77777777" w:rsidR="004876E4" w:rsidRPr="00FE545C" w:rsidRDefault="004876E4" w:rsidP="005D19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49FAFB9" w14:textId="77777777" w:rsidR="004876E4" w:rsidRPr="00FE545C" w:rsidRDefault="004876E4" w:rsidP="005D19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525AD" w14:textId="77777777" w:rsidR="004876E4" w:rsidRPr="00FE545C" w:rsidRDefault="004876E4" w:rsidP="005D19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4876E4" w:rsidRPr="00FE545C" w14:paraId="4ED9AFBB" w14:textId="77777777" w:rsidTr="005D19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A36D9" w14:textId="77777777" w:rsidR="004876E4" w:rsidRPr="00FE545C" w:rsidRDefault="004876E4" w:rsidP="005D19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6C8D1" w14:textId="77777777" w:rsidR="004876E4" w:rsidRPr="00FE545C" w:rsidRDefault="004876E4" w:rsidP="005D19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2FDA7" w14:textId="77777777" w:rsidR="004876E4" w:rsidRPr="00FE545C" w:rsidRDefault="004876E4" w:rsidP="005D19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876E4" w:rsidRPr="00FE545C" w14:paraId="5953B8E5" w14:textId="77777777" w:rsidTr="005D19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77E64" w14:textId="77777777" w:rsidR="004876E4" w:rsidRPr="00FE545C" w:rsidRDefault="004876E4" w:rsidP="005D19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8738E" w14:textId="77777777" w:rsidR="004876E4" w:rsidRPr="00FE545C" w:rsidRDefault="004876E4" w:rsidP="005D19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5F563" w14:textId="77777777" w:rsidR="004876E4" w:rsidRPr="00FE545C" w:rsidRDefault="004876E4" w:rsidP="005D19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E9128A" w14:textId="77777777" w:rsidR="004876E4" w:rsidRDefault="004876E4" w:rsidP="00487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77920CF" w14:textId="77777777" w:rsidR="004876E4" w:rsidRPr="00D638CC" w:rsidRDefault="004876E4" w:rsidP="004876E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CEC7599" w14:textId="77777777" w:rsidR="004876E4" w:rsidRPr="002F276A" w:rsidRDefault="004876E4" w:rsidP="004876E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6684499" w14:textId="77777777" w:rsidR="004876E4" w:rsidRPr="002F276A" w:rsidRDefault="004876E4" w:rsidP="004876E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91C8F80" w14:textId="77777777" w:rsidR="004876E4" w:rsidRPr="002F276A" w:rsidRDefault="004876E4" w:rsidP="004876E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7BA0D3F" w14:textId="77777777" w:rsidR="004876E4" w:rsidRPr="002F276A" w:rsidRDefault="004876E4" w:rsidP="004876E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79B0B85" w14:textId="77777777" w:rsidR="004876E4" w:rsidRPr="002F276A" w:rsidRDefault="004876E4" w:rsidP="004876E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215BACB" w14:textId="77777777" w:rsidR="004876E4" w:rsidRDefault="004876E4" w:rsidP="00487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6ABD08C" w14:textId="77777777" w:rsidR="004876E4" w:rsidRDefault="004876E4" w:rsidP="00487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86C3353" w14:textId="77777777" w:rsidR="004876E4" w:rsidRDefault="004876E4" w:rsidP="00487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9F9ADED" w14:textId="77777777" w:rsidR="004876E4" w:rsidRDefault="004876E4" w:rsidP="004876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A922E78" w14:textId="77777777" w:rsidR="004876E4" w:rsidRDefault="004876E4" w:rsidP="004876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50D957A" w14:textId="77777777" w:rsidR="004876E4" w:rsidRDefault="004876E4" w:rsidP="004876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2C21AB" w14:textId="77777777" w:rsidR="004876E4" w:rsidRDefault="004876E4" w:rsidP="004876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9146760" w14:textId="77777777" w:rsidR="004876E4" w:rsidRPr="000B45FE" w:rsidRDefault="004876E4" w:rsidP="004876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ECEA7F1" w14:textId="77777777" w:rsidR="004876E4" w:rsidRDefault="004876E4" w:rsidP="004876E4">
      <w:pPr>
        <w:jc w:val="both"/>
        <w:rPr>
          <w:sz w:val="22"/>
          <w:szCs w:val="22"/>
        </w:rPr>
      </w:pPr>
    </w:p>
    <w:p w14:paraId="490D88C4" w14:textId="77777777" w:rsidR="004876E4" w:rsidRDefault="004876E4" w:rsidP="004876E4">
      <w:pPr>
        <w:jc w:val="both"/>
        <w:rPr>
          <w:sz w:val="22"/>
          <w:szCs w:val="22"/>
        </w:rPr>
      </w:pPr>
    </w:p>
    <w:p w14:paraId="0C6A7902" w14:textId="7FF8647E" w:rsidR="004876E4" w:rsidRPr="004876E4" w:rsidRDefault="004876E4" w:rsidP="004876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4876E4" w:rsidRPr="004876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555BB" w14:textId="77777777" w:rsidR="00292C5F" w:rsidRDefault="00292C5F">
      <w:r>
        <w:separator/>
      </w:r>
    </w:p>
  </w:endnote>
  <w:endnote w:type="continuationSeparator" w:id="0">
    <w:p w14:paraId="0065F330" w14:textId="77777777" w:rsidR="00292C5F" w:rsidRDefault="0029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7555A" w14:textId="77777777" w:rsidR="00F416C2" w:rsidRDefault="00F416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CD7F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B8DAE" w14:textId="77777777" w:rsidR="00F416C2" w:rsidRDefault="00F416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4CD0D" w14:textId="77777777" w:rsidR="00292C5F" w:rsidRDefault="00292C5F">
      <w:r>
        <w:separator/>
      </w:r>
    </w:p>
  </w:footnote>
  <w:footnote w:type="continuationSeparator" w:id="0">
    <w:p w14:paraId="343836AC" w14:textId="77777777" w:rsidR="00292C5F" w:rsidRDefault="00292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96E06" w14:textId="77777777" w:rsidR="00F416C2" w:rsidRDefault="00F41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D6D2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ACF6F" w14:textId="77777777" w:rsidR="00F416C2" w:rsidRDefault="00F41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7727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91336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00180">
    <w:abstractNumId w:val="0"/>
  </w:num>
  <w:num w:numId="4" w16cid:durableId="15990240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C5F"/>
    <w:rsid w:val="00012286"/>
    <w:rsid w:val="000704FC"/>
    <w:rsid w:val="00071CCC"/>
    <w:rsid w:val="000B2756"/>
    <w:rsid w:val="000B731D"/>
    <w:rsid w:val="000D6134"/>
    <w:rsid w:val="000E09C7"/>
    <w:rsid w:val="000F6589"/>
    <w:rsid w:val="00106636"/>
    <w:rsid w:val="00116EC6"/>
    <w:rsid w:val="001321AC"/>
    <w:rsid w:val="001801DD"/>
    <w:rsid w:val="001D4612"/>
    <w:rsid w:val="00207E98"/>
    <w:rsid w:val="002723B0"/>
    <w:rsid w:val="00292C5F"/>
    <w:rsid w:val="00315A4A"/>
    <w:rsid w:val="00446CB1"/>
    <w:rsid w:val="004876E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1C7B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87F2F"/>
    <w:rsid w:val="00C969A6"/>
    <w:rsid w:val="00CA7D36"/>
    <w:rsid w:val="00CC1F4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16C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66099"/>
  <w15:chartTrackingRefBased/>
  <w15:docId w15:val="{0AD34FD1-1EF5-4144-A4EB-5C85E638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2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529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2023-09-14T09:47:00Z</dcterms:created>
  <dcterms:modified xsi:type="dcterms:W3CDTF">2023-09-18T11:49:00Z</dcterms:modified>
</cp:coreProperties>
</file>