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74F44" w14:textId="0BF42F8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D08E0C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8A3526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C9C669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FB1448F" w14:textId="77777777" w:rsidR="0036392F" w:rsidRPr="0036392F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NAZWA WYKONAWCY:……………………………………………………………………..</w:t>
      </w:r>
    </w:p>
    <w:p w14:paraId="1E9FC970" w14:textId="77777777" w:rsidR="0036392F" w:rsidRPr="0036392F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2FF9CF5" w14:textId="77777777" w:rsidR="0036392F" w:rsidRPr="0036392F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ADRES:………………………………………………………………………………………….</w:t>
      </w:r>
    </w:p>
    <w:p w14:paraId="432E6E5D" w14:textId="77777777" w:rsidR="0036392F" w:rsidRPr="0036392F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WOJEWÓDZTWO ……………………………............................................................................</w:t>
      </w:r>
    </w:p>
    <w:p w14:paraId="674CAC84" w14:textId="77777777" w:rsidR="0036392F" w:rsidRPr="0036392F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TEL.………………………………………………………………………………………………</w:t>
      </w:r>
    </w:p>
    <w:p w14:paraId="03832FC7" w14:textId="77777777" w:rsidR="0036392F" w:rsidRPr="0036392F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FAX ……………………………………………………………………………………………..</w:t>
      </w:r>
    </w:p>
    <w:p w14:paraId="5ACCA761" w14:textId="77777777" w:rsidR="0036392F" w:rsidRPr="0036392F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E-MAIL…………………………………………………………………………………………..</w:t>
      </w:r>
    </w:p>
    <w:p w14:paraId="783E1604" w14:textId="77777777" w:rsidR="0036392F" w:rsidRPr="0036392F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NIP…………………………………. REGON:……………………………………………….....</w:t>
      </w:r>
    </w:p>
    <w:p w14:paraId="1D84FE68" w14:textId="00DF993C" w:rsidR="008D2AB8" w:rsidRPr="0022732C" w:rsidRDefault="0036392F" w:rsidP="0036392F">
      <w:pPr>
        <w:tabs>
          <w:tab w:val="right" w:pos="9000"/>
        </w:tabs>
        <w:spacing w:line="360" w:lineRule="auto"/>
        <w:rPr>
          <w:sz w:val="22"/>
        </w:rPr>
      </w:pPr>
      <w:r w:rsidRPr="0036392F">
        <w:rPr>
          <w:sz w:val="22"/>
        </w:rPr>
        <w:t>BANK/ NR KONTA …………………………………………………………………………….</w:t>
      </w:r>
    </w:p>
    <w:p w14:paraId="1220945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6E81FDC" w14:textId="77777777" w:rsidR="005D5F5A" w:rsidRPr="005D5F5A" w:rsidRDefault="005D5F5A" w:rsidP="008D2AB8">
      <w:pPr>
        <w:ind w:right="-110"/>
        <w:rPr>
          <w:b/>
        </w:rPr>
      </w:pPr>
      <w:r w:rsidRPr="005D5F5A">
        <w:rPr>
          <w:b/>
        </w:rPr>
        <w:t>Akademia Górniczo - Hutnicza</w:t>
      </w:r>
    </w:p>
    <w:p w14:paraId="121AE243" w14:textId="77777777" w:rsidR="005D5F5A" w:rsidRPr="005D5F5A" w:rsidRDefault="005D5F5A" w:rsidP="008D2AB8">
      <w:pPr>
        <w:ind w:right="-110"/>
        <w:rPr>
          <w:b/>
        </w:rPr>
      </w:pPr>
      <w:r w:rsidRPr="005D5F5A">
        <w:rPr>
          <w:b/>
        </w:rPr>
        <w:t>im. Stanisława Staszica w Krakowie</w:t>
      </w:r>
    </w:p>
    <w:p w14:paraId="2C66E5AE" w14:textId="77777777" w:rsidR="008D2AB8" w:rsidRDefault="005D5F5A" w:rsidP="008D2AB8">
      <w:pPr>
        <w:ind w:right="-110"/>
        <w:rPr>
          <w:b/>
        </w:rPr>
      </w:pPr>
      <w:r w:rsidRPr="005D5F5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28606AD" w14:textId="77777777" w:rsidR="008D2AB8" w:rsidRDefault="005D5F5A" w:rsidP="008D2AB8">
      <w:pPr>
        <w:ind w:right="-110"/>
        <w:rPr>
          <w:b/>
        </w:rPr>
      </w:pPr>
      <w:r w:rsidRPr="005D5F5A">
        <w:rPr>
          <w:b/>
        </w:rPr>
        <w:t>Al. Mickiewicza</w:t>
      </w:r>
      <w:r w:rsidR="008D2AB8">
        <w:rPr>
          <w:b/>
        </w:rPr>
        <w:t xml:space="preserve"> </w:t>
      </w:r>
      <w:r w:rsidRPr="005D5F5A">
        <w:rPr>
          <w:b/>
        </w:rPr>
        <w:t>30</w:t>
      </w:r>
      <w:r w:rsidR="008D2AB8">
        <w:rPr>
          <w:b/>
        </w:rPr>
        <w:t xml:space="preserve"> </w:t>
      </w:r>
    </w:p>
    <w:p w14:paraId="6ABAD2BE" w14:textId="77777777" w:rsidR="008D2AB8" w:rsidRDefault="005D5F5A" w:rsidP="008D2AB8">
      <w:pPr>
        <w:rPr>
          <w:b/>
        </w:rPr>
      </w:pPr>
      <w:r w:rsidRPr="005D5F5A">
        <w:rPr>
          <w:b/>
        </w:rPr>
        <w:t>30-059</w:t>
      </w:r>
      <w:r w:rsidR="008D2AB8">
        <w:rPr>
          <w:b/>
        </w:rPr>
        <w:t xml:space="preserve"> </w:t>
      </w:r>
      <w:r w:rsidRPr="005D5F5A">
        <w:rPr>
          <w:b/>
        </w:rPr>
        <w:t>Kraków</w:t>
      </w:r>
      <w:r w:rsidR="008D2AB8">
        <w:rPr>
          <w:b/>
        </w:rPr>
        <w:t xml:space="preserve">,  </w:t>
      </w:r>
    </w:p>
    <w:p w14:paraId="1C33B033" w14:textId="77777777" w:rsidR="008D2AB8" w:rsidRDefault="008D2AB8" w:rsidP="008D2AB8">
      <w:pPr>
        <w:ind w:firstLine="3969"/>
        <w:rPr>
          <w:b/>
        </w:rPr>
      </w:pPr>
    </w:p>
    <w:p w14:paraId="05FB5199" w14:textId="32F69130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D5F5A" w:rsidRPr="005D5F5A">
        <w:rPr>
          <w:b/>
        </w:rPr>
        <w:t>dostawa maszyny wytrzymałościowej 250kN dla WO - KC-zp.272-532/23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2541DD81" w14:textId="77777777" w:rsidR="004A77A5" w:rsidRDefault="004A77A5" w:rsidP="008D2AB8">
      <w:pPr>
        <w:widowControl w:val="0"/>
        <w:ind w:right="1"/>
        <w:jc w:val="both"/>
      </w:pPr>
    </w:p>
    <w:p w14:paraId="01F16C3E" w14:textId="2814D9DC" w:rsidR="00E07BE0" w:rsidRDefault="00E07BE0" w:rsidP="00E07BE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25D2435E" w14:textId="77777777" w:rsidR="00E07BE0" w:rsidRDefault="00E07BE0" w:rsidP="00E07BE0">
      <w:pPr>
        <w:widowControl w:val="0"/>
        <w:spacing w:line="264" w:lineRule="auto"/>
        <w:ind w:right="1"/>
        <w:rPr>
          <w:b/>
        </w:rPr>
      </w:pPr>
    </w:p>
    <w:p w14:paraId="0E6F3383" w14:textId="42F68CFC" w:rsidR="00E07BE0" w:rsidRDefault="00E07BE0" w:rsidP="00E07BE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5B17E235" w14:textId="77777777" w:rsidR="00E07BE0" w:rsidRPr="00FB1B4F" w:rsidRDefault="00E07BE0" w:rsidP="00E07BE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E4DFF3E" w14:textId="19AC4880" w:rsidR="00E07BE0" w:rsidRPr="00FB1B4F" w:rsidRDefault="00E07BE0" w:rsidP="00E07BE0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5145CE41" w14:textId="77777777" w:rsidR="00E07BE0" w:rsidRPr="00FB1B4F" w:rsidRDefault="00E07BE0" w:rsidP="00E07BE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E06808E" w14:textId="77777777" w:rsidR="00E07BE0" w:rsidRDefault="00E07BE0" w:rsidP="00E07BE0">
      <w:pPr>
        <w:pStyle w:val="Tekstpodstawowy"/>
      </w:pPr>
      <w:r>
        <w:t>Powyższa cena zawiera podatek VAT w wysokości .......... % tj. ……………………. PLN</w:t>
      </w:r>
    </w:p>
    <w:p w14:paraId="465C822B" w14:textId="3C912A69" w:rsidR="00E07BE0" w:rsidRDefault="00E07BE0" w:rsidP="00E07BE0">
      <w:pPr>
        <w:pStyle w:val="Tekstpodstawowy"/>
      </w:pPr>
      <w:r>
        <w:t>w tym:</w:t>
      </w:r>
    </w:p>
    <w:p w14:paraId="1EAF0AB3" w14:textId="078B8501" w:rsidR="00E07BE0" w:rsidRDefault="00E07BE0" w:rsidP="00E07BE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zestaw komputerowy: ......................................................................... PLN</w:t>
      </w:r>
    </w:p>
    <w:p w14:paraId="3C3A2DD3" w14:textId="77777777" w:rsidR="00E07BE0" w:rsidRDefault="00E07BE0" w:rsidP="00E07BE0">
      <w:pPr>
        <w:widowControl w:val="0"/>
        <w:spacing w:line="264" w:lineRule="auto"/>
        <w:ind w:right="1"/>
        <w:rPr>
          <w:b/>
        </w:rPr>
      </w:pPr>
    </w:p>
    <w:p w14:paraId="1EFCC55B" w14:textId="0E7A2898" w:rsidR="00E07BE0" w:rsidRDefault="00E07BE0" w:rsidP="00E07BE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zestaw komputerowy: …...................................................................... PLN</w:t>
      </w:r>
    </w:p>
    <w:p w14:paraId="622BF565" w14:textId="77777777" w:rsidR="00E07BE0" w:rsidRPr="00FB1B4F" w:rsidRDefault="00E07BE0" w:rsidP="00E07BE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B720C84" w14:textId="30154665" w:rsidR="00E07BE0" w:rsidRPr="00FB1B4F" w:rsidRDefault="00E07BE0" w:rsidP="00E07BE0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…</w:t>
      </w:r>
      <w:r w:rsidRPr="00FB1B4F">
        <w:t>....................................................................................................................</w:t>
      </w:r>
    </w:p>
    <w:p w14:paraId="71570236" w14:textId="77777777" w:rsidR="00E07BE0" w:rsidRPr="00FB1B4F" w:rsidRDefault="00E07BE0" w:rsidP="00E07BE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5760F7C" w14:textId="6ADB5D2D" w:rsidR="008D2AB8" w:rsidRDefault="00E07BE0" w:rsidP="004A77A5">
      <w:pPr>
        <w:pStyle w:val="Tekstpodstawowy"/>
      </w:pPr>
      <w:r>
        <w:t>Powyższa cena zawiera podatek VAT w wysokości …....... % tj. ……………………. PLN</w:t>
      </w:r>
    </w:p>
    <w:p w14:paraId="1CA9C6A7" w14:textId="02C3F407" w:rsidR="00690D30" w:rsidRDefault="00E07BE0" w:rsidP="0004369F">
      <w:pPr>
        <w:pStyle w:val="Tekstpodstawowy"/>
      </w:pPr>
      <w:r>
        <w:lastRenderedPageBreak/>
        <w:t>Producent, model zaoferowanej:</w:t>
      </w:r>
    </w:p>
    <w:p w14:paraId="5D5CBC0C" w14:textId="5C370D71" w:rsidR="00E07BE0" w:rsidRDefault="00E07BE0" w:rsidP="0004369F">
      <w:pPr>
        <w:pStyle w:val="Tekstpodstawowy"/>
      </w:pPr>
      <w:r>
        <w:t>1) maszyny wytrzymałościowej:</w:t>
      </w:r>
      <w:r w:rsidRPr="00E07BE0">
        <w:rPr>
          <w:b w:val="0"/>
          <w:bCs/>
        </w:rPr>
        <w:t xml:space="preserve"> ………………………</w:t>
      </w:r>
      <w:r w:rsidR="004A77A5">
        <w:rPr>
          <w:b w:val="0"/>
          <w:bCs/>
        </w:rPr>
        <w:t>……………………………………</w:t>
      </w:r>
    </w:p>
    <w:p w14:paraId="550FBF58" w14:textId="0B246F81" w:rsidR="00E07BE0" w:rsidRDefault="00E07BE0" w:rsidP="0004369F">
      <w:pPr>
        <w:pStyle w:val="Tekstpodstawowy"/>
      </w:pPr>
      <w:r>
        <w:t xml:space="preserve">2) zestawu komputerowego: </w:t>
      </w:r>
      <w:r w:rsidRPr="00E07BE0">
        <w:rPr>
          <w:b w:val="0"/>
          <w:bCs/>
        </w:rPr>
        <w:t>……………………………</w:t>
      </w:r>
      <w:r w:rsidR="004A77A5">
        <w:rPr>
          <w:b w:val="0"/>
          <w:bCs/>
        </w:rPr>
        <w:t>…………………………………..</w:t>
      </w:r>
    </w:p>
    <w:p w14:paraId="13511F0F" w14:textId="433AEAC3" w:rsidR="00CA7EC5" w:rsidRDefault="00CA7EC5" w:rsidP="0004369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 i nazwa oprogramowania testującego: </w:t>
      </w:r>
      <w:r w:rsidRPr="00925FDB">
        <w:rPr>
          <w:bCs/>
        </w:rPr>
        <w:t>…………………………………………..</w:t>
      </w:r>
    </w:p>
    <w:p w14:paraId="184910CE" w14:textId="57C02A12" w:rsidR="0004369F" w:rsidRDefault="0004369F" w:rsidP="0004369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11320A">
        <w:rPr>
          <w:b/>
          <w:bCs/>
        </w:rPr>
        <w:t>………</w:t>
      </w:r>
      <w:r>
        <w:rPr>
          <w:b/>
          <w:bCs/>
        </w:rPr>
        <w:t xml:space="preserve"> </w:t>
      </w:r>
      <w:r w:rsidRPr="0011320A">
        <w:rPr>
          <w:b/>
          <w:bCs/>
        </w:rPr>
        <w:t xml:space="preserve">dni od daty </w:t>
      </w:r>
      <w:r w:rsidR="00CA7EC5">
        <w:rPr>
          <w:b/>
          <w:bCs/>
        </w:rPr>
        <w:t xml:space="preserve">otrzymania zamówienia potwierdzonego przez </w:t>
      </w:r>
      <w:proofErr w:type="spellStart"/>
      <w:r w:rsidR="00CA7EC5">
        <w:rPr>
          <w:b/>
          <w:bCs/>
        </w:rPr>
        <w:t>MEiN</w:t>
      </w:r>
      <w:proofErr w:type="spellEnd"/>
      <w:r>
        <w:t xml:space="preserve"> </w:t>
      </w:r>
      <w:r w:rsidRPr="0011320A">
        <w:rPr>
          <w:highlight w:val="yellow"/>
        </w:rPr>
        <w:t>(</w:t>
      </w:r>
      <w:r w:rsidRPr="0011320A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46165E57" w14:textId="77777777" w:rsidR="0004369F" w:rsidRDefault="0004369F" w:rsidP="0004369F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11320A">
        <w:rPr>
          <w:b/>
          <w:bCs/>
        </w:rPr>
        <w:t>………… miesięcy</w:t>
      </w:r>
      <w:r>
        <w:t xml:space="preserve"> </w:t>
      </w:r>
      <w:r w:rsidRPr="0011320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D739DA8" w14:textId="43E0F5CF" w:rsidR="00C6723F" w:rsidRPr="00E40801" w:rsidRDefault="00C6723F" w:rsidP="00C6723F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>na zestaw komputerow</w:t>
      </w:r>
      <w:r>
        <w:rPr>
          <w:b/>
          <w:bCs/>
          <w:i/>
          <w:iCs/>
          <w:sz w:val="22"/>
          <w:szCs w:val="22"/>
        </w:rPr>
        <w:t>y</w:t>
      </w:r>
      <w:r w:rsidRPr="00E40801">
        <w:rPr>
          <w:b/>
          <w:bCs/>
          <w:i/>
          <w:iCs/>
          <w:sz w:val="22"/>
          <w:szCs w:val="22"/>
        </w:rPr>
        <w:t xml:space="preserve"> stacjonarn</w:t>
      </w:r>
      <w:r>
        <w:rPr>
          <w:b/>
          <w:bCs/>
          <w:i/>
          <w:iCs/>
          <w:sz w:val="22"/>
          <w:szCs w:val="22"/>
        </w:rPr>
        <w:t>y</w:t>
      </w:r>
      <w:r w:rsidRPr="00E40801">
        <w:rPr>
          <w:b/>
          <w:bCs/>
          <w:i/>
          <w:iCs/>
          <w:sz w:val="22"/>
          <w:szCs w:val="22"/>
        </w:rPr>
        <w:t xml:space="preserve"> </w:t>
      </w:r>
      <w:r w:rsidRPr="00E40801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3CFAAFC" w14:textId="77777777" w:rsidR="00C6723F" w:rsidRDefault="00C6723F" w:rsidP="0004369F">
      <w:pPr>
        <w:widowControl w:val="0"/>
        <w:spacing w:line="360" w:lineRule="auto"/>
        <w:ind w:right="1"/>
        <w:jc w:val="both"/>
        <w:rPr>
          <w:b/>
        </w:rPr>
      </w:pPr>
    </w:p>
    <w:p w14:paraId="632E0F96" w14:textId="77777777" w:rsidR="0004369F" w:rsidRPr="00FE545C" w:rsidRDefault="0004369F" w:rsidP="0004369F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918E17A" w14:textId="77777777" w:rsidR="0004369F" w:rsidRDefault="0004369F" w:rsidP="0004369F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277BCD" w14:textId="77777777" w:rsidR="0036392F" w:rsidRDefault="0036392F" w:rsidP="008D2AB8">
      <w:pPr>
        <w:tabs>
          <w:tab w:val="left" w:pos="426"/>
        </w:tabs>
        <w:spacing w:line="360" w:lineRule="auto"/>
        <w:jc w:val="both"/>
        <w:rPr>
          <w:b/>
        </w:rPr>
      </w:pPr>
    </w:p>
    <w:p w14:paraId="43BED266" w14:textId="01619CB9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002FCB" w14:textId="77777777" w:rsidR="00690D30" w:rsidRPr="00730EFE" w:rsidRDefault="00690D30" w:rsidP="00690D3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>z okres 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4D3637B1" w14:textId="77777777" w:rsidR="00690D30" w:rsidRDefault="00690D30" w:rsidP="00690D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09CE9A7" w14:textId="2D6F46EE" w:rsidR="00D40440" w:rsidRPr="00005806" w:rsidRDefault="00D40440" w:rsidP="007346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34690">
        <w:rPr>
          <w:color w:val="000000"/>
          <w:sz w:val="22"/>
          <w:szCs w:val="22"/>
        </w:rPr>
        <w:t xml:space="preserve">Oświadczamy, że zaoferowany przez nas sprzęt gwarantuje </w:t>
      </w:r>
      <w:r w:rsidRPr="00005806">
        <w:rPr>
          <w:rFonts w:eastAsia="MS Mincho"/>
          <w:sz w:val="22"/>
          <w:szCs w:val="22"/>
          <w:lang w:eastAsia="ja-JP"/>
        </w:rPr>
        <w:t>dokładność: co najmniej klasa 1 wg, EN 10002-2 lub równoważnej</w:t>
      </w:r>
      <w:r w:rsidR="0025487D" w:rsidRPr="00005806">
        <w:rPr>
          <w:rFonts w:eastAsia="MS Mincho"/>
          <w:sz w:val="22"/>
          <w:szCs w:val="22"/>
          <w:lang w:eastAsia="ja-JP"/>
        </w:rPr>
        <w:t xml:space="preserve"> …………</w:t>
      </w:r>
      <w:r w:rsidRPr="00005806">
        <w:rPr>
          <w:rFonts w:eastAsia="MS Mincho"/>
          <w:sz w:val="22"/>
          <w:szCs w:val="22"/>
          <w:lang w:eastAsia="ja-JP"/>
        </w:rPr>
        <w:t xml:space="preserve"> ISO 7500-1 lub równoważnej</w:t>
      </w:r>
      <w:r w:rsidR="0025487D" w:rsidRPr="00005806">
        <w:rPr>
          <w:color w:val="000000"/>
          <w:sz w:val="22"/>
          <w:szCs w:val="22"/>
        </w:rPr>
        <w:t>……………..</w:t>
      </w:r>
      <w:r w:rsidR="00B8195D" w:rsidRPr="00005806">
        <w:rPr>
          <w:color w:val="000000"/>
          <w:sz w:val="22"/>
          <w:szCs w:val="22"/>
        </w:rPr>
        <w:t xml:space="preserve"> </w:t>
      </w:r>
      <w:r w:rsidRPr="00005806">
        <w:rPr>
          <w:rFonts w:eastAsia="MS Mincho"/>
          <w:sz w:val="22"/>
          <w:szCs w:val="22"/>
          <w:lang w:eastAsia="ja-JP"/>
        </w:rPr>
        <w:t>Certyfikat</w:t>
      </w:r>
      <w:r w:rsidR="0025487D" w:rsidRPr="00005806">
        <w:rPr>
          <w:rFonts w:eastAsia="MS Mincho"/>
          <w:sz w:val="22"/>
          <w:szCs w:val="22"/>
          <w:lang w:eastAsia="ja-JP"/>
        </w:rPr>
        <w:t>y</w:t>
      </w:r>
      <w:r w:rsidRPr="00005806">
        <w:rPr>
          <w:rFonts w:eastAsia="MS Mincho"/>
          <w:sz w:val="22"/>
          <w:szCs w:val="22"/>
          <w:lang w:eastAsia="ja-JP"/>
        </w:rPr>
        <w:t xml:space="preserve"> potwierdzając</w:t>
      </w:r>
      <w:r w:rsidR="0025487D" w:rsidRPr="00005806">
        <w:rPr>
          <w:rFonts w:eastAsia="MS Mincho"/>
          <w:sz w:val="22"/>
          <w:szCs w:val="22"/>
          <w:lang w:eastAsia="ja-JP"/>
        </w:rPr>
        <w:t>e</w:t>
      </w:r>
      <w:r w:rsidRPr="00005806">
        <w:rPr>
          <w:rFonts w:eastAsia="MS Mincho"/>
          <w:sz w:val="22"/>
          <w:szCs w:val="22"/>
          <w:lang w:eastAsia="ja-JP"/>
        </w:rPr>
        <w:t xml:space="preserve"> zgodność z normami zostanie dostarczony Zamawiającemu po wyborze najkorzystniejszej oferty a przed podpisaniem umowy.</w:t>
      </w:r>
    </w:p>
    <w:p w14:paraId="066ECCAA" w14:textId="3AB50EA4" w:rsidR="0028367B" w:rsidRPr="00005806" w:rsidRDefault="0028367B" w:rsidP="00734690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MS Mincho"/>
          <w:sz w:val="22"/>
          <w:szCs w:val="22"/>
          <w:lang w:eastAsia="ja-JP"/>
        </w:rPr>
      </w:pPr>
      <w:r w:rsidRPr="00005806">
        <w:rPr>
          <w:sz w:val="22"/>
          <w:szCs w:val="22"/>
          <w:lang w:eastAsia="zh-CN"/>
        </w:rPr>
        <w:t xml:space="preserve">Oświadczamy, że instrukcja obsługi w języku polskim oraz certyfikat CE oraz </w:t>
      </w:r>
      <w:proofErr w:type="spellStart"/>
      <w:r w:rsidRPr="00005806">
        <w:rPr>
          <w:sz w:val="22"/>
          <w:szCs w:val="22"/>
          <w:lang w:eastAsia="zh-CN"/>
        </w:rPr>
        <w:t>RoHS</w:t>
      </w:r>
      <w:proofErr w:type="spellEnd"/>
      <w:r w:rsidRPr="00005806">
        <w:rPr>
          <w:sz w:val="22"/>
          <w:szCs w:val="22"/>
          <w:lang w:eastAsia="zh-CN"/>
        </w:rPr>
        <w:t xml:space="preserve"> 2 lub równoważny</w:t>
      </w:r>
      <w:r w:rsidR="00EE2663" w:rsidRPr="00005806">
        <w:rPr>
          <w:sz w:val="22"/>
          <w:szCs w:val="22"/>
          <w:lang w:eastAsia="zh-CN"/>
        </w:rPr>
        <w:t xml:space="preserve"> ………….</w:t>
      </w:r>
      <w:r w:rsidRPr="00005806">
        <w:rPr>
          <w:sz w:val="22"/>
          <w:szCs w:val="22"/>
          <w:lang w:eastAsia="zh-CN"/>
        </w:rPr>
        <w:t xml:space="preserve"> zostanie dostarczon</w:t>
      </w:r>
      <w:r w:rsidR="00095C65" w:rsidRPr="00005806">
        <w:rPr>
          <w:sz w:val="22"/>
          <w:szCs w:val="22"/>
          <w:lang w:eastAsia="zh-CN"/>
        </w:rPr>
        <w:t>y</w:t>
      </w:r>
      <w:r w:rsidRPr="00005806">
        <w:rPr>
          <w:sz w:val="22"/>
          <w:szCs w:val="22"/>
          <w:lang w:eastAsia="zh-CN"/>
        </w:rPr>
        <w:t xml:space="preserve"> Zamawiającemu po wyborze najkorzystniejszej oferty a przed podpisaniem umowy.</w:t>
      </w:r>
    </w:p>
    <w:p w14:paraId="685FB559" w14:textId="517B0F83" w:rsidR="00095C65" w:rsidRPr="00005806" w:rsidRDefault="00095C65" w:rsidP="00734690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MS Mincho"/>
          <w:sz w:val="22"/>
          <w:szCs w:val="22"/>
          <w:lang w:eastAsia="ja-JP"/>
        </w:rPr>
      </w:pPr>
      <w:r w:rsidRPr="00005806">
        <w:rPr>
          <w:sz w:val="22"/>
          <w:szCs w:val="22"/>
          <w:lang w:eastAsia="zh-CN"/>
        </w:rPr>
        <w:t xml:space="preserve">Oświadczamy, że </w:t>
      </w:r>
      <w:r w:rsidR="003347D5" w:rsidRPr="00005806">
        <w:rPr>
          <w:sz w:val="22"/>
          <w:szCs w:val="22"/>
          <w:lang w:eastAsia="zh-CN"/>
        </w:rPr>
        <w:t xml:space="preserve">oferujemy </w:t>
      </w:r>
      <w:r w:rsidRPr="00005806">
        <w:rPr>
          <w:sz w:val="22"/>
          <w:szCs w:val="22"/>
          <w:lang w:eastAsia="zh-CN"/>
        </w:rPr>
        <w:t>wzorcowanie kanału siły maszyny wytrzymałościowej w kierunku rozciągającym i ściskającym w zakresie specyfikacji głowic pomiarowych siły wg EN-ISO 7500-1 lub równoważnej</w:t>
      </w:r>
      <w:r w:rsidR="003347D5" w:rsidRPr="00005806">
        <w:rPr>
          <w:sz w:val="22"/>
          <w:szCs w:val="22"/>
          <w:lang w:eastAsia="zh-CN"/>
        </w:rPr>
        <w:t xml:space="preserve"> …………</w:t>
      </w:r>
      <w:r w:rsidRPr="00005806">
        <w:rPr>
          <w:sz w:val="22"/>
          <w:szCs w:val="22"/>
          <w:lang w:eastAsia="zh-CN"/>
        </w:rPr>
        <w:t xml:space="preserve"> z wystawieniem oficjalnego świadectwa wzorcowania instytucji akredytowanej przez PCA lub równoważ</w:t>
      </w:r>
      <w:r w:rsidR="003347D5" w:rsidRPr="00005806">
        <w:rPr>
          <w:sz w:val="22"/>
          <w:szCs w:val="22"/>
          <w:lang w:eastAsia="zh-CN"/>
        </w:rPr>
        <w:t xml:space="preserve">nej </w:t>
      </w:r>
      <w:r w:rsidRPr="00005806">
        <w:rPr>
          <w:sz w:val="22"/>
          <w:szCs w:val="22"/>
          <w:lang w:eastAsia="zh-CN"/>
        </w:rPr>
        <w:t>jednostki certyfikującej</w:t>
      </w:r>
      <w:r w:rsidR="003347D5" w:rsidRPr="00005806">
        <w:rPr>
          <w:sz w:val="22"/>
          <w:szCs w:val="22"/>
          <w:lang w:eastAsia="zh-CN"/>
        </w:rPr>
        <w:t>…………..</w:t>
      </w:r>
      <w:r w:rsidRPr="00005806">
        <w:rPr>
          <w:sz w:val="22"/>
          <w:szCs w:val="22"/>
          <w:lang w:eastAsia="zh-CN"/>
        </w:rPr>
        <w:t xml:space="preserve"> </w:t>
      </w:r>
      <w:r w:rsidRPr="00005806">
        <w:rPr>
          <w:rFonts w:eastAsia="MS Mincho"/>
          <w:sz w:val="22"/>
          <w:szCs w:val="22"/>
          <w:lang w:eastAsia="ja-JP"/>
        </w:rPr>
        <w:t>Dokument zostanie dostarczony Zamawiającemu po wyborze najkorzystniejszej oferty a przed podpisaniem umowy.</w:t>
      </w:r>
    </w:p>
    <w:p w14:paraId="3ABD0ACC" w14:textId="7DD0CDB7" w:rsidR="00095C65" w:rsidRPr="00005806" w:rsidRDefault="00A81632" w:rsidP="00734690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MS Mincho"/>
          <w:sz w:val="22"/>
          <w:szCs w:val="22"/>
          <w:lang w:eastAsia="ja-JP"/>
        </w:rPr>
      </w:pPr>
      <w:r w:rsidRPr="00005806">
        <w:rPr>
          <w:sz w:val="22"/>
          <w:szCs w:val="22"/>
          <w:lang w:eastAsia="zh-CN"/>
        </w:rPr>
        <w:t>Oświadczamy, że oferujemy w</w:t>
      </w:r>
      <w:r w:rsidR="00095C65" w:rsidRPr="00005806">
        <w:rPr>
          <w:sz w:val="22"/>
          <w:szCs w:val="22"/>
          <w:lang w:eastAsia="zh-CN"/>
        </w:rPr>
        <w:t xml:space="preserve">zorcowanie kanału </w:t>
      </w:r>
      <w:proofErr w:type="spellStart"/>
      <w:r w:rsidR="00095C65" w:rsidRPr="00005806">
        <w:rPr>
          <w:sz w:val="22"/>
          <w:szCs w:val="22"/>
          <w:lang w:eastAsia="zh-CN"/>
        </w:rPr>
        <w:t>ekstensometrów</w:t>
      </w:r>
      <w:proofErr w:type="spellEnd"/>
      <w:r w:rsidR="00095C65" w:rsidRPr="00005806">
        <w:rPr>
          <w:sz w:val="22"/>
          <w:szCs w:val="22"/>
          <w:lang w:eastAsia="zh-CN"/>
        </w:rPr>
        <w:t xml:space="preserve"> wg EN-ISO 9513 lub równoważnej</w:t>
      </w:r>
      <w:r w:rsidRPr="00005806">
        <w:rPr>
          <w:sz w:val="22"/>
          <w:szCs w:val="22"/>
          <w:lang w:eastAsia="zh-CN"/>
        </w:rPr>
        <w:t xml:space="preserve"> ………….</w:t>
      </w:r>
      <w:r w:rsidR="00095C65" w:rsidRPr="00005806">
        <w:rPr>
          <w:sz w:val="22"/>
          <w:szCs w:val="22"/>
          <w:lang w:eastAsia="zh-CN"/>
        </w:rPr>
        <w:t xml:space="preserve"> z wystawieniem oficjalnego świadectwa wzorcowania instytucji akredytowanej przez PCA lub równoważnej jednostki certyfikującej</w:t>
      </w:r>
      <w:r w:rsidRPr="00005806">
        <w:rPr>
          <w:sz w:val="22"/>
          <w:szCs w:val="22"/>
          <w:lang w:eastAsia="zh-CN"/>
        </w:rPr>
        <w:t>…………..</w:t>
      </w:r>
      <w:r w:rsidR="00095C65" w:rsidRPr="00005806">
        <w:rPr>
          <w:sz w:val="22"/>
          <w:szCs w:val="22"/>
          <w:lang w:eastAsia="zh-CN"/>
        </w:rPr>
        <w:t xml:space="preserve"> </w:t>
      </w:r>
      <w:r w:rsidR="00095C65" w:rsidRPr="00005806">
        <w:rPr>
          <w:rFonts w:eastAsia="MS Mincho"/>
          <w:sz w:val="22"/>
          <w:szCs w:val="22"/>
          <w:lang w:eastAsia="ja-JP"/>
        </w:rPr>
        <w:t>Dokument zostanie dostarczony Zamawiającemu po wyborze najkorzystniejszej oferty a przed podpisaniem umowy.</w:t>
      </w:r>
    </w:p>
    <w:p w14:paraId="4FC368F4" w14:textId="42938CB8" w:rsidR="00D40440" w:rsidRPr="00005806" w:rsidRDefault="00A81632" w:rsidP="00734690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MS Mincho"/>
          <w:sz w:val="22"/>
          <w:szCs w:val="22"/>
          <w:lang w:eastAsia="ja-JP"/>
        </w:rPr>
      </w:pPr>
      <w:r w:rsidRPr="00005806">
        <w:rPr>
          <w:sz w:val="22"/>
          <w:szCs w:val="22"/>
          <w:lang w:eastAsia="zh-CN"/>
        </w:rPr>
        <w:t>Oświadczamy, że oferujemy w</w:t>
      </w:r>
      <w:r w:rsidR="00095C65" w:rsidRPr="00005806">
        <w:rPr>
          <w:sz w:val="22"/>
          <w:szCs w:val="22"/>
          <w:lang w:eastAsia="zh-CN"/>
        </w:rPr>
        <w:t>zorcowanie kanału przemieszczenia maszyny wytrzymałościowej wg EN-ISO 9513 lub równoważnej</w:t>
      </w:r>
      <w:r w:rsidRPr="00005806">
        <w:rPr>
          <w:sz w:val="22"/>
          <w:szCs w:val="22"/>
          <w:lang w:eastAsia="zh-CN"/>
        </w:rPr>
        <w:t xml:space="preserve"> ………….</w:t>
      </w:r>
      <w:r w:rsidR="00095C65" w:rsidRPr="00005806">
        <w:rPr>
          <w:sz w:val="22"/>
          <w:szCs w:val="22"/>
          <w:lang w:eastAsia="zh-CN"/>
        </w:rPr>
        <w:t xml:space="preserve"> z wystawieniem oficjalnego świadectwa wzorcowania instytucji akredytowanej przez PCA lub równoważnej jednostki </w:t>
      </w:r>
      <w:r w:rsidR="00095C65" w:rsidRPr="00005806">
        <w:rPr>
          <w:sz w:val="22"/>
          <w:szCs w:val="22"/>
          <w:lang w:eastAsia="zh-CN"/>
        </w:rPr>
        <w:lastRenderedPageBreak/>
        <w:t>certyfikującej</w:t>
      </w:r>
      <w:r w:rsidRPr="00005806">
        <w:rPr>
          <w:sz w:val="22"/>
          <w:szCs w:val="22"/>
          <w:lang w:eastAsia="zh-CN"/>
        </w:rPr>
        <w:t>………………….</w:t>
      </w:r>
      <w:r w:rsidR="00095C65" w:rsidRPr="00005806">
        <w:rPr>
          <w:sz w:val="22"/>
          <w:szCs w:val="22"/>
          <w:lang w:eastAsia="zh-CN"/>
        </w:rPr>
        <w:t xml:space="preserve"> </w:t>
      </w:r>
      <w:r w:rsidR="00095C65" w:rsidRPr="00005806">
        <w:rPr>
          <w:rFonts w:eastAsia="MS Mincho"/>
          <w:sz w:val="22"/>
          <w:szCs w:val="22"/>
          <w:lang w:eastAsia="ja-JP"/>
        </w:rPr>
        <w:t>Dokument zostanie dostarczony Zamawiającemu po wyborze najkorzystniejszej oferty a przed podpisaniem umowy.</w:t>
      </w:r>
    </w:p>
    <w:p w14:paraId="34035CF0" w14:textId="77777777" w:rsidR="00690D30" w:rsidRDefault="00690D30" w:rsidP="00690D30">
      <w:pPr>
        <w:numPr>
          <w:ilvl w:val="0"/>
          <w:numId w:val="1"/>
        </w:numPr>
        <w:jc w:val="both"/>
        <w:rPr>
          <w:sz w:val="22"/>
          <w:szCs w:val="22"/>
        </w:rPr>
      </w:pPr>
      <w:r w:rsidRPr="00005806">
        <w:rPr>
          <w:sz w:val="22"/>
          <w:szCs w:val="22"/>
        </w:rPr>
        <w:t>Oświadczam, że wypełniłem obowiązki informacyjne przewidziane</w:t>
      </w:r>
      <w:r>
        <w:rPr>
          <w:sz w:val="22"/>
          <w:szCs w:val="22"/>
        </w:rPr>
        <w:t xml:space="preserve"> w art. 13 lub art. 14 RODO* wobec osób fizycznych, od których dane osobowe bezpośrednio lub pośrednio pozyskałem w celu ubiegania się o udzielenie zamówienia publicznego w niniejszym postępowaniu.* * </w:t>
      </w:r>
    </w:p>
    <w:p w14:paraId="001142A6" w14:textId="77777777" w:rsidR="00690D30" w:rsidRDefault="00690D30" w:rsidP="00690D3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369D84" w14:textId="77777777" w:rsidR="00690D30" w:rsidRDefault="00690D30" w:rsidP="00690D3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45A82D" w14:textId="77777777" w:rsidR="00690D30" w:rsidRPr="001D671E" w:rsidRDefault="00690D30" w:rsidP="00690D3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90D30" w:rsidRPr="00FE545C" w14:paraId="03A01E86" w14:textId="77777777" w:rsidTr="002970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17194" w14:textId="77777777" w:rsidR="00690D30" w:rsidRPr="00FE545C" w:rsidRDefault="00690D30" w:rsidP="002970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F338C" w14:textId="77777777" w:rsidR="00690D30" w:rsidRPr="00FE545C" w:rsidRDefault="00690D30" w:rsidP="002970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3E97A91" w14:textId="77777777" w:rsidR="00690D30" w:rsidRPr="00FE545C" w:rsidRDefault="00690D30" w:rsidP="002970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FFE6A" w14:textId="77777777" w:rsidR="00690D30" w:rsidRPr="00FE545C" w:rsidRDefault="00690D30" w:rsidP="0029709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690D30" w:rsidRPr="00FE545C" w14:paraId="02C45B1B" w14:textId="77777777" w:rsidTr="00297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FB161" w14:textId="77777777" w:rsidR="00690D30" w:rsidRPr="00FE545C" w:rsidRDefault="00690D30" w:rsidP="0029709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4A0A4" w14:textId="77777777" w:rsidR="00690D30" w:rsidRPr="00FE545C" w:rsidRDefault="00690D30" w:rsidP="0029709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39B94" w14:textId="77777777" w:rsidR="00690D30" w:rsidRPr="00FE545C" w:rsidRDefault="00690D30" w:rsidP="0029709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90D30" w:rsidRPr="00FE545C" w14:paraId="1B7C52C1" w14:textId="77777777" w:rsidTr="00297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7C239" w14:textId="77777777" w:rsidR="00690D30" w:rsidRPr="00FE545C" w:rsidRDefault="00690D30" w:rsidP="0029709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2CD03" w14:textId="77777777" w:rsidR="00690D30" w:rsidRPr="00FE545C" w:rsidRDefault="00690D30" w:rsidP="0029709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FE7CC" w14:textId="77777777" w:rsidR="00690D30" w:rsidRPr="00FE545C" w:rsidRDefault="00690D30" w:rsidP="0029709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7F8132" w14:textId="77777777" w:rsidR="00690D30" w:rsidRDefault="00690D30" w:rsidP="00690D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58C0ECA" w14:textId="77777777" w:rsidR="00690D30" w:rsidRPr="00D638CC" w:rsidRDefault="00690D30" w:rsidP="00690D3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9203AFD" w14:textId="77777777" w:rsidR="00690D30" w:rsidRPr="002F276A" w:rsidRDefault="00690D30" w:rsidP="00690D3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483F36C" w14:textId="77777777" w:rsidR="00690D30" w:rsidRPr="002F276A" w:rsidRDefault="00690D30" w:rsidP="00690D3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51E4536" w14:textId="77777777" w:rsidR="00690D30" w:rsidRPr="002F276A" w:rsidRDefault="00690D30" w:rsidP="00690D3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551ED54" w14:textId="77777777" w:rsidR="00690D30" w:rsidRPr="002F276A" w:rsidRDefault="00690D30" w:rsidP="00690D3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30A78A5" w14:textId="77777777" w:rsidR="00690D30" w:rsidRPr="002F276A" w:rsidRDefault="00690D30" w:rsidP="00690D3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C33691" w14:textId="77777777" w:rsidR="00690D30" w:rsidRDefault="00690D30" w:rsidP="00690D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31156C8" w14:textId="77777777" w:rsidR="00690D30" w:rsidRDefault="00690D30" w:rsidP="00690D3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B3B051B" w14:textId="77777777" w:rsidR="00690D30" w:rsidRDefault="00690D30" w:rsidP="00690D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23FBD77" w14:textId="77777777" w:rsidR="00690D30" w:rsidRDefault="00690D30" w:rsidP="00690D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254645B" w14:textId="77777777" w:rsidR="00690D30" w:rsidRDefault="00690D30" w:rsidP="00690D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A9AE701" w14:textId="77777777" w:rsidR="00690D30" w:rsidRDefault="00690D30" w:rsidP="00690D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9CD33A" w14:textId="77777777" w:rsidR="00690D30" w:rsidRDefault="00690D30" w:rsidP="00690D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D763FB1" w14:textId="689EC56C" w:rsidR="00690D30" w:rsidRPr="00690D30" w:rsidRDefault="00690D30" w:rsidP="00690D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7632BB" w14:textId="77777777" w:rsidR="00690D30" w:rsidRDefault="00690D30" w:rsidP="00690D30">
      <w:pPr>
        <w:jc w:val="both"/>
        <w:rPr>
          <w:sz w:val="22"/>
          <w:szCs w:val="22"/>
        </w:rPr>
      </w:pPr>
    </w:p>
    <w:p w14:paraId="3CB274F3" w14:textId="1E43A79F" w:rsidR="0036392F" w:rsidRPr="00690D30" w:rsidRDefault="00690D30" w:rsidP="00690D3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0A7AEDF" w14:textId="77777777" w:rsidR="0036392F" w:rsidRDefault="0036392F" w:rsidP="00FE545C">
      <w:pPr>
        <w:jc w:val="right"/>
        <w:rPr>
          <w:sz w:val="20"/>
          <w:szCs w:val="20"/>
        </w:rPr>
      </w:pPr>
    </w:p>
    <w:sectPr w:rsidR="003639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EFFB2" w14:textId="77777777" w:rsidR="00AE50CB" w:rsidRDefault="00AE50CB">
      <w:r>
        <w:separator/>
      </w:r>
    </w:p>
  </w:endnote>
  <w:endnote w:type="continuationSeparator" w:id="0">
    <w:p w14:paraId="3A0C6DF0" w14:textId="77777777" w:rsidR="00AE50CB" w:rsidRDefault="00AE5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C1E8" w14:textId="77777777" w:rsidR="005D5F5A" w:rsidRDefault="005D5F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9037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7EBED" w14:textId="77777777" w:rsidR="005D5F5A" w:rsidRDefault="005D5F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A5737" w14:textId="77777777" w:rsidR="00AE50CB" w:rsidRDefault="00AE50CB">
      <w:r>
        <w:separator/>
      </w:r>
    </w:p>
  </w:footnote>
  <w:footnote w:type="continuationSeparator" w:id="0">
    <w:p w14:paraId="414386FE" w14:textId="77777777" w:rsidR="00AE50CB" w:rsidRDefault="00AE5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67D2F" w14:textId="77777777" w:rsidR="005D5F5A" w:rsidRDefault="005D5F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D985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B0F0F" w14:textId="77777777" w:rsidR="005D5F5A" w:rsidRDefault="005D5F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96872"/>
    <w:multiLevelType w:val="hybridMultilevel"/>
    <w:tmpl w:val="54826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9A5949"/>
    <w:multiLevelType w:val="hybridMultilevel"/>
    <w:tmpl w:val="459A9E0E"/>
    <w:lvl w:ilvl="0" w:tplc="E8524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71647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14218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4586282">
    <w:abstractNumId w:val="1"/>
  </w:num>
  <w:num w:numId="4" w16cid:durableId="599602786">
    <w:abstractNumId w:val="4"/>
  </w:num>
  <w:num w:numId="5" w16cid:durableId="240414654">
    <w:abstractNumId w:val="0"/>
  </w:num>
  <w:num w:numId="6" w16cid:durableId="2114322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0CB"/>
    <w:rsid w:val="000045CD"/>
    <w:rsid w:val="00005806"/>
    <w:rsid w:val="00012286"/>
    <w:rsid w:val="0004369F"/>
    <w:rsid w:val="000704FC"/>
    <w:rsid w:val="00071CCC"/>
    <w:rsid w:val="00095C65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487D"/>
    <w:rsid w:val="002723B0"/>
    <w:rsid w:val="0028367B"/>
    <w:rsid w:val="00315A4A"/>
    <w:rsid w:val="003347D5"/>
    <w:rsid w:val="0036392F"/>
    <w:rsid w:val="004A77A5"/>
    <w:rsid w:val="004B7300"/>
    <w:rsid w:val="004C6753"/>
    <w:rsid w:val="00595C87"/>
    <w:rsid w:val="005D2C65"/>
    <w:rsid w:val="005D5F5A"/>
    <w:rsid w:val="005E6D94"/>
    <w:rsid w:val="0063384F"/>
    <w:rsid w:val="00643C6F"/>
    <w:rsid w:val="00646202"/>
    <w:rsid w:val="0065290F"/>
    <w:rsid w:val="006815F6"/>
    <w:rsid w:val="00690D30"/>
    <w:rsid w:val="00734690"/>
    <w:rsid w:val="007748F0"/>
    <w:rsid w:val="007A4321"/>
    <w:rsid w:val="00833933"/>
    <w:rsid w:val="00853083"/>
    <w:rsid w:val="008B2F0C"/>
    <w:rsid w:val="008B4928"/>
    <w:rsid w:val="008D2AB8"/>
    <w:rsid w:val="008F1C66"/>
    <w:rsid w:val="00925FDB"/>
    <w:rsid w:val="00970FE4"/>
    <w:rsid w:val="009B7008"/>
    <w:rsid w:val="00A0022B"/>
    <w:rsid w:val="00A172DA"/>
    <w:rsid w:val="00A346FE"/>
    <w:rsid w:val="00A47B4D"/>
    <w:rsid w:val="00A81632"/>
    <w:rsid w:val="00A83018"/>
    <w:rsid w:val="00AB23C4"/>
    <w:rsid w:val="00AE50CB"/>
    <w:rsid w:val="00B774DC"/>
    <w:rsid w:val="00B8195D"/>
    <w:rsid w:val="00C6723F"/>
    <w:rsid w:val="00C969A6"/>
    <w:rsid w:val="00CA7D36"/>
    <w:rsid w:val="00CA7EC5"/>
    <w:rsid w:val="00D24208"/>
    <w:rsid w:val="00D40440"/>
    <w:rsid w:val="00D60C38"/>
    <w:rsid w:val="00D66893"/>
    <w:rsid w:val="00D90ACB"/>
    <w:rsid w:val="00DC1500"/>
    <w:rsid w:val="00E07BE0"/>
    <w:rsid w:val="00E44371"/>
    <w:rsid w:val="00E949B0"/>
    <w:rsid w:val="00EC0BEA"/>
    <w:rsid w:val="00EE266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753DB5"/>
  <w15:chartTrackingRefBased/>
  <w15:docId w15:val="{C2A66893-D771-4787-BD29-AC41F446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820</Words>
  <Characters>6823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21</cp:revision>
  <cp:lastPrinted>1899-12-31T23:00:00Z</cp:lastPrinted>
  <dcterms:created xsi:type="dcterms:W3CDTF">2023-09-20T08:32:00Z</dcterms:created>
  <dcterms:modified xsi:type="dcterms:W3CDTF">2023-09-20T09:17:00Z</dcterms:modified>
</cp:coreProperties>
</file>