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FFC" w:rsidRDefault="008D2AB8" w:rsidP="002B2FFC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2B2FFC">
        <w:rPr>
          <w:rFonts w:ascii="Times New Roman" w:hAnsi="Times New Roman"/>
          <w:sz w:val="22"/>
          <w:szCs w:val="22"/>
        </w:rPr>
        <w:t>Załącznik nr 1</w:t>
      </w:r>
    </w:p>
    <w:p w:rsidR="002B2FFC" w:rsidRDefault="002B2FFC" w:rsidP="002B2FF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2B2FFC" w:rsidRDefault="002B2FFC" w:rsidP="002B2FF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2B2FFC" w:rsidRDefault="002B2FFC" w:rsidP="002B2FF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2B2FFC" w:rsidRDefault="002B2FFC" w:rsidP="002B2FF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2B2FFC" w:rsidRDefault="002B2FFC" w:rsidP="002B2FFC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2B2FFC" w:rsidRDefault="002B2FFC" w:rsidP="002B2FF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2B2FFC" w:rsidRDefault="002B2FFC" w:rsidP="002B2FF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2B2FFC" w:rsidRDefault="002B2FFC" w:rsidP="002B2FF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2B2FFC" w:rsidRDefault="002B2FFC" w:rsidP="002B2FF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2B2FFC" w:rsidRDefault="002B2FFC" w:rsidP="002B2FF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2B2FFC" w:rsidRDefault="002B2FFC" w:rsidP="002B2FF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2B2FFC" w:rsidRDefault="002B2FFC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20D7" w:rsidRPr="001920D7">
        <w:rPr>
          <w:b/>
        </w:rPr>
        <w:t xml:space="preserve">Dostawa 1 </w:t>
      </w:r>
      <w:proofErr w:type="spellStart"/>
      <w:r w:rsidR="001920D7" w:rsidRPr="001920D7">
        <w:rPr>
          <w:b/>
        </w:rPr>
        <w:t>szt.stacji</w:t>
      </w:r>
      <w:proofErr w:type="spellEnd"/>
      <w:r w:rsidR="001920D7" w:rsidRPr="001920D7">
        <w:rPr>
          <w:b/>
        </w:rPr>
        <w:t xml:space="preserve"> roboczej dla </w:t>
      </w:r>
      <w:proofErr w:type="spellStart"/>
      <w:r w:rsidR="001920D7" w:rsidRPr="001920D7">
        <w:rPr>
          <w:b/>
        </w:rPr>
        <w:t>WEAiIB</w:t>
      </w:r>
      <w:proofErr w:type="spellEnd"/>
      <w:r w:rsidR="001920D7" w:rsidRPr="001920D7">
        <w:rPr>
          <w:b/>
        </w:rPr>
        <w:t xml:space="preserve"> - KC-zp.272-519/23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01"/>
        <w:gridCol w:w="1701"/>
        <w:gridCol w:w="850"/>
        <w:gridCol w:w="1276"/>
        <w:gridCol w:w="1031"/>
        <w:gridCol w:w="953"/>
        <w:gridCol w:w="1899"/>
      </w:tblGrid>
      <w:tr w:rsidR="002B2FFC" w:rsidTr="002B2FF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2B2FFC" w:rsidRDefault="002B2F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2B2FFC" w:rsidRDefault="002B2F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2B2FFC" w:rsidRDefault="002B2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B2FFC" w:rsidTr="002B2FF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B2FFC" w:rsidRDefault="002B2F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B2FFC" w:rsidTr="002B2FF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FFC" w:rsidRDefault="002B2FF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FFC" w:rsidRDefault="002B2FFC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procesor : ………………--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graficzna: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 Płyta główna: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Monitor:</w:t>
            </w:r>
            <w:r w:rsidR="0019444E">
              <w:rPr>
                <w:b/>
                <w:sz w:val="16"/>
                <w:szCs w:val="16"/>
                <w:lang w:eastAsia="zh-CN"/>
              </w:rPr>
              <w:t xml:space="preserve"> (2 szt.)</w:t>
            </w:r>
            <w:bookmarkStart w:id="0" w:name="_GoBack"/>
            <w:bookmarkEnd w:id="0"/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Klawiatura: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 Mysz: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Oprogramowanie: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Stacja dokująca: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2B2FFC" w:rsidRDefault="002B2F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FFC" w:rsidRDefault="002B2F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</w:tr>
      <w:tr w:rsidR="002B2FFC" w:rsidTr="002B2FF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  <w:p w:rsidR="002B2FFC" w:rsidRDefault="002B2FFC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2B2FFC" w:rsidRDefault="002B2FFC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</w:tr>
      <w:tr w:rsidR="002B2FFC" w:rsidTr="002B2FF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2B2FFC" w:rsidRDefault="002B2FFC">
            <w:pPr>
              <w:rPr>
                <w:sz w:val="22"/>
                <w:szCs w:val="22"/>
              </w:rPr>
            </w:pPr>
          </w:p>
          <w:p w:rsidR="002B2FFC" w:rsidRDefault="002B2F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2FFC" w:rsidRDefault="002B2FFC">
            <w:pPr>
              <w:ind w:right="425"/>
              <w:rPr>
                <w:sz w:val="22"/>
                <w:szCs w:val="22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2B2FFC">
        <w:t xml:space="preserve"> dni od daty otrzymania zamówienia potwierdzonego przez </w:t>
      </w:r>
      <w:proofErr w:type="spellStart"/>
      <w:r w:rsidR="002B2FFC">
        <w:t>MEiN</w:t>
      </w:r>
      <w:proofErr w:type="spellEnd"/>
      <w:r w:rsidR="002B2FFC">
        <w:t xml:space="preserve">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2B2FFC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2B2FFC" w:rsidRDefault="002B2FFC" w:rsidP="002B2F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2B2FFC" w:rsidRDefault="002B2FFC" w:rsidP="002B2FF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B2FFC" w:rsidRDefault="002B2FFC" w:rsidP="002B2FF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B2FFC" w:rsidRDefault="002B2FFC" w:rsidP="002B2FF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:rsidR="002B2FFC" w:rsidRDefault="002B2FFC" w:rsidP="002B2F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B2FFC" w:rsidRDefault="002B2FFC" w:rsidP="002B2F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 komputera stacjonarnego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2B2FFC" w:rsidRDefault="002B2FFC" w:rsidP="002B2FF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 komputera stacjonarnego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2B2FFC" w:rsidRDefault="002B2FFC" w:rsidP="002B2F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B2FFC" w:rsidRDefault="002B2FFC" w:rsidP="002B2FF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B2FFC" w:rsidRDefault="002B2FFC" w:rsidP="002B2FF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B2FFC" w:rsidRDefault="002B2FFC" w:rsidP="002B2F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B2FFC" w:rsidTr="002B2F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2FFC" w:rsidRDefault="002B2F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2FFC" w:rsidRDefault="002B2F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B2FFC" w:rsidRDefault="002B2F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2FFC" w:rsidRDefault="002B2F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B2FFC" w:rsidTr="002B2F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2FFC" w:rsidRDefault="002B2FFC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2FFC" w:rsidRDefault="002B2FF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2FFC" w:rsidRDefault="002B2FF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2B2FFC" w:rsidTr="002B2F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2FFC" w:rsidRDefault="002B2FFC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2FFC" w:rsidRDefault="002B2FF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2FFC" w:rsidRDefault="002B2FF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:rsidR="002B2FFC" w:rsidRDefault="002B2FFC" w:rsidP="002B2F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B2FFC" w:rsidRDefault="002B2FFC" w:rsidP="002B2FF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2B2FFC" w:rsidRDefault="002B2FFC" w:rsidP="002B2FF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2B2FFC" w:rsidRDefault="002B2FFC" w:rsidP="002B2FF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2B2FFC" w:rsidRDefault="002B2FFC" w:rsidP="002B2FF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2B2FFC" w:rsidRDefault="002B2FFC" w:rsidP="002B2FF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2B2FFC" w:rsidRDefault="002B2FFC" w:rsidP="002B2FF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2B2FFC" w:rsidRDefault="002B2FFC" w:rsidP="002B2F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B2FFC" w:rsidRDefault="002B2FFC" w:rsidP="002B2FF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B2FFC" w:rsidRDefault="002B2FFC" w:rsidP="002B2F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B2FFC" w:rsidRDefault="002B2FFC" w:rsidP="002B2FF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B2FFC" w:rsidRDefault="002B2FFC" w:rsidP="002B2FF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B2FFC" w:rsidRDefault="002B2FFC" w:rsidP="002B2FF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B2FFC" w:rsidRDefault="002B2FFC" w:rsidP="002B2FF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B2FFC" w:rsidRDefault="002B2FFC" w:rsidP="002B2FF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2B2FFC" w:rsidRDefault="002B2FFC" w:rsidP="002B2FFC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9BE" w:rsidRDefault="00C139BE">
      <w:r>
        <w:separator/>
      </w:r>
    </w:p>
  </w:endnote>
  <w:endnote w:type="continuationSeparator" w:id="0">
    <w:p w:rsidR="00C139BE" w:rsidRDefault="00C13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0D7" w:rsidRDefault="00192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0D7" w:rsidRDefault="00192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9BE" w:rsidRDefault="00C139BE">
      <w:r>
        <w:separator/>
      </w:r>
    </w:p>
  </w:footnote>
  <w:footnote w:type="continuationSeparator" w:id="0">
    <w:p w:rsidR="00C139BE" w:rsidRDefault="00C13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0D7" w:rsidRDefault="00192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0D7" w:rsidRDefault="00192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9B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20D7"/>
    <w:rsid w:val="0019444E"/>
    <w:rsid w:val="001D4612"/>
    <w:rsid w:val="00207E98"/>
    <w:rsid w:val="002723B0"/>
    <w:rsid w:val="002B2FF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39BE"/>
    <w:rsid w:val="00C969A6"/>
    <w:rsid w:val="00CA7D36"/>
    <w:rsid w:val="00CD3B1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43F67"/>
  <w15:chartTrackingRefBased/>
  <w15:docId w15:val="{ADA7E38B-6BB1-420B-B0AD-5DE61FB7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B6550-1D9D-4A41-9B92-88483305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685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2023-09-14T09:57:00Z</dcterms:created>
  <dcterms:modified xsi:type="dcterms:W3CDTF">2023-09-18T06:10:00Z</dcterms:modified>
</cp:coreProperties>
</file>