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C764C" w14:textId="77777777" w:rsidR="00EB1359" w:rsidRPr="003261E7" w:rsidRDefault="002624F0" w:rsidP="00EB1359">
      <w:pPr>
        <w:spacing w:after="240"/>
        <w:jc w:val="right"/>
        <w:rPr>
          <w:sz w:val="22"/>
          <w:szCs w:val="22"/>
        </w:rPr>
      </w:pPr>
      <w:r w:rsidRPr="002624F0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2624F0">
        <w:rPr>
          <w:sz w:val="22"/>
          <w:szCs w:val="22"/>
        </w:rPr>
        <w:t>2023-09-25</w:t>
      </w:r>
    </w:p>
    <w:p w14:paraId="37D3397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D518897" w14:textId="77777777" w:rsidR="00EB1359" w:rsidRPr="003261E7" w:rsidRDefault="002624F0" w:rsidP="00EB1359">
      <w:pPr>
        <w:spacing w:after="40"/>
        <w:rPr>
          <w:b/>
          <w:bCs/>
          <w:sz w:val="22"/>
          <w:szCs w:val="22"/>
        </w:rPr>
      </w:pPr>
      <w:r w:rsidRPr="002624F0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BF1DF52" w14:textId="77777777" w:rsidR="00EB1359" w:rsidRPr="003261E7" w:rsidRDefault="002624F0" w:rsidP="00EB1359">
      <w:pPr>
        <w:rPr>
          <w:sz w:val="22"/>
          <w:szCs w:val="22"/>
        </w:rPr>
      </w:pPr>
      <w:r w:rsidRPr="002624F0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2624F0">
        <w:rPr>
          <w:sz w:val="22"/>
          <w:szCs w:val="22"/>
        </w:rPr>
        <w:t>66</w:t>
      </w:r>
    </w:p>
    <w:p w14:paraId="09113E29" w14:textId="77777777" w:rsidR="00EB1359" w:rsidRPr="003261E7" w:rsidRDefault="002624F0" w:rsidP="00EB1359">
      <w:pPr>
        <w:rPr>
          <w:sz w:val="22"/>
          <w:szCs w:val="22"/>
        </w:rPr>
      </w:pPr>
      <w:r w:rsidRPr="002624F0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2624F0">
        <w:rPr>
          <w:sz w:val="22"/>
          <w:szCs w:val="22"/>
        </w:rPr>
        <w:t>Kraków</w:t>
      </w:r>
    </w:p>
    <w:p w14:paraId="758A57A0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57507FD2" w14:textId="435A4631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9438B2E" w14:textId="6D666CB3" w:rsidR="00031D58" w:rsidRPr="003261E7" w:rsidRDefault="00031D58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SZP-271-21/23 – 707.MM</w:t>
      </w:r>
    </w:p>
    <w:p w14:paraId="46448E4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F14193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117DC0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B61916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624F0" w:rsidRPr="003261E7" w14:paraId="590E7C5D" w14:textId="77777777" w:rsidTr="009C64C4">
        <w:trPr>
          <w:trHeight w:val="638"/>
        </w:trPr>
        <w:tc>
          <w:tcPr>
            <w:tcW w:w="959" w:type="dxa"/>
            <w:shd w:val="clear" w:color="auto" w:fill="auto"/>
          </w:tcPr>
          <w:p w14:paraId="0912E1A0" w14:textId="77777777" w:rsidR="002624F0" w:rsidRPr="003261E7" w:rsidRDefault="002624F0" w:rsidP="009C64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66711F" w14:textId="77777777" w:rsidR="002624F0" w:rsidRPr="003261E7" w:rsidRDefault="002624F0" w:rsidP="009C64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624F0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624F0">
              <w:rPr>
                <w:b/>
                <w:bCs/>
                <w:sz w:val="22"/>
                <w:szCs w:val="22"/>
              </w:rPr>
              <w:t>Dostawa wyrobów medycznych do Pracowni Endoskopii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624F0">
              <w:rPr>
                <w:b/>
                <w:sz w:val="22"/>
                <w:szCs w:val="22"/>
              </w:rPr>
              <w:t>SZP-271-21-2023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BC5EE4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352E24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DBE7D8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624F0" w:rsidRPr="002624F0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624F0" w:rsidRPr="002624F0">
        <w:rPr>
          <w:sz w:val="22"/>
          <w:szCs w:val="22"/>
        </w:rPr>
        <w:t>(</w:t>
      </w:r>
      <w:proofErr w:type="spellStart"/>
      <w:r w:rsidR="002624F0" w:rsidRPr="002624F0">
        <w:rPr>
          <w:sz w:val="22"/>
          <w:szCs w:val="22"/>
        </w:rPr>
        <w:t>t.j</w:t>
      </w:r>
      <w:proofErr w:type="spellEnd"/>
      <w:r w:rsidR="002624F0" w:rsidRPr="002624F0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7C84194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7A70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DEC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A93163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624F0" w:rsidRPr="00EB1359" w14:paraId="72D840B9" w14:textId="77777777" w:rsidTr="009C64C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9F70" w14:textId="77777777" w:rsidR="002624F0" w:rsidRPr="00710915" w:rsidRDefault="002624F0" w:rsidP="009C64C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624F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48E7" w14:textId="77777777" w:rsidR="002624F0" w:rsidRPr="00EB1359" w:rsidRDefault="002624F0" w:rsidP="009C64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624F0">
              <w:rPr>
                <w:b/>
                <w:sz w:val="22"/>
                <w:szCs w:val="22"/>
              </w:rPr>
              <w:t>endoskopia żywienie 2</w:t>
            </w:r>
          </w:p>
          <w:p w14:paraId="184EAF1F" w14:textId="41561814" w:rsidR="002624F0" w:rsidRDefault="002624F0" w:rsidP="009C64C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A70E27">
              <w:rPr>
                <w:sz w:val="22"/>
                <w:szCs w:val="22"/>
              </w:rPr>
              <w:t xml:space="preserve"> art. 255, </w:t>
            </w:r>
            <w:r w:rsidR="006F12AE">
              <w:rPr>
                <w:sz w:val="22"/>
                <w:szCs w:val="22"/>
              </w:rPr>
              <w:t xml:space="preserve">pkt. 1 ustawy </w:t>
            </w:r>
            <w:proofErr w:type="spellStart"/>
            <w:r w:rsidR="006F12AE">
              <w:rPr>
                <w:sz w:val="22"/>
                <w:szCs w:val="22"/>
              </w:rPr>
              <w:t>Pzp</w:t>
            </w:r>
            <w:proofErr w:type="spellEnd"/>
            <w:r w:rsidR="00A70E27">
              <w:rPr>
                <w:sz w:val="22"/>
                <w:szCs w:val="22"/>
              </w:rPr>
              <w:t xml:space="preserve"> </w:t>
            </w:r>
          </w:p>
          <w:p w14:paraId="1DA0ECA4" w14:textId="77777777" w:rsidR="002624F0" w:rsidRDefault="002624F0" w:rsidP="009C64C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624F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1A301C8" w14:textId="77777777" w:rsidR="002624F0" w:rsidRPr="006F12AE" w:rsidRDefault="002624F0" w:rsidP="009C64C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6F12AE">
              <w:rPr>
                <w:sz w:val="22"/>
                <w:szCs w:val="22"/>
                <w:u w:val="single"/>
              </w:rPr>
              <w:t>Uzasadnienie faktyczne:</w:t>
            </w:r>
          </w:p>
          <w:p w14:paraId="258823F5" w14:textId="77777777" w:rsidR="002624F0" w:rsidRPr="00EB1359" w:rsidRDefault="002624F0" w:rsidP="009C64C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624F0">
              <w:rPr>
                <w:sz w:val="22"/>
                <w:szCs w:val="22"/>
              </w:rPr>
              <w:t>Nie złożono żadnej oferty.</w:t>
            </w:r>
          </w:p>
        </w:tc>
      </w:tr>
    </w:tbl>
    <w:p w14:paraId="6D37E76D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14B621EF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A407F81" w14:textId="222BCACF" w:rsidR="00010B31" w:rsidRDefault="002624F0" w:rsidP="00010B31">
      <w:pPr>
        <w:spacing w:line="360" w:lineRule="auto"/>
        <w:jc w:val="right"/>
        <w:rPr>
          <w:i/>
          <w:sz w:val="24"/>
        </w:rPr>
      </w:pPr>
      <w:r w:rsidRPr="002624F0">
        <w:rPr>
          <w:sz w:val="24"/>
        </w:rPr>
        <w:t xml:space="preserve">  </w:t>
      </w:r>
    </w:p>
    <w:p w14:paraId="07683BC1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0DA4E" w14:textId="77777777" w:rsidR="00644639" w:rsidRDefault="00644639" w:rsidP="002624F0">
      <w:r>
        <w:separator/>
      </w:r>
    </w:p>
  </w:endnote>
  <w:endnote w:type="continuationSeparator" w:id="0">
    <w:p w14:paraId="5CAEAA22" w14:textId="77777777" w:rsidR="00644639" w:rsidRDefault="00644639" w:rsidP="00262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1352E" w14:textId="77777777" w:rsidR="002624F0" w:rsidRDefault="002624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4FE8E" w14:textId="77777777" w:rsidR="002624F0" w:rsidRDefault="002624F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06796" w14:textId="77777777" w:rsidR="002624F0" w:rsidRDefault="002624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F8CB9" w14:textId="77777777" w:rsidR="00644639" w:rsidRDefault="00644639" w:rsidP="002624F0">
      <w:r>
        <w:separator/>
      </w:r>
    </w:p>
  </w:footnote>
  <w:footnote w:type="continuationSeparator" w:id="0">
    <w:p w14:paraId="1542E49E" w14:textId="77777777" w:rsidR="00644639" w:rsidRDefault="00644639" w:rsidP="00262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1CC40" w14:textId="77777777" w:rsidR="002624F0" w:rsidRDefault="00262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81582" w14:textId="77777777" w:rsidR="002624F0" w:rsidRDefault="00262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B63EC" w14:textId="77777777" w:rsidR="002624F0" w:rsidRDefault="002624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22C"/>
    <w:rsid w:val="00010B31"/>
    <w:rsid w:val="00031D58"/>
    <w:rsid w:val="00104963"/>
    <w:rsid w:val="00150F65"/>
    <w:rsid w:val="002624F0"/>
    <w:rsid w:val="00644639"/>
    <w:rsid w:val="00676B8B"/>
    <w:rsid w:val="006F12AE"/>
    <w:rsid w:val="00823326"/>
    <w:rsid w:val="00856A3E"/>
    <w:rsid w:val="00894412"/>
    <w:rsid w:val="009462DF"/>
    <w:rsid w:val="009500EB"/>
    <w:rsid w:val="00993EFC"/>
    <w:rsid w:val="00A70E27"/>
    <w:rsid w:val="00AB3E72"/>
    <w:rsid w:val="00AC1A4B"/>
    <w:rsid w:val="00D41670"/>
    <w:rsid w:val="00D44D12"/>
    <w:rsid w:val="00E403D2"/>
    <w:rsid w:val="00E742E3"/>
    <w:rsid w:val="00E9522C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25D0FB"/>
  <w15:chartTrackingRefBased/>
  <w15:docId w15:val="{AEBDA0DD-12E9-4437-8FDA-4A7BF23D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624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624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dcterms:created xsi:type="dcterms:W3CDTF">2023-09-25T10:32:00Z</dcterms:created>
  <dcterms:modified xsi:type="dcterms:W3CDTF">2023-09-25T10:32:00Z</dcterms:modified>
</cp:coreProperties>
</file>